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D9E3762" w14:textId="7FAC348B" w:rsidR="005C4BFD" w:rsidRPr="009C3A57" w:rsidRDefault="009A0BB4" w:rsidP="00156394">
      <w:pPr>
        <w:pStyle w:val="Cover1"/>
        <w:rPr>
          <w:color w:val="3C3732"/>
        </w:rPr>
      </w:pPr>
      <w:r>
        <w:rPr>
          <w:noProof/>
        </w:rPr>
        <mc:AlternateContent>
          <mc:Choice Requires="wps">
            <w:drawing>
              <wp:anchor distT="0" distB="0" distL="114300" distR="114300" simplePos="0" relativeHeight="251666944" behindDoc="0" locked="0" layoutInCell="1" allowOverlap="1" wp14:anchorId="0C68AE10" wp14:editId="672FAF48">
                <wp:simplePos x="0" y="0"/>
                <wp:positionH relativeFrom="column">
                  <wp:posOffset>4883150</wp:posOffset>
                </wp:positionH>
                <wp:positionV relativeFrom="paragraph">
                  <wp:posOffset>-575945</wp:posOffset>
                </wp:positionV>
                <wp:extent cx="1655064" cy="548640"/>
                <wp:effectExtent l="0" t="0" r="0" b="3810"/>
                <wp:wrapNone/>
                <wp:docPr id="8" name="Text Box 8"/>
                <wp:cNvGraphicFramePr/>
                <a:graphic xmlns:a="http://schemas.openxmlformats.org/drawingml/2006/main">
                  <a:graphicData uri="http://schemas.microsoft.com/office/word/2010/wordprocessingShape">
                    <wps:wsp>
                      <wps:cNvSpPr txBox="1"/>
                      <wps:spPr>
                        <a:xfrm>
                          <a:off x="0" y="0"/>
                          <a:ext cx="1655064" cy="5486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E06FF4E" w14:textId="77777777" w:rsidR="000B5D77" w:rsidRDefault="000B5D77" w:rsidP="009A0BB4">
                            <w:pPr>
                              <w:ind w:left="90" w:right="2"/>
                              <w:jc w:val="right"/>
                            </w:pPr>
                            <w:r>
                              <w:t>Template Version 1.0</w:t>
                            </w:r>
                          </w:p>
                          <w:p w14:paraId="2B643E57" w14:textId="3FB859A3" w:rsidR="007220AC" w:rsidRDefault="007220AC" w:rsidP="009A0BB4">
                            <w:pPr>
                              <w:ind w:left="90" w:right="2"/>
                              <w:jc w:val="right"/>
                            </w:pPr>
                            <w:r>
                              <w:t>May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C68AE10" id="_x0000_t202" coordsize="21600,21600" o:spt="202" path="m,l,21600r21600,l21600,xe">
                <v:stroke joinstyle="miter"/>
                <v:path gradientshapeok="t" o:connecttype="rect"/>
              </v:shapetype>
              <v:shape id="Text Box 8" o:spid="_x0000_s1026" type="#_x0000_t202" style="position:absolute;margin-left:384.5pt;margin-top:-45.35pt;width:130.3pt;height:43.2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" filled="f" stroked="f" strokeweight=".5pt">
                <v:textbox>
                  <w:txbxContent>
                    <w:p w14:paraId="0E06FF4E" w14:textId="77777777" w:rsidR="000B5D77" w:rsidRDefault="000B5D77" w:rsidP="009A0BB4">
                      <w:pPr>
                        <w:ind w:left="90" w:right="2"/>
                        <w:jc w:val="right"/>
                      </w:pPr>
                      <w:r>
                        <w:t>Template Version 1.0</w:t>
                      </w:r>
                    </w:p>
                    <w:p w14:paraId="2B643E57" w14:textId="3FB859A3" w:rsidR="007220AC" w:rsidRDefault="007220AC" w:rsidP="009A0BB4">
                      <w:pPr>
                        <w:ind w:left="90" w:right="2"/>
                        <w:jc w:val="right"/>
                      </w:pPr>
                      <w:r>
                        <w:t>May 2018</w:t>
                      </w:r>
                    </w:p>
                  </w:txbxContent>
                </v:textbox>
              </v:shape>
            </w:pict>
          </mc:Fallback>
        </mc:AlternateContent>
      </w:r>
      <w:r w:rsidR="00497461" w:rsidRPr="009C3A57">
        <w:rPr>
          <w:noProof/>
          <w:color w:val="3C3732"/>
        </w:rPr>
        <w:drawing>
          <wp:anchor distT="0" distB="0" distL="114300" distR="114300" simplePos="0" relativeHeight="251639808" behindDoc="1" locked="0" layoutInCell="1" allowOverlap="1" wp14:anchorId="7C2E0DE0" wp14:editId="2476BE03">
            <wp:simplePos x="0" y="0"/>
            <wp:positionH relativeFrom="leftMargin">
              <wp:posOffset>0</wp:posOffset>
            </wp:positionH>
            <wp:positionV relativeFrom="topMargin">
              <wp:posOffset>9525</wp:posOffset>
            </wp:positionV>
            <wp:extent cx="7772400" cy="10058400"/>
            <wp:effectExtent l="0" t="0" r="0" b="0"/>
            <wp:wrapNone/>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Logo Background.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772400" cy="10058400"/>
                    </a:xfrm>
                    <a:prstGeom prst="rect">
                      <a:avLst/>
                    </a:prstGeom>
                  </pic:spPr>
                </pic:pic>
              </a:graphicData>
            </a:graphic>
            <wp14:sizeRelH relativeFrom="page">
              <wp14:pctWidth>0</wp14:pctWidth>
            </wp14:sizeRelH>
            <wp14:sizeRelV relativeFrom="page">
              <wp14:pctHeight>0</wp14:pctHeight>
            </wp14:sizeRelV>
          </wp:anchor>
        </w:drawing>
      </w:r>
    </w:p>
    <w:p w14:paraId="49BF809E" w14:textId="77777777" w:rsidR="005C4BFD" w:rsidRPr="00497461" w:rsidRDefault="005C4BFD" w:rsidP="00497461">
      <w:pPr>
        <w:spacing w:after="0"/>
        <w:rPr>
          <w:sz w:val="48"/>
        </w:rPr>
      </w:pPr>
    </w:p>
    <w:p w14:paraId="52B61B51" w14:textId="77777777" w:rsidR="005C4BFD" w:rsidRPr="00497461" w:rsidRDefault="005C4BFD" w:rsidP="00497461">
      <w:pPr>
        <w:spacing w:after="0"/>
        <w:rPr>
          <w:sz w:val="48"/>
        </w:rPr>
      </w:pPr>
    </w:p>
    <w:p w14:paraId="2F42DE2D" w14:textId="77777777" w:rsidR="005C4BFD" w:rsidRPr="00497461" w:rsidRDefault="005C4BFD" w:rsidP="00497461">
      <w:pPr>
        <w:spacing w:after="0"/>
        <w:rPr>
          <w:sz w:val="48"/>
        </w:rPr>
      </w:pPr>
    </w:p>
    <w:p w14:paraId="33521F78" w14:textId="77777777" w:rsidR="005C4BFD" w:rsidRPr="00497461" w:rsidRDefault="005C4BFD" w:rsidP="00497461">
      <w:pPr>
        <w:spacing w:after="0"/>
        <w:rPr>
          <w:sz w:val="48"/>
        </w:rPr>
      </w:pPr>
    </w:p>
    <w:p w14:paraId="708DFE21" w14:textId="77777777" w:rsidR="005C4BFD" w:rsidRPr="00497461" w:rsidRDefault="005C4BFD" w:rsidP="00497461">
      <w:pPr>
        <w:spacing w:after="0"/>
        <w:rPr>
          <w:sz w:val="48"/>
        </w:rPr>
      </w:pPr>
    </w:p>
    <w:p w14:paraId="125B3964" w14:textId="77777777" w:rsidR="005C4BFD" w:rsidRPr="00497461" w:rsidRDefault="005C4BFD" w:rsidP="00497461">
      <w:pPr>
        <w:spacing w:after="0"/>
        <w:rPr>
          <w:sz w:val="48"/>
        </w:rPr>
      </w:pPr>
    </w:p>
    <w:p w14:paraId="50B57F7A" w14:textId="77777777" w:rsidR="005C4BFD" w:rsidRPr="00497461" w:rsidRDefault="005C4BFD" w:rsidP="00497461">
      <w:pPr>
        <w:spacing w:after="0"/>
        <w:rPr>
          <w:sz w:val="48"/>
        </w:rPr>
      </w:pPr>
    </w:p>
    <w:p w14:paraId="59AFDFCE" w14:textId="77777777" w:rsidR="00497461" w:rsidRPr="00D554BE" w:rsidRDefault="00497461" w:rsidP="00497461">
      <w:pPr>
        <w:spacing w:after="0"/>
        <w:rPr>
          <w:sz w:val="24"/>
        </w:rPr>
      </w:pPr>
    </w:p>
    <w:p w14:paraId="1B64B65D" w14:textId="77777777" w:rsidR="00D66BC9" w:rsidRDefault="00D66BC9" w:rsidP="009C3A57">
      <w:pPr>
        <w:spacing w:after="0"/>
        <w:ind w:right="5220"/>
        <w:rPr>
          <w:b/>
          <w:color w:val="3C3732"/>
          <w:sz w:val="40"/>
        </w:rPr>
      </w:pPr>
    </w:p>
    <w:p w14:paraId="0317164D" w14:textId="7C018564" w:rsidR="009C3A57" w:rsidRPr="009C3A57" w:rsidRDefault="00D66BC9" w:rsidP="009C3A57">
      <w:pPr>
        <w:spacing w:after="0"/>
        <w:ind w:right="5220"/>
        <w:rPr>
          <w:b/>
          <w:color w:val="3C3732"/>
          <w:sz w:val="40"/>
        </w:rPr>
      </w:pPr>
      <w:r>
        <w:rPr>
          <w:b/>
          <w:color w:val="3C3732"/>
          <w:sz w:val="40"/>
        </w:rPr>
        <w:t>Letter of Request</w:t>
      </w:r>
      <w:r w:rsidR="005C4BFD" w:rsidRPr="009C3A57">
        <w:rPr>
          <w:b/>
          <w:color w:val="3C3732"/>
          <w:sz w:val="40"/>
        </w:rPr>
        <w:t xml:space="preserve"> for</w:t>
      </w:r>
      <w:r w:rsidR="00A465DF" w:rsidRPr="009C3A57">
        <w:rPr>
          <w:b/>
          <w:color w:val="3C3732"/>
          <w:sz w:val="40"/>
        </w:rPr>
        <w:t xml:space="preserve"> </w:t>
      </w:r>
    </w:p>
    <w:p w14:paraId="71481D4C" w14:textId="68926C28" w:rsidR="005C4BFD" w:rsidRPr="00A355DA" w:rsidRDefault="009C3A57" w:rsidP="00371160">
      <w:pPr>
        <w:spacing w:after="0"/>
        <w:ind w:right="4320"/>
        <w:rPr>
          <w:b/>
          <w:color w:val="3C3732"/>
          <w:sz w:val="40"/>
        </w:rPr>
      </w:pPr>
      <w:r w:rsidRPr="002B189A">
        <w:rPr>
          <w:rStyle w:val="Title2"/>
        </w:rPr>
        <w:t>{</w:t>
      </w:r>
      <w:r w:rsidRPr="00A355DA">
        <w:rPr>
          <w:rStyle w:val="Title2"/>
        </w:rPr>
        <w:t>Project Name</w:t>
      </w:r>
      <w:r w:rsidRPr="002B189A">
        <w:rPr>
          <w:rStyle w:val="Title2"/>
        </w:rPr>
        <w:t>}</w:t>
      </w:r>
    </w:p>
    <w:p w14:paraId="7698D907" w14:textId="77777777" w:rsidR="005C4BFD" w:rsidRPr="009C3A57" w:rsidRDefault="005C4BFD" w:rsidP="005C4BFD">
      <w:pPr>
        <w:autoSpaceDE w:val="0"/>
        <w:autoSpaceDN w:val="0"/>
        <w:adjustRightInd w:val="0"/>
        <w:spacing w:after="0"/>
        <w:rPr>
          <w:rFonts w:ascii="Arial" w:hAnsi="Arial" w:cs="Arial"/>
          <w:color w:val="3C3732"/>
          <w:sz w:val="32"/>
          <w:szCs w:val="48"/>
        </w:rPr>
      </w:pPr>
    </w:p>
    <w:p w14:paraId="60CADB73" w14:textId="3F47648A" w:rsidR="005C4BFD" w:rsidRPr="00156394" w:rsidRDefault="005C4BFD" w:rsidP="00156394">
      <w:pPr>
        <w:pStyle w:val="Cover1"/>
      </w:pPr>
      <w:r w:rsidRPr="00156394">
        <w:t>{</w:t>
      </w:r>
      <w:r w:rsidR="00156394" w:rsidRPr="00156394">
        <w:t>County, Iowa</w:t>
      </w:r>
      <w:r w:rsidRPr="00156394">
        <w:t>}</w:t>
      </w:r>
    </w:p>
    <w:p w14:paraId="6769DEB8" w14:textId="77777777" w:rsidR="00156394" w:rsidRPr="009C3A57" w:rsidRDefault="00156394" w:rsidP="00156394">
      <w:pPr>
        <w:pStyle w:val="Cover2"/>
        <w:rPr>
          <w:sz w:val="32"/>
        </w:rPr>
      </w:pPr>
    </w:p>
    <w:p w14:paraId="4DBB87C2" w14:textId="3F152956" w:rsidR="00156394" w:rsidRDefault="00156394" w:rsidP="00156394">
      <w:pPr>
        <w:pStyle w:val="Cover2"/>
      </w:pPr>
      <w:r w:rsidRPr="00156394">
        <w:t>Project Number</w:t>
      </w:r>
      <w:r w:rsidR="005A6627">
        <w:t xml:space="preserve"> </w:t>
      </w:r>
      <w:r w:rsidRPr="00156394">
        <w:t>{IM</w:t>
      </w:r>
      <w:r>
        <w:t>N</w:t>
      </w:r>
      <w:r w:rsidRPr="00156394">
        <w:t>-</w:t>
      </w:r>
      <w:r>
        <w:t>XXX</w:t>
      </w:r>
      <w:r w:rsidRPr="00156394">
        <w:t>-</w:t>
      </w:r>
      <w:r>
        <w:t>X</w:t>
      </w:r>
      <w:r w:rsidRPr="00156394">
        <w:t>(</w:t>
      </w:r>
      <w:r>
        <w:t>XXX</w:t>
      </w:r>
      <w:r w:rsidRPr="00156394">
        <w:t>)</w:t>
      </w:r>
      <w:r>
        <w:t>XX</w:t>
      </w:r>
      <w:r w:rsidRPr="00156394">
        <w:t>—</w:t>
      </w:r>
      <w:r>
        <w:t>XX</w:t>
      </w:r>
      <w:r w:rsidRPr="00156394">
        <w:t>-</w:t>
      </w:r>
      <w:r>
        <w:t>XX</w:t>
      </w:r>
      <w:r w:rsidRPr="00156394">
        <w:t>}</w:t>
      </w:r>
    </w:p>
    <w:p w14:paraId="67EF5D27" w14:textId="77777777" w:rsidR="005A6627" w:rsidRPr="009C3A57" w:rsidRDefault="005A6627" w:rsidP="00156394">
      <w:pPr>
        <w:pStyle w:val="Cover2"/>
        <w:rPr>
          <w:sz w:val="32"/>
        </w:rPr>
      </w:pPr>
    </w:p>
    <w:p w14:paraId="1CB019D7" w14:textId="77777777" w:rsidR="005C4BFD" w:rsidRPr="005A6627" w:rsidRDefault="005C4BFD" w:rsidP="00156394">
      <w:pPr>
        <w:pStyle w:val="Cover1"/>
        <w:rPr>
          <w:sz w:val="28"/>
        </w:rPr>
      </w:pPr>
      <w:r w:rsidRPr="005A6627">
        <w:rPr>
          <w:sz w:val="28"/>
        </w:rPr>
        <w:t>Prepared for:</w:t>
      </w:r>
    </w:p>
    <w:p w14:paraId="2ADC1A0F" w14:textId="77777777" w:rsidR="005C4BFD" w:rsidRPr="009C3A57" w:rsidRDefault="005C4BFD" w:rsidP="00156394">
      <w:pPr>
        <w:pStyle w:val="Cover1"/>
        <w:rPr>
          <w:sz w:val="32"/>
        </w:rPr>
      </w:pPr>
    </w:p>
    <w:p w14:paraId="58E079D4" w14:textId="77777777" w:rsidR="005C4BFD" w:rsidRDefault="005C4BFD" w:rsidP="00156394">
      <w:pPr>
        <w:pStyle w:val="Cover2"/>
      </w:pPr>
      <w:r>
        <w:rPr>
          <w:noProof/>
        </w:rPr>
        <w:drawing>
          <wp:inline distT="0" distB="0" distL="0" distR="0" wp14:anchorId="44EAC4CD" wp14:editId="7A6437F4">
            <wp:extent cx="1990725" cy="3619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Logo.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93513" cy="362457"/>
                    </a:xfrm>
                    <a:prstGeom prst="rect">
                      <a:avLst/>
                    </a:prstGeom>
                  </pic:spPr>
                </pic:pic>
              </a:graphicData>
            </a:graphic>
          </wp:inline>
        </w:drawing>
      </w:r>
    </w:p>
    <w:p w14:paraId="36AEA5B0" w14:textId="5E8BFA7D" w:rsidR="005C4BFD" w:rsidRDefault="005C4BFD" w:rsidP="00156394">
      <w:pPr>
        <w:pStyle w:val="Cover2"/>
      </w:pPr>
    </w:p>
    <w:p w14:paraId="65172B73" w14:textId="77777777" w:rsidR="005C4BFD" w:rsidRPr="002626F8" w:rsidRDefault="005C4BFD" w:rsidP="00156394">
      <w:pPr>
        <w:pStyle w:val="Cover2"/>
      </w:pPr>
      <w:r>
        <w:rPr>
          <w:noProof/>
        </w:rPr>
        <w:drawing>
          <wp:inline distT="0" distB="0" distL="0" distR="0" wp14:anchorId="1D15ED44" wp14:editId="71C374B0">
            <wp:extent cx="2015637" cy="474984"/>
            <wp:effectExtent l="0" t="0" r="3810" b="127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HWA Logo.jpg"/>
                    <pic:cNvPicPr/>
                  </pic:nvPicPr>
                  <pic:blipFill>
                    <a:blip r:embed="rId13">
                      <a:extLst>
                        <a:ext uri="{28A0092B-C50C-407E-A947-70E740481C1C}">
                          <a14:useLocalDpi xmlns:a14="http://schemas.microsoft.com/office/drawing/2010/main" val="0"/>
                        </a:ext>
                      </a:extLst>
                    </a:blip>
                    <a:stretch>
                      <a:fillRect/>
                    </a:stretch>
                  </pic:blipFill>
                  <pic:spPr>
                    <a:xfrm>
                      <a:off x="0" y="0"/>
                      <a:ext cx="2018777" cy="475724"/>
                    </a:xfrm>
                    <a:prstGeom prst="rect">
                      <a:avLst/>
                    </a:prstGeom>
                  </pic:spPr>
                </pic:pic>
              </a:graphicData>
            </a:graphic>
          </wp:inline>
        </w:drawing>
      </w:r>
    </w:p>
    <w:p w14:paraId="7B41FE20" w14:textId="77777777" w:rsidR="005A6627" w:rsidRDefault="005A6627" w:rsidP="005A6627">
      <w:pPr>
        <w:spacing w:after="0"/>
      </w:pPr>
    </w:p>
    <w:p w14:paraId="141FF43E" w14:textId="77777777" w:rsidR="005A6627" w:rsidRDefault="005A6627" w:rsidP="005A6627">
      <w:pPr>
        <w:spacing w:after="0"/>
      </w:pPr>
    </w:p>
    <w:p w14:paraId="28E9B75B" w14:textId="77777777" w:rsidR="005A6627" w:rsidRDefault="005A6627" w:rsidP="005A6627">
      <w:pPr>
        <w:spacing w:after="0"/>
      </w:pPr>
    </w:p>
    <w:p w14:paraId="2DBEFD13" w14:textId="77777777" w:rsidR="005A6627" w:rsidRDefault="005A6627" w:rsidP="005A6627">
      <w:pPr>
        <w:spacing w:after="0"/>
      </w:pPr>
    </w:p>
    <w:p w14:paraId="12FF87AA" w14:textId="578942D4" w:rsidR="005A6627" w:rsidRDefault="005A6627" w:rsidP="000F631B"/>
    <w:p w14:paraId="70043C5A" w14:textId="5F225203" w:rsidR="005A6627" w:rsidRDefault="005A6627" w:rsidP="005A6627">
      <w:pPr>
        <w:pStyle w:val="Date1"/>
        <w:tabs>
          <w:tab w:val="left" w:pos="6660"/>
        </w:tabs>
      </w:pPr>
      <w:r>
        <w:tab/>
      </w:r>
      <w:r w:rsidR="002B189A">
        <w:t>{</w:t>
      </w:r>
      <w:r>
        <w:t>Month Day, Year</w:t>
      </w:r>
      <w:r w:rsidR="002B189A">
        <w:t>}</w:t>
      </w:r>
    </w:p>
    <w:p w14:paraId="15633B9F" w14:textId="77777777" w:rsidR="00AB6602" w:rsidRDefault="00AB6602" w:rsidP="000F631B">
      <w:pPr>
        <w:sectPr w:rsidR="00AB6602" w:rsidSect="00151436">
          <w:headerReference w:type="even" r:id="rId14"/>
          <w:footerReference w:type="first" r:id="rId15"/>
          <w:pgSz w:w="12240" w:h="15840" w:code="1"/>
          <w:pgMar w:top="1440" w:right="1440" w:bottom="1440" w:left="1440" w:header="720" w:footer="720" w:gutter="0"/>
          <w:pgNumType w:start="0" w:chapStyle="1"/>
          <w:cols w:space="720"/>
          <w:titlePg/>
          <w:docGrid w:linePitch="360"/>
        </w:sectPr>
      </w:pPr>
    </w:p>
    <w:p w14:paraId="6403E063" w14:textId="23268CB8" w:rsidR="00F842F2" w:rsidRPr="00706E0D" w:rsidRDefault="00F842F2" w:rsidP="00706E0D">
      <w:pPr>
        <w:rPr>
          <w:color w:val="3D3D3D" w:themeColor="accent5"/>
          <w:sz w:val="42"/>
          <w:szCs w:val="42"/>
        </w:rPr>
      </w:pPr>
      <w:r w:rsidRPr="00706E0D">
        <w:rPr>
          <w:color w:val="3D3D3D" w:themeColor="accent5"/>
          <w:sz w:val="42"/>
          <w:szCs w:val="42"/>
        </w:rPr>
        <w:lastRenderedPageBreak/>
        <w:t>Instructions for Using Template</w:t>
      </w:r>
    </w:p>
    <w:p w14:paraId="4603CBE6" w14:textId="797DD291" w:rsidR="00B32600" w:rsidRDefault="00B32600" w:rsidP="00F842F2">
      <w:pPr>
        <w:pStyle w:val="BodyText"/>
        <w:ind w:left="0"/>
        <w:rPr>
          <w:szCs w:val="21"/>
        </w:rPr>
      </w:pPr>
      <w:r>
        <w:t>Use this template as a starting point for writing a Letter of Request related to an access change request. This template provides materials to be supplied in all Letters of Request and in the order in which the materials are to be presented.</w:t>
      </w:r>
      <w:r w:rsidRPr="002F281B">
        <w:rPr>
          <w:szCs w:val="21"/>
        </w:rPr>
        <w:t xml:space="preserve"> </w:t>
      </w:r>
      <w:r>
        <w:rPr>
          <w:szCs w:val="21"/>
        </w:rPr>
        <w:t xml:space="preserve">The user is encouraged to follow this template as strictly as possible to provide consistency for documentation. The Iowa Department of Transportation </w:t>
      </w:r>
      <w:r w:rsidR="002D42FB">
        <w:rPr>
          <w:szCs w:val="21"/>
        </w:rPr>
        <w:t>recognizes</w:t>
      </w:r>
      <w:r>
        <w:rPr>
          <w:szCs w:val="21"/>
        </w:rPr>
        <w:t xml:space="preserve"> that every project is unique, and modifications to template materials and organization of materials may be </w:t>
      </w:r>
      <w:r w:rsidR="002D42FB">
        <w:rPr>
          <w:szCs w:val="21"/>
        </w:rPr>
        <w:t>necessary</w:t>
      </w:r>
      <w:r>
        <w:rPr>
          <w:szCs w:val="21"/>
        </w:rPr>
        <w:t xml:space="preserve"> to meet the unique characteristics of a project. </w:t>
      </w:r>
      <w:r w:rsidRPr="00103B40">
        <w:rPr>
          <w:szCs w:val="21"/>
        </w:rPr>
        <w:t xml:space="preserve">This template should be used in conjunction with the </w:t>
      </w:r>
      <w:hyperlink r:id="rId16" w:history="1">
        <w:r w:rsidR="00A05190" w:rsidRPr="00C5232A">
          <w:rPr>
            <w:rStyle w:val="Hyperlink"/>
            <w:szCs w:val="21"/>
          </w:rPr>
          <w:t>Iowa DOT User Guide for New or Revised Interchange Access</w:t>
        </w:r>
      </w:hyperlink>
      <w:r>
        <w:rPr>
          <w:szCs w:val="21"/>
        </w:rPr>
        <w:t>.</w:t>
      </w:r>
      <w:r w:rsidR="00613BDD">
        <w:rPr>
          <w:szCs w:val="21"/>
        </w:rPr>
        <w:t xml:space="preserve"> </w:t>
      </w:r>
      <w:r w:rsidR="0011581A">
        <w:rPr>
          <w:szCs w:val="21"/>
        </w:rPr>
        <w:t xml:space="preserve">Section 4.2 of </w:t>
      </w:r>
      <w:r w:rsidR="0011581A" w:rsidRPr="00103B40">
        <w:rPr>
          <w:szCs w:val="21"/>
        </w:rPr>
        <w:t xml:space="preserve">the </w:t>
      </w:r>
      <w:hyperlink r:id="rId17" w:history="1">
        <w:r w:rsidR="0011581A" w:rsidRPr="00C5232A">
          <w:rPr>
            <w:rStyle w:val="Hyperlink"/>
            <w:szCs w:val="21"/>
          </w:rPr>
          <w:t>Iowa DOT User Guide for New or Revised Interchange Access</w:t>
        </w:r>
      </w:hyperlink>
      <w:r w:rsidR="0011581A">
        <w:rPr>
          <w:szCs w:val="21"/>
        </w:rPr>
        <w:t xml:space="preserve"> provides guidance pertaining to the Letter of Request.</w:t>
      </w:r>
    </w:p>
    <w:p w14:paraId="4ACCC9D4" w14:textId="733691F1" w:rsidR="00B20C43" w:rsidRDefault="00B20C43" w:rsidP="00B20C43">
      <w:pPr>
        <w:pStyle w:val="BodyText"/>
        <w:ind w:left="0"/>
        <w:rPr>
          <w:szCs w:val="21"/>
        </w:rPr>
      </w:pPr>
      <w:r>
        <w:rPr>
          <w:szCs w:val="21"/>
        </w:rPr>
        <w:t xml:space="preserve">The page layout </w:t>
      </w:r>
      <w:r w:rsidR="005F2D7D">
        <w:rPr>
          <w:szCs w:val="21"/>
        </w:rPr>
        <w:t>for</w:t>
      </w:r>
      <w:r>
        <w:rPr>
          <w:szCs w:val="21"/>
        </w:rPr>
        <w:t xml:space="preserve"> this template is generally 8 ½” x 11” portrait, and this should be maintained by the user. It may be appropriate to provide figures or tables on pages that are 11” x 17” landscape.</w:t>
      </w:r>
    </w:p>
    <w:p w14:paraId="71BB6B41" w14:textId="1AB21006" w:rsidR="00F842F2" w:rsidRDefault="00F842F2" w:rsidP="00F842F2">
      <w:pPr>
        <w:pStyle w:val="BodyText"/>
        <w:ind w:left="0"/>
      </w:pPr>
      <w:r>
        <w:t xml:space="preserve">Text in this template is color-coded to identify user inputs, </w:t>
      </w:r>
      <w:proofErr w:type="gramStart"/>
      <w:r>
        <w:t>instructions</w:t>
      </w:r>
      <w:proofErr w:type="gramEnd"/>
      <w:r>
        <w:t xml:space="preserve"> and standard text, as follows:</w:t>
      </w:r>
    </w:p>
    <w:p w14:paraId="0431A054" w14:textId="77777777" w:rsidR="00EF2E1C" w:rsidRDefault="00EF2E1C" w:rsidP="00EF2E1C">
      <w:pPr>
        <w:pStyle w:val="BodyText"/>
        <w:numPr>
          <w:ilvl w:val="0"/>
          <w:numId w:val="45"/>
        </w:numPr>
      </w:pPr>
      <w:r>
        <w:t xml:space="preserve">Text </w:t>
      </w:r>
      <w:r w:rsidRPr="00F842F2">
        <w:rPr>
          <w:highlight w:val="yellow"/>
        </w:rPr>
        <w:t>highlighted yellow</w:t>
      </w:r>
      <w:r>
        <w:t xml:space="preserve"> is a user input. This text should be replaced with the appropriate text or value, and the highlight should be removed.</w:t>
      </w:r>
    </w:p>
    <w:p w14:paraId="66FF365F" w14:textId="77777777" w:rsidR="00762BCC" w:rsidRDefault="00762BCC" w:rsidP="00762BCC">
      <w:pPr>
        <w:pStyle w:val="BodyText"/>
        <w:numPr>
          <w:ilvl w:val="0"/>
          <w:numId w:val="45"/>
        </w:numPr>
      </w:pPr>
      <w:r>
        <w:t>Text in {brackets} is also a user input. This text is part of a heading or title, and the formatting of this text should not be altered. The {brackets} surrounding the text should be deleted when inputting/updating this text.</w:t>
      </w:r>
    </w:p>
    <w:p w14:paraId="57A4CB51" w14:textId="454E8A5D" w:rsidR="00F842F2" w:rsidRDefault="00F842F2" w:rsidP="00F842F2">
      <w:pPr>
        <w:pStyle w:val="BodyText"/>
        <w:numPr>
          <w:ilvl w:val="0"/>
          <w:numId w:val="45"/>
        </w:numPr>
      </w:pPr>
      <w:r>
        <w:t xml:space="preserve">Text in </w:t>
      </w:r>
      <w:r w:rsidRPr="00F842F2">
        <w:rPr>
          <w:b/>
          <w:color w:val="E36C0A"/>
        </w:rPr>
        <w:t>bold/orange</w:t>
      </w:r>
      <w:r w:rsidRPr="00F842F2">
        <w:rPr>
          <w:color w:val="E36C0A"/>
        </w:rPr>
        <w:t xml:space="preserve"> </w:t>
      </w:r>
      <w:r>
        <w:t>is instructional to help the user complete the document. This text should be deleted from the document once the user has followed the instructions provided by this text.</w:t>
      </w:r>
    </w:p>
    <w:p w14:paraId="3C165338" w14:textId="77777777" w:rsidR="00C70CED" w:rsidRDefault="00C70CED" w:rsidP="00C70CED">
      <w:pPr>
        <w:pStyle w:val="BodyText"/>
        <w:numPr>
          <w:ilvl w:val="0"/>
          <w:numId w:val="45"/>
        </w:numPr>
      </w:pPr>
      <w:r>
        <w:t xml:space="preserve">Text that is </w:t>
      </w:r>
      <w:r w:rsidRPr="0057084E">
        <w:rPr>
          <w:b/>
          <w:color w:val="871621" w:themeColor="text2"/>
        </w:rPr>
        <w:t>bold/red</w:t>
      </w:r>
      <w:r w:rsidRPr="0057084E">
        <w:rPr>
          <w:color w:val="871621" w:themeColor="text2"/>
        </w:rPr>
        <w:t xml:space="preserve"> </w:t>
      </w:r>
      <w:r>
        <w:t>is a reference to a table or figure. This format should be used for all references to tables and figures.</w:t>
      </w:r>
    </w:p>
    <w:p w14:paraId="0C7CEC1E" w14:textId="315FC861" w:rsidR="00F842F2" w:rsidRDefault="00F842F2" w:rsidP="00F842F2">
      <w:pPr>
        <w:pStyle w:val="BodyText"/>
        <w:numPr>
          <w:ilvl w:val="0"/>
          <w:numId w:val="45"/>
        </w:numPr>
      </w:pPr>
      <w:r>
        <w:t xml:space="preserve">Text that is black or a </w:t>
      </w:r>
      <w:r w:rsidRPr="00F842F2">
        <w:rPr>
          <w:color w:val="168ADB"/>
          <w:u w:val="single"/>
        </w:rPr>
        <w:t>hyperlink</w:t>
      </w:r>
      <w:r w:rsidRPr="00F842F2">
        <w:rPr>
          <w:color w:val="168ADB"/>
        </w:rPr>
        <w:t xml:space="preserve"> </w:t>
      </w:r>
      <w:r>
        <w:t xml:space="preserve">is standard text that </w:t>
      </w:r>
      <w:r w:rsidR="004D6602">
        <w:t>should generally not be edited</w:t>
      </w:r>
      <w:r>
        <w:t>.</w:t>
      </w:r>
    </w:p>
    <w:p w14:paraId="2D291B7B" w14:textId="1C7082EC" w:rsidR="00F842F2" w:rsidRDefault="00B62B3A" w:rsidP="00F842F2">
      <w:pPr>
        <w:pStyle w:val="BodyText"/>
        <w:ind w:left="0"/>
      </w:pPr>
      <w:r>
        <w:t xml:space="preserve">Example tables and figures are provided in this template. These tables and figures should be populated, </w:t>
      </w:r>
      <w:proofErr w:type="gramStart"/>
      <w:r>
        <w:t>replaced</w:t>
      </w:r>
      <w:proofErr w:type="gramEnd"/>
      <w:r>
        <w:t xml:space="preserve"> or deleted as appropriate. </w:t>
      </w:r>
      <w:r w:rsidR="00067AE4">
        <w:t xml:space="preserve">Table and figure title numbers are set up to reference the appropriate section of the document and the appropriate table or figure number within each section. The reference to tables and figures within the body of the document is cross-referenced to the table or figure title. When adding tables or figures, the user should match the formatting of provided tables and figures (including table/figure titles and references within the body). When adding or removing tables or figures, </w:t>
      </w:r>
      <w:r w:rsidR="00C70CED">
        <w:t xml:space="preserve">the </w:t>
      </w:r>
      <w:r w:rsidR="00067AE4">
        <w:t>provided table and figure title numbers and references within the body should be updated</w:t>
      </w:r>
      <w:r w:rsidR="00E51640">
        <w:t>.</w:t>
      </w:r>
    </w:p>
    <w:p w14:paraId="5DE86323" w14:textId="77777777" w:rsidR="00B20C43" w:rsidRDefault="00B20C43" w:rsidP="00B20C43">
      <w:pPr>
        <w:pStyle w:val="BodyText"/>
        <w:ind w:left="0"/>
      </w:pPr>
      <w:r>
        <w:t>Page breaks are inserted at locations throughout the template for readability of the template. The user should remove page breaks where appropriate.</w:t>
      </w:r>
    </w:p>
    <w:p w14:paraId="67377C95" w14:textId="77777777" w:rsidR="00067AE4" w:rsidRDefault="00067AE4" w:rsidP="00067AE4">
      <w:pPr>
        <w:pStyle w:val="BodyText"/>
        <w:ind w:left="0"/>
      </w:pPr>
      <w:r>
        <w:t>Double-click in the header and Word will automatically update the project name and date after filling out the cover page.</w:t>
      </w:r>
    </w:p>
    <w:p w14:paraId="2642B3D8" w14:textId="37490871" w:rsidR="00E55853" w:rsidRDefault="00E55853" w:rsidP="00F842F2">
      <w:pPr>
        <w:pStyle w:val="BodyText"/>
        <w:ind w:left="0"/>
      </w:pPr>
      <w:r>
        <w:t>The lists for Contents, Tables and Figures on the following page(s) should be updated after completing the document.</w:t>
      </w:r>
    </w:p>
    <w:p w14:paraId="4E69F870" w14:textId="77777777" w:rsidR="00CE72C5" w:rsidRDefault="00F842F2" w:rsidP="00A05190">
      <w:pPr>
        <w:pStyle w:val="BodyText"/>
        <w:ind w:left="0"/>
        <w:rPr>
          <w:b/>
          <w:color w:val="E36C0A"/>
        </w:rPr>
        <w:sectPr w:rsidR="00CE72C5" w:rsidSect="00EC09FC">
          <w:headerReference w:type="default" r:id="rId18"/>
          <w:footerReference w:type="even" r:id="rId19"/>
          <w:footerReference w:type="default" r:id="rId20"/>
          <w:type w:val="oddPage"/>
          <w:pgSz w:w="12240" w:h="15840" w:code="1"/>
          <w:pgMar w:top="1440" w:right="1440" w:bottom="1440" w:left="1440" w:header="576" w:footer="994" w:gutter="0"/>
          <w:pgNumType w:fmt="lowerRoman" w:start="1"/>
          <w:cols w:space="720"/>
          <w:docGrid w:linePitch="360"/>
        </w:sectPr>
      </w:pPr>
      <w:r w:rsidRPr="00F842F2">
        <w:rPr>
          <w:b/>
          <w:color w:val="E36C0A"/>
        </w:rPr>
        <w:t>This page is to be deleted prior to submittal.</w:t>
      </w:r>
    </w:p>
    <w:p w14:paraId="0BD3C5D0" w14:textId="77777777" w:rsidR="00CE72C5" w:rsidRPr="00BD56C1" w:rsidRDefault="00CE72C5" w:rsidP="00CE72C5">
      <w:pPr>
        <w:spacing w:after="0" w:line="276" w:lineRule="auto"/>
        <w:jc w:val="right"/>
        <w:rPr>
          <w:rFonts w:ascii="Helvetica" w:hAnsi="Helvetica" w:cs="Arial"/>
          <w:b/>
          <w:color w:val="404040"/>
          <w:sz w:val="20"/>
          <w:szCs w:val="20"/>
        </w:rPr>
      </w:pPr>
      <w:r>
        <w:rPr>
          <w:rFonts w:ascii="Helvetica" w:hAnsi="Helvetica" w:cs="Arial"/>
          <w:b/>
          <w:color w:val="404040"/>
          <w:sz w:val="20"/>
          <w:szCs w:val="20"/>
        </w:rPr>
        <w:lastRenderedPageBreak/>
        <w:t xml:space="preserve">District </w:t>
      </w:r>
      <w:r w:rsidRPr="00C206F1">
        <w:rPr>
          <w:rFonts w:ascii="Helvetica" w:hAnsi="Helvetica" w:cs="Arial"/>
          <w:b/>
          <w:color w:val="404040"/>
          <w:sz w:val="20"/>
          <w:szCs w:val="20"/>
          <w:highlight w:val="yellow"/>
        </w:rPr>
        <w:t>X</w:t>
      </w:r>
      <w:r>
        <w:rPr>
          <w:rFonts w:ascii="Helvetica" w:hAnsi="Helvetica" w:cs="Arial"/>
          <w:b/>
          <w:color w:val="404040"/>
          <w:sz w:val="20"/>
          <w:szCs w:val="20"/>
        </w:rPr>
        <w:t xml:space="preserve"> </w:t>
      </w:r>
      <w:r w:rsidRPr="00BD56C1">
        <w:rPr>
          <w:rFonts w:ascii="Helvetica" w:hAnsi="Helvetica" w:cs="Arial"/>
          <w:b/>
          <w:color w:val="404040"/>
          <w:sz w:val="20"/>
          <w:szCs w:val="20"/>
        </w:rPr>
        <w:t>Office/</w:t>
      </w:r>
      <w:r>
        <w:rPr>
          <w:rFonts w:ascii="Helvetica" w:hAnsi="Helvetica" w:cs="Arial"/>
          <w:b/>
          <w:color w:val="404040"/>
          <w:sz w:val="20"/>
          <w:szCs w:val="20"/>
        </w:rPr>
        <w:t>Highway Division</w:t>
      </w:r>
    </w:p>
    <w:p w14:paraId="56586E3D" w14:textId="77777777" w:rsidR="00CE72C5" w:rsidRPr="00BD56C1" w:rsidRDefault="00CE72C5" w:rsidP="00CE72C5">
      <w:pPr>
        <w:spacing w:after="0" w:line="276" w:lineRule="auto"/>
        <w:jc w:val="right"/>
        <w:rPr>
          <w:rFonts w:ascii="Helvetica" w:hAnsi="Helvetica" w:cs="Arial"/>
          <w:color w:val="404040"/>
          <w:sz w:val="20"/>
          <w:szCs w:val="20"/>
        </w:rPr>
      </w:pPr>
      <w:r w:rsidRPr="00D205C9">
        <w:rPr>
          <w:rFonts w:ascii="Helvetica" w:hAnsi="Helvetica" w:cs="Arial"/>
          <w:color w:val="404040"/>
          <w:sz w:val="20"/>
          <w:szCs w:val="20"/>
          <w:highlight w:val="yellow"/>
        </w:rPr>
        <w:t>Address</w:t>
      </w:r>
      <w:r>
        <w:rPr>
          <w:rFonts w:ascii="Helvetica" w:hAnsi="Helvetica" w:cs="Arial"/>
          <w:color w:val="404040"/>
          <w:sz w:val="20"/>
          <w:szCs w:val="20"/>
        </w:rPr>
        <w:t xml:space="preserve"> l </w:t>
      </w:r>
      <w:r w:rsidRPr="00D205C9">
        <w:rPr>
          <w:rFonts w:ascii="Helvetica" w:hAnsi="Helvetica" w:cs="Arial"/>
          <w:color w:val="404040"/>
          <w:sz w:val="20"/>
          <w:szCs w:val="20"/>
          <w:highlight w:val="yellow"/>
        </w:rPr>
        <w:t>City, State Zip</w:t>
      </w:r>
    </w:p>
    <w:p w14:paraId="198A0469" w14:textId="77777777" w:rsidR="00CE72C5" w:rsidRDefault="00CE72C5" w:rsidP="00CE72C5">
      <w:pPr>
        <w:spacing w:after="0" w:line="276" w:lineRule="auto"/>
        <w:jc w:val="right"/>
        <w:rPr>
          <w:rFonts w:ascii="Helvetica" w:hAnsi="Helvetica" w:cs="Arial"/>
          <w:color w:val="404040"/>
          <w:sz w:val="20"/>
          <w:szCs w:val="20"/>
        </w:rPr>
      </w:pPr>
      <w:r w:rsidRPr="00BD56C1">
        <w:rPr>
          <w:rFonts w:ascii="Helvetica" w:hAnsi="Helvetica" w:cs="Arial"/>
          <w:color w:val="404040"/>
          <w:sz w:val="20"/>
          <w:szCs w:val="20"/>
        </w:rPr>
        <w:t xml:space="preserve">Phone: </w:t>
      </w:r>
      <w:r w:rsidRPr="00D205C9">
        <w:rPr>
          <w:rFonts w:ascii="Helvetica" w:hAnsi="Helvetica" w:cs="Arial"/>
          <w:color w:val="404040"/>
          <w:sz w:val="20"/>
          <w:szCs w:val="20"/>
          <w:highlight w:val="yellow"/>
        </w:rPr>
        <w:t>XXX-XXX-XXXX</w:t>
      </w:r>
      <w:r>
        <w:rPr>
          <w:rFonts w:ascii="Helvetica" w:hAnsi="Helvetica" w:cs="Arial"/>
          <w:color w:val="404040"/>
          <w:sz w:val="20"/>
          <w:szCs w:val="20"/>
        </w:rPr>
        <w:t xml:space="preserve"> l </w:t>
      </w:r>
      <w:r w:rsidRPr="00BD56C1">
        <w:rPr>
          <w:rFonts w:ascii="Helvetica" w:hAnsi="Helvetica" w:cs="Arial"/>
          <w:color w:val="404040"/>
          <w:sz w:val="20"/>
          <w:szCs w:val="20"/>
        </w:rPr>
        <w:t xml:space="preserve">Email: </w:t>
      </w:r>
      <w:r w:rsidRPr="00D205C9">
        <w:rPr>
          <w:rFonts w:ascii="Helvetica" w:hAnsi="Helvetica" w:cs="Arial"/>
          <w:color w:val="404040"/>
          <w:sz w:val="20"/>
          <w:szCs w:val="20"/>
          <w:highlight w:val="yellow"/>
        </w:rPr>
        <w:t>Email@iowadot.us</w:t>
      </w:r>
    </w:p>
    <w:p w14:paraId="5ED7F959" w14:textId="77777777" w:rsidR="00CE72C5" w:rsidRDefault="00CE72C5" w:rsidP="00CE72C5">
      <w:pPr>
        <w:spacing w:after="0" w:line="276" w:lineRule="auto"/>
        <w:jc w:val="right"/>
        <w:rPr>
          <w:rFonts w:ascii="Helvetica" w:hAnsi="Helvetica" w:cs="Arial"/>
          <w:color w:val="262626"/>
          <w:sz w:val="20"/>
          <w:szCs w:val="20"/>
        </w:rPr>
      </w:pPr>
    </w:p>
    <w:p w14:paraId="10D4D562" w14:textId="0216C39F" w:rsidR="007F01A5" w:rsidRPr="00D205C9" w:rsidRDefault="0048214B" w:rsidP="007F01A5">
      <w:pPr>
        <w:spacing w:line="276" w:lineRule="auto"/>
        <w:rPr>
          <w:rFonts w:cstheme="minorHAnsi"/>
          <w:b/>
          <w:color w:val="E36C0A"/>
          <w:szCs w:val="21"/>
        </w:rPr>
      </w:pPr>
      <w:r>
        <w:rPr>
          <w:rFonts w:cstheme="minorHAnsi"/>
          <w:b/>
          <w:color w:val="E36C0A"/>
          <w:szCs w:val="21"/>
        </w:rPr>
        <w:t xml:space="preserve">For projects where the Letter of Request is used to complete the approval of the access </w:t>
      </w:r>
      <w:proofErr w:type="gramStart"/>
      <w:r>
        <w:rPr>
          <w:rFonts w:cstheme="minorHAnsi"/>
          <w:b/>
          <w:color w:val="E36C0A"/>
          <w:szCs w:val="21"/>
        </w:rPr>
        <w:t>change, and</w:t>
      </w:r>
      <w:proofErr w:type="gramEnd"/>
      <w:r>
        <w:rPr>
          <w:rFonts w:cstheme="minorHAnsi"/>
          <w:b/>
          <w:color w:val="E36C0A"/>
          <w:szCs w:val="21"/>
        </w:rPr>
        <w:t xml:space="preserve"> f</w:t>
      </w:r>
      <w:r w:rsidR="00CE72C5" w:rsidRPr="00D205C9">
        <w:rPr>
          <w:rFonts w:cstheme="minorHAnsi"/>
          <w:b/>
          <w:color w:val="E36C0A"/>
          <w:szCs w:val="21"/>
        </w:rPr>
        <w:t xml:space="preserve">ollowing review and approval by the Iowa DOT District Engineer, a letter of approval by the District Engineer </w:t>
      </w:r>
      <w:r w:rsidR="00CE72C5">
        <w:rPr>
          <w:rFonts w:cstheme="minorHAnsi"/>
          <w:b/>
          <w:color w:val="E36C0A"/>
          <w:szCs w:val="21"/>
        </w:rPr>
        <w:t xml:space="preserve">for the </w:t>
      </w:r>
      <w:r w:rsidR="00907EE4">
        <w:rPr>
          <w:rFonts w:cstheme="minorHAnsi"/>
          <w:b/>
          <w:color w:val="E36C0A"/>
          <w:szCs w:val="21"/>
        </w:rPr>
        <w:t>Letter of Request</w:t>
      </w:r>
      <w:r w:rsidR="00CE72C5">
        <w:rPr>
          <w:rFonts w:cstheme="minorHAnsi"/>
          <w:b/>
          <w:color w:val="E36C0A"/>
          <w:szCs w:val="21"/>
        </w:rPr>
        <w:t xml:space="preserve"> is </w:t>
      </w:r>
      <w:r w:rsidR="00CE72C5" w:rsidRPr="00D205C9">
        <w:rPr>
          <w:rFonts w:cstheme="minorHAnsi"/>
          <w:b/>
          <w:color w:val="E36C0A"/>
          <w:szCs w:val="21"/>
        </w:rPr>
        <w:t xml:space="preserve">sent </w:t>
      </w:r>
      <w:r w:rsidR="00EE383A">
        <w:rPr>
          <w:rFonts w:cstheme="minorHAnsi"/>
          <w:b/>
          <w:color w:val="E36C0A"/>
          <w:szCs w:val="21"/>
        </w:rPr>
        <w:t xml:space="preserve">via email </w:t>
      </w:r>
      <w:r w:rsidR="00CE72C5" w:rsidRPr="00D205C9">
        <w:rPr>
          <w:rFonts w:cstheme="minorHAnsi"/>
          <w:b/>
          <w:color w:val="E36C0A"/>
          <w:szCs w:val="21"/>
        </w:rPr>
        <w:t>to the FHWA, Iowa Division for approval</w:t>
      </w:r>
      <w:r w:rsidR="008368CC">
        <w:rPr>
          <w:rFonts w:cstheme="minorHAnsi"/>
          <w:b/>
          <w:color w:val="E36C0A"/>
          <w:szCs w:val="21"/>
        </w:rPr>
        <w:t xml:space="preserve"> (a letter of approval is not issued for the Letter of Request on projects that include an IOR or IJR)</w:t>
      </w:r>
      <w:r w:rsidR="00CE72C5" w:rsidRPr="00D205C9">
        <w:rPr>
          <w:rFonts w:cstheme="minorHAnsi"/>
          <w:b/>
          <w:color w:val="E36C0A"/>
          <w:szCs w:val="21"/>
        </w:rPr>
        <w:t xml:space="preserve">. </w:t>
      </w:r>
      <w:r w:rsidR="00D953BC">
        <w:rPr>
          <w:rFonts w:cstheme="minorHAnsi"/>
          <w:b/>
          <w:color w:val="E36C0A"/>
          <w:szCs w:val="21"/>
        </w:rPr>
        <w:t xml:space="preserve">This email is </w:t>
      </w:r>
      <w:r w:rsidR="00D953BC" w:rsidRPr="007F01A5">
        <w:rPr>
          <w:rFonts w:cstheme="minorHAnsi"/>
          <w:b/>
          <w:color w:val="E36C0A"/>
          <w:szCs w:val="21"/>
        </w:rPr>
        <w:t xml:space="preserve">sent to </w:t>
      </w:r>
      <w:hyperlink r:id="rId21" w:history="1">
        <w:r w:rsidR="00D953BC" w:rsidRPr="007F01A5">
          <w:rPr>
            <w:rStyle w:val="Hyperlink"/>
            <w:rFonts w:cstheme="minorHAnsi"/>
            <w:b/>
            <w:color w:val="E36C0A"/>
            <w:szCs w:val="21"/>
          </w:rPr>
          <w:t>Iowa.FHWA@DOT.gov</w:t>
        </w:r>
      </w:hyperlink>
      <w:r w:rsidR="00D953BC" w:rsidRPr="007F01A5">
        <w:rPr>
          <w:rFonts w:cstheme="minorHAnsi"/>
          <w:b/>
          <w:color w:val="E36C0A"/>
          <w:szCs w:val="21"/>
        </w:rPr>
        <w:t xml:space="preserve">. </w:t>
      </w:r>
      <w:r w:rsidR="00CE72C5" w:rsidRPr="007F01A5">
        <w:rPr>
          <w:rFonts w:cstheme="minorHAnsi"/>
          <w:b/>
          <w:color w:val="E36C0A"/>
          <w:szCs w:val="21"/>
        </w:rPr>
        <w:t xml:space="preserve">Typically </w:t>
      </w:r>
      <w:r w:rsidR="00CE72C5">
        <w:rPr>
          <w:rFonts w:cstheme="minorHAnsi"/>
          <w:b/>
          <w:color w:val="E36C0A"/>
          <w:szCs w:val="21"/>
        </w:rPr>
        <w:t xml:space="preserve">for this action, a ProjectWise link to the </w:t>
      </w:r>
      <w:r w:rsidR="00907EE4">
        <w:rPr>
          <w:rFonts w:cstheme="minorHAnsi"/>
          <w:b/>
          <w:color w:val="E36C0A"/>
          <w:szCs w:val="21"/>
        </w:rPr>
        <w:t>Letter of Request</w:t>
      </w:r>
      <w:r w:rsidR="00CE72C5">
        <w:rPr>
          <w:rFonts w:cstheme="minorHAnsi"/>
          <w:b/>
          <w:color w:val="E36C0A"/>
          <w:szCs w:val="21"/>
        </w:rPr>
        <w:t xml:space="preserve"> is sent to FHWA with this letter of approval attached</w:t>
      </w:r>
      <w:r w:rsidR="00D953BC">
        <w:rPr>
          <w:rFonts w:cstheme="minorHAnsi"/>
          <w:b/>
          <w:color w:val="E36C0A"/>
          <w:szCs w:val="21"/>
        </w:rPr>
        <w:t xml:space="preserve"> to the email</w:t>
      </w:r>
      <w:r w:rsidR="00CE72C5">
        <w:rPr>
          <w:rFonts w:cstheme="minorHAnsi"/>
          <w:b/>
          <w:color w:val="E36C0A"/>
          <w:szCs w:val="21"/>
        </w:rPr>
        <w:t xml:space="preserve">. </w:t>
      </w:r>
      <w:r w:rsidR="007F01A5" w:rsidRPr="00D205C9">
        <w:rPr>
          <w:rFonts w:cstheme="minorHAnsi"/>
          <w:b/>
          <w:color w:val="E36C0A"/>
          <w:szCs w:val="21"/>
        </w:rPr>
        <w:t xml:space="preserve">Once the FHWA has approved the </w:t>
      </w:r>
      <w:r w:rsidR="007F01A5">
        <w:rPr>
          <w:rFonts w:cstheme="minorHAnsi"/>
          <w:b/>
          <w:color w:val="E36C0A"/>
          <w:szCs w:val="21"/>
        </w:rPr>
        <w:t>Letter of Request</w:t>
      </w:r>
      <w:r w:rsidR="007F01A5" w:rsidRPr="00D205C9">
        <w:rPr>
          <w:rFonts w:cstheme="minorHAnsi"/>
          <w:b/>
          <w:color w:val="E36C0A"/>
          <w:szCs w:val="21"/>
        </w:rPr>
        <w:t xml:space="preserve">, the FHWA will submit a letter of approval. The letters of approval by the Iowa DOT and FHWA should be filed with the final </w:t>
      </w:r>
      <w:r w:rsidR="007F01A5">
        <w:rPr>
          <w:rFonts w:cstheme="minorHAnsi"/>
          <w:b/>
          <w:color w:val="E36C0A"/>
          <w:szCs w:val="21"/>
        </w:rPr>
        <w:t>Letter of Request</w:t>
      </w:r>
      <w:r w:rsidR="007F01A5" w:rsidRPr="00D205C9">
        <w:rPr>
          <w:rFonts w:cstheme="minorHAnsi"/>
          <w:b/>
          <w:color w:val="E36C0A"/>
          <w:szCs w:val="21"/>
        </w:rPr>
        <w:t xml:space="preserve"> that </w:t>
      </w:r>
      <w:r w:rsidR="007F01A5">
        <w:rPr>
          <w:rFonts w:cstheme="minorHAnsi"/>
          <w:b/>
          <w:color w:val="E36C0A"/>
          <w:szCs w:val="21"/>
        </w:rPr>
        <w:t>is</w:t>
      </w:r>
      <w:r w:rsidR="007F01A5" w:rsidRPr="00D205C9">
        <w:rPr>
          <w:rFonts w:cstheme="minorHAnsi"/>
          <w:b/>
          <w:color w:val="E36C0A"/>
          <w:szCs w:val="21"/>
        </w:rPr>
        <w:t xml:space="preserve"> approved.</w:t>
      </w:r>
    </w:p>
    <w:p w14:paraId="1E85B6EE" w14:textId="7FF06699" w:rsidR="00CE72C5" w:rsidRDefault="00CE72C5" w:rsidP="00CE72C5">
      <w:pPr>
        <w:spacing w:line="276" w:lineRule="auto"/>
        <w:rPr>
          <w:rFonts w:cstheme="minorHAnsi"/>
          <w:b/>
          <w:color w:val="E36C0A"/>
          <w:szCs w:val="21"/>
        </w:rPr>
      </w:pPr>
      <w:r>
        <w:rPr>
          <w:rFonts w:cstheme="minorHAnsi"/>
          <w:b/>
          <w:color w:val="E36C0A"/>
          <w:szCs w:val="21"/>
        </w:rPr>
        <w:t xml:space="preserve">This page should be used as a guide when preparing the Iowa DOT letter of approval. Remove this page from the </w:t>
      </w:r>
      <w:r w:rsidR="00D953BC">
        <w:rPr>
          <w:rFonts w:cstheme="minorHAnsi"/>
          <w:b/>
          <w:color w:val="E36C0A"/>
          <w:szCs w:val="21"/>
        </w:rPr>
        <w:t>Letter of Request</w:t>
      </w:r>
      <w:r>
        <w:rPr>
          <w:rFonts w:cstheme="minorHAnsi"/>
          <w:b/>
          <w:color w:val="E36C0A"/>
          <w:szCs w:val="21"/>
        </w:rPr>
        <w:t xml:space="preserve"> document that is submitted for reviews.</w:t>
      </w:r>
    </w:p>
    <w:p w14:paraId="26B8C082" w14:textId="77777777" w:rsidR="00CE72C5" w:rsidRDefault="00CE72C5" w:rsidP="00CE72C5">
      <w:pPr>
        <w:spacing w:after="0" w:line="276" w:lineRule="auto"/>
        <w:rPr>
          <w:rFonts w:ascii="Helvetica" w:hAnsi="Helvetica" w:cs="Arial"/>
          <w:color w:val="262626"/>
          <w:sz w:val="20"/>
          <w:szCs w:val="20"/>
        </w:rPr>
      </w:pPr>
      <w:r w:rsidRPr="00C206F1">
        <w:rPr>
          <w:rFonts w:ascii="Helvetica" w:hAnsi="Helvetica" w:cs="Arial"/>
          <w:color w:val="262626"/>
          <w:sz w:val="20"/>
          <w:szCs w:val="20"/>
          <w:highlight w:val="yellow"/>
        </w:rPr>
        <w:t>Month Day, Year</w:t>
      </w:r>
    </w:p>
    <w:p w14:paraId="18BE1585" w14:textId="77777777" w:rsidR="00CE72C5" w:rsidRDefault="00CE72C5" w:rsidP="00CE72C5">
      <w:pPr>
        <w:spacing w:after="0" w:line="276" w:lineRule="auto"/>
        <w:rPr>
          <w:rFonts w:ascii="Helvetica" w:hAnsi="Helvetica" w:cs="Arial"/>
          <w:color w:val="404040"/>
          <w:sz w:val="20"/>
          <w:szCs w:val="20"/>
        </w:rPr>
      </w:pPr>
    </w:p>
    <w:p w14:paraId="79D5EFB2" w14:textId="77777777" w:rsidR="00C2560D" w:rsidRPr="00975446" w:rsidRDefault="00C2560D" w:rsidP="00C2560D">
      <w:pPr>
        <w:spacing w:after="0" w:line="276" w:lineRule="auto"/>
        <w:rPr>
          <w:rFonts w:ascii="Helvetica" w:hAnsi="Helvetica" w:cs="Arial"/>
          <w:color w:val="404040"/>
          <w:sz w:val="20"/>
          <w:szCs w:val="20"/>
        </w:rPr>
      </w:pPr>
      <w:r w:rsidRPr="00975446">
        <w:rPr>
          <w:rFonts w:ascii="Helvetica" w:hAnsi="Helvetica" w:cs="Arial"/>
          <w:color w:val="404040"/>
          <w:sz w:val="20"/>
          <w:szCs w:val="20"/>
        </w:rPr>
        <w:t>Program Delivery Team Leader</w:t>
      </w:r>
    </w:p>
    <w:p w14:paraId="1F59742E" w14:textId="77777777" w:rsidR="00C2560D" w:rsidRPr="00D205C9" w:rsidRDefault="00C2560D" w:rsidP="00C2560D">
      <w:pPr>
        <w:spacing w:after="0" w:line="276" w:lineRule="auto"/>
        <w:rPr>
          <w:rFonts w:ascii="Helvetica" w:hAnsi="Helvetica" w:cs="Arial"/>
          <w:color w:val="404040"/>
          <w:sz w:val="20"/>
          <w:szCs w:val="20"/>
        </w:rPr>
      </w:pPr>
      <w:r w:rsidRPr="00D205C9">
        <w:rPr>
          <w:rFonts w:ascii="Helvetica" w:hAnsi="Helvetica" w:cs="Arial"/>
          <w:color w:val="404040"/>
          <w:sz w:val="20"/>
          <w:szCs w:val="20"/>
        </w:rPr>
        <w:t>FHWA, Iowa Division</w:t>
      </w:r>
    </w:p>
    <w:p w14:paraId="45CACD92" w14:textId="77777777" w:rsidR="00C2560D" w:rsidRPr="00096025" w:rsidRDefault="00C2560D" w:rsidP="00C2560D">
      <w:pPr>
        <w:spacing w:after="0" w:line="276" w:lineRule="auto"/>
        <w:rPr>
          <w:rFonts w:ascii="Helvetica" w:hAnsi="Helvetica" w:cs="Arial"/>
          <w:color w:val="404040"/>
          <w:sz w:val="20"/>
          <w:szCs w:val="20"/>
        </w:rPr>
      </w:pPr>
      <w:r w:rsidRPr="00096025">
        <w:rPr>
          <w:rFonts w:ascii="Helvetica" w:hAnsi="Helvetica" w:cs="Arial"/>
          <w:color w:val="404040"/>
          <w:sz w:val="20"/>
          <w:szCs w:val="20"/>
        </w:rPr>
        <w:t>105 6</w:t>
      </w:r>
      <w:r w:rsidRPr="00096025">
        <w:rPr>
          <w:rFonts w:ascii="Helvetica" w:hAnsi="Helvetica" w:cs="Arial"/>
          <w:color w:val="404040"/>
          <w:sz w:val="20"/>
          <w:szCs w:val="20"/>
          <w:vertAlign w:val="superscript"/>
        </w:rPr>
        <w:t>th</w:t>
      </w:r>
      <w:r w:rsidRPr="00096025">
        <w:rPr>
          <w:rFonts w:ascii="Helvetica" w:hAnsi="Helvetica" w:cs="Arial"/>
          <w:color w:val="404040"/>
          <w:sz w:val="20"/>
          <w:szCs w:val="20"/>
        </w:rPr>
        <w:t xml:space="preserve"> Street</w:t>
      </w:r>
    </w:p>
    <w:p w14:paraId="103D311C" w14:textId="77777777" w:rsidR="00C2560D" w:rsidRDefault="00C2560D" w:rsidP="00C2560D">
      <w:pPr>
        <w:spacing w:after="0" w:line="276" w:lineRule="auto"/>
        <w:rPr>
          <w:rFonts w:ascii="Helvetica" w:hAnsi="Helvetica" w:cs="Arial"/>
          <w:color w:val="404040"/>
          <w:sz w:val="20"/>
          <w:szCs w:val="20"/>
        </w:rPr>
      </w:pPr>
      <w:r w:rsidRPr="00096025">
        <w:rPr>
          <w:rFonts w:ascii="Helvetica" w:hAnsi="Helvetica" w:cs="Arial"/>
          <w:color w:val="404040"/>
          <w:sz w:val="20"/>
          <w:szCs w:val="20"/>
        </w:rPr>
        <w:t>Ames, Iowa 50010</w:t>
      </w:r>
    </w:p>
    <w:p w14:paraId="31C1832F" w14:textId="77777777" w:rsidR="00CE72C5" w:rsidRDefault="00CE72C5" w:rsidP="00CE72C5">
      <w:pPr>
        <w:spacing w:after="0" w:line="276" w:lineRule="auto"/>
        <w:rPr>
          <w:rFonts w:ascii="Helvetica" w:hAnsi="Helvetica" w:cs="Arial"/>
          <w:color w:val="404040"/>
          <w:sz w:val="20"/>
          <w:szCs w:val="20"/>
        </w:rPr>
      </w:pPr>
    </w:p>
    <w:p w14:paraId="67D267D5" w14:textId="77777777" w:rsidR="00CE72C5" w:rsidRDefault="00CE72C5" w:rsidP="00CE72C5">
      <w:pPr>
        <w:spacing w:after="0" w:line="276" w:lineRule="auto"/>
        <w:rPr>
          <w:rFonts w:ascii="Helvetica" w:hAnsi="Helvetica" w:cs="Arial"/>
          <w:color w:val="404040"/>
          <w:sz w:val="20"/>
          <w:szCs w:val="20"/>
        </w:rPr>
      </w:pPr>
    </w:p>
    <w:p w14:paraId="0DE63458" w14:textId="359378B9" w:rsidR="00CE72C5" w:rsidRDefault="00CE72C5" w:rsidP="00CE72C5">
      <w:pPr>
        <w:spacing w:after="0" w:line="276" w:lineRule="auto"/>
        <w:rPr>
          <w:rFonts w:ascii="Helvetica" w:hAnsi="Helvetica" w:cs="Arial"/>
          <w:color w:val="404040"/>
          <w:sz w:val="20"/>
          <w:szCs w:val="20"/>
        </w:rPr>
      </w:pPr>
      <w:r>
        <w:rPr>
          <w:rFonts w:ascii="Helvetica" w:hAnsi="Helvetica" w:cs="Arial"/>
          <w:color w:val="404040"/>
          <w:sz w:val="20"/>
          <w:szCs w:val="20"/>
        </w:rPr>
        <w:t xml:space="preserve">Subject: </w:t>
      </w:r>
      <w:r w:rsidRPr="00D205C9">
        <w:rPr>
          <w:rFonts w:ascii="Helvetica" w:hAnsi="Helvetica" w:cs="Arial"/>
          <w:color w:val="404040"/>
          <w:sz w:val="20"/>
          <w:szCs w:val="20"/>
          <w:highlight w:val="yellow"/>
        </w:rPr>
        <w:t>Project Name</w:t>
      </w:r>
      <w:r>
        <w:rPr>
          <w:rFonts w:ascii="Helvetica" w:hAnsi="Helvetica" w:cs="Arial"/>
          <w:color w:val="404040"/>
          <w:sz w:val="20"/>
          <w:szCs w:val="20"/>
        </w:rPr>
        <w:t xml:space="preserve"> </w:t>
      </w:r>
      <w:r w:rsidR="00AE0F2C">
        <w:rPr>
          <w:rFonts w:ascii="Helvetica" w:hAnsi="Helvetica" w:cs="Arial"/>
          <w:color w:val="404040"/>
          <w:sz w:val="20"/>
          <w:szCs w:val="20"/>
        </w:rPr>
        <w:t>Letter of Request</w:t>
      </w:r>
    </w:p>
    <w:p w14:paraId="5372BEE7" w14:textId="77777777" w:rsidR="00CE72C5" w:rsidRDefault="00CE72C5" w:rsidP="00CE72C5">
      <w:pPr>
        <w:spacing w:after="0" w:line="276" w:lineRule="auto"/>
        <w:ind w:firstLine="720"/>
        <w:rPr>
          <w:rFonts w:ascii="Helvetica" w:hAnsi="Helvetica" w:cs="Arial"/>
          <w:color w:val="404040"/>
          <w:sz w:val="20"/>
          <w:szCs w:val="20"/>
        </w:rPr>
      </w:pPr>
      <w:r>
        <w:rPr>
          <w:rFonts w:ascii="Helvetica" w:hAnsi="Helvetica" w:cs="Arial"/>
          <w:color w:val="404040"/>
          <w:sz w:val="20"/>
          <w:szCs w:val="20"/>
        </w:rPr>
        <w:t xml:space="preserve"> Project Number </w:t>
      </w:r>
      <w:r w:rsidRPr="00D205C9">
        <w:rPr>
          <w:rFonts w:ascii="Helvetica" w:hAnsi="Helvetica" w:cs="Arial"/>
          <w:color w:val="404040"/>
          <w:sz w:val="20"/>
          <w:szCs w:val="20"/>
          <w:highlight w:val="yellow"/>
        </w:rPr>
        <w:t>IMN-XXX-X(XXX)XX—XX-XX</w:t>
      </w:r>
    </w:p>
    <w:p w14:paraId="741280D4" w14:textId="77777777" w:rsidR="00CE72C5" w:rsidRDefault="00CE72C5" w:rsidP="00CE72C5">
      <w:pPr>
        <w:spacing w:after="0" w:line="276" w:lineRule="auto"/>
        <w:rPr>
          <w:rFonts w:ascii="Helvetica" w:hAnsi="Helvetica" w:cs="Arial"/>
          <w:color w:val="404040"/>
          <w:sz w:val="20"/>
          <w:szCs w:val="20"/>
        </w:rPr>
      </w:pPr>
    </w:p>
    <w:p w14:paraId="04E527DA" w14:textId="4B224ACC" w:rsidR="00CE72C5" w:rsidRDefault="00CE72C5" w:rsidP="00CE72C5">
      <w:pPr>
        <w:spacing w:after="0" w:line="276" w:lineRule="auto"/>
        <w:rPr>
          <w:rFonts w:ascii="Helvetica" w:hAnsi="Helvetica" w:cs="Arial"/>
          <w:color w:val="404040"/>
          <w:sz w:val="20"/>
          <w:szCs w:val="20"/>
        </w:rPr>
      </w:pPr>
      <w:r>
        <w:rPr>
          <w:rFonts w:ascii="Helvetica" w:hAnsi="Helvetica" w:cs="Arial"/>
          <w:color w:val="404040"/>
          <w:sz w:val="20"/>
          <w:szCs w:val="20"/>
        </w:rPr>
        <w:t xml:space="preserve">Dear </w:t>
      </w:r>
      <w:r w:rsidR="00C2560D">
        <w:rPr>
          <w:rFonts w:ascii="Helvetica" w:hAnsi="Helvetica" w:cs="Arial"/>
          <w:color w:val="404040"/>
          <w:sz w:val="20"/>
          <w:szCs w:val="20"/>
        </w:rPr>
        <w:t>Program Delivery</w:t>
      </w:r>
      <w:r w:rsidR="00C2560D">
        <w:rPr>
          <w:rFonts w:ascii="Helvetica" w:hAnsi="Helvetica" w:cs="Arial"/>
          <w:color w:val="404040"/>
          <w:sz w:val="20"/>
          <w:szCs w:val="20"/>
        </w:rPr>
        <w:t xml:space="preserve"> </w:t>
      </w:r>
      <w:r w:rsidR="00C2560D">
        <w:rPr>
          <w:rFonts w:ascii="Helvetica" w:hAnsi="Helvetica" w:cs="Arial"/>
          <w:color w:val="404040"/>
          <w:sz w:val="20"/>
          <w:szCs w:val="20"/>
        </w:rPr>
        <w:t>Team Leader,</w:t>
      </w:r>
    </w:p>
    <w:p w14:paraId="663679C9" w14:textId="77777777" w:rsidR="00CE72C5" w:rsidRDefault="00CE72C5" w:rsidP="00CE72C5">
      <w:pPr>
        <w:spacing w:after="0" w:line="276" w:lineRule="auto"/>
        <w:rPr>
          <w:rFonts w:ascii="Helvetica" w:hAnsi="Helvetica" w:cs="Arial"/>
          <w:color w:val="404040"/>
          <w:sz w:val="20"/>
          <w:szCs w:val="20"/>
        </w:rPr>
      </w:pPr>
    </w:p>
    <w:p w14:paraId="52EAF893" w14:textId="73951403" w:rsidR="00CE72C5" w:rsidRDefault="00CE72C5" w:rsidP="00CE72C5">
      <w:pPr>
        <w:spacing w:after="0" w:line="276" w:lineRule="auto"/>
        <w:rPr>
          <w:rFonts w:ascii="Helvetica" w:hAnsi="Helvetica" w:cs="Arial"/>
          <w:color w:val="404040"/>
          <w:sz w:val="20"/>
          <w:szCs w:val="20"/>
        </w:rPr>
      </w:pPr>
      <w:r>
        <w:rPr>
          <w:rFonts w:ascii="Helvetica" w:hAnsi="Helvetica" w:cs="Arial"/>
          <w:color w:val="404040"/>
          <w:sz w:val="20"/>
          <w:szCs w:val="20"/>
        </w:rPr>
        <w:t xml:space="preserve">I have approved this </w:t>
      </w:r>
      <w:r w:rsidR="00AE0F2C">
        <w:rPr>
          <w:rFonts w:ascii="Helvetica" w:hAnsi="Helvetica" w:cs="Arial"/>
          <w:color w:val="404040"/>
          <w:sz w:val="20"/>
          <w:szCs w:val="20"/>
        </w:rPr>
        <w:t>Letter of Request</w:t>
      </w:r>
      <w:r>
        <w:rPr>
          <w:rFonts w:ascii="Helvetica" w:hAnsi="Helvetica" w:cs="Arial"/>
          <w:color w:val="404040"/>
          <w:sz w:val="20"/>
          <w:szCs w:val="20"/>
        </w:rPr>
        <w:t xml:space="preserve">, dated </w:t>
      </w:r>
      <w:r w:rsidRPr="00D205C9">
        <w:rPr>
          <w:rFonts w:ascii="Helvetica" w:hAnsi="Helvetica" w:cs="Arial"/>
          <w:color w:val="404040"/>
          <w:sz w:val="20"/>
          <w:szCs w:val="20"/>
          <w:highlight w:val="yellow"/>
        </w:rPr>
        <w:t>Month Day, Year</w:t>
      </w:r>
      <w:r w:rsidR="00AE0F2C">
        <w:rPr>
          <w:rFonts w:ascii="Helvetica" w:hAnsi="Helvetica" w:cs="Arial"/>
          <w:color w:val="404040"/>
          <w:sz w:val="20"/>
          <w:szCs w:val="20"/>
        </w:rPr>
        <w:t>,</w:t>
      </w:r>
      <w:r>
        <w:rPr>
          <w:rFonts w:ascii="Helvetica" w:hAnsi="Helvetica" w:cs="Arial"/>
          <w:color w:val="404040"/>
          <w:sz w:val="20"/>
          <w:szCs w:val="20"/>
        </w:rPr>
        <w:t xml:space="preserve"> for </w:t>
      </w:r>
      <w:r w:rsidR="00AE0F2C">
        <w:rPr>
          <w:rFonts w:ascii="Helvetica" w:hAnsi="Helvetica" w:cs="Arial"/>
          <w:color w:val="404040"/>
          <w:sz w:val="20"/>
          <w:szCs w:val="20"/>
        </w:rPr>
        <w:t>the proposed access revisions</w:t>
      </w:r>
      <w:r>
        <w:rPr>
          <w:rFonts w:ascii="Helvetica" w:hAnsi="Helvetica" w:cs="Arial"/>
          <w:color w:val="404040"/>
          <w:sz w:val="20"/>
          <w:szCs w:val="20"/>
        </w:rPr>
        <w:t xml:space="preserve"> and I am submitting it to FHWA for approval.</w:t>
      </w:r>
    </w:p>
    <w:p w14:paraId="1B4EF01A" w14:textId="77777777" w:rsidR="00CE72C5" w:rsidRDefault="00CE72C5" w:rsidP="00CE72C5">
      <w:pPr>
        <w:spacing w:after="0" w:line="276" w:lineRule="auto"/>
        <w:rPr>
          <w:rFonts w:ascii="Helvetica" w:hAnsi="Helvetica" w:cs="Arial"/>
          <w:color w:val="404040"/>
          <w:sz w:val="20"/>
          <w:szCs w:val="20"/>
        </w:rPr>
      </w:pPr>
    </w:p>
    <w:p w14:paraId="3E5DE0F9" w14:textId="5CE2967F" w:rsidR="00CE72C5" w:rsidRDefault="007F01A5" w:rsidP="00CE72C5">
      <w:pPr>
        <w:spacing w:after="0" w:line="276" w:lineRule="auto"/>
        <w:rPr>
          <w:rFonts w:ascii="Helvetica" w:hAnsi="Helvetica" w:cs="Arial"/>
          <w:color w:val="404040"/>
          <w:sz w:val="20"/>
          <w:szCs w:val="20"/>
        </w:rPr>
      </w:pPr>
      <w:r>
        <w:rPr>
          <w:rFonts w:ascii="Helvetica" w:hAnsi="Helvetica" w:cs="Arial"/>
          <w:color w:val="404040"/>
          <w:sz w:val="20"/>
          <w:szCs w:val="20"/>
        </w:rPr>
        <w:t>Sincerely,</w:t>
      </w:r>
    </w:p>
    <w:p w14:paraId="328C8DE5" w14:textId="77777777" w:rsidR="00CE72C5" w:rsidRDefault="00CE72C5" w:rsidP="00CE72C5">
      <w:pPr>
        <w:spacing w:after="0" w:line="276" w:lineRule="auto"/>
        <w:rPr>
          <w:rFonts w:ascii="Helvetica" w:hAnsi="Helvetica" w:cs="Arial"/>
          <w:color w:val="404040"/>
          <w:sz w:val="20"/>
          <w:szCs w:val="20"/>
        </w:rPr>
      </w:pPr>
    </w:p>
    <w:p w14:paraId="552C5113" w14:textId="77777777" w:rsidR="00CE72C5" w:rsidRPr="00D205C9" w:rsidRDefault="00CE72C5" w:rsidP="00CE72C5">
      <w:pPr>
        <w:spacing w:after="0" w:line="276" w:lineRule="auto"/>
        <w:rPr>
          <w:rFonts w:cstheme="minorHAnsi"/>
          <w:b/>
          <w:color w:val="E36C0A"/>
          <w:szCs w:val="21"/>
        </w:rPr>
      </w:pPr>
      <w:r w:rsidRPr="00D205C9">
        <w:rPr>
          <w:rFonts w:cstheme="minorHAnsi"/>
          <w:b/>
          <w:color w:val="E36C0A"/>
          <w:szCs w:val="21"/>
        </w:rPr>
        <w:t>Add Signature</w:t>
      </w:r>
    </w:p>
    <w:p w14:paraId="202F194D" w14:textId="77777777" w:rsidR="00CE72C5" w:rsidRDefault="00CE72C5" w:rsidP="00CE72C5">
      <w:pPr>
        <w:spacing w:after="0" w:line="276" w:lineRule="auto"/>
        <w:rPr>
          <w:rFonts w:ascii="Helvetica" w:hAnsi="Helvetica" w:cs="Arial"/>
          <w:color w:val="404040"/>
          <w:sz w:val="20"/>
          <w:szCs w:val="20"/>
        </w:rPr>
      </w:pPr>
    </w:p>
    <w:p w14:paraId="49EA58D1" w14:textId="77777777" w:rsidR="00CE72C5" w:rsidRDefault="00CE72C5" w:rsidP="00CE72C5">
      <w:pPr>
        <w:spacing w:after="0" w:line="276" w:lineRule="auto"/>
        <w:rPr>
          <w:rFonts w:ascii="Helvetica" w:hAnsi="Helvetica" w:cs="Arial"/>
          <w:color w:val="404040"/>
          <w:sz w:val="20"/>
          <w:szCs w:val="20"/>
        </w:rPr>
      </w:pPr>
      <w:r w:rsidRPr="00D205C9">
        <w:rPr>
          <w:rFonts w:ascii="Helvetica" w:hAnsi="Helvetica" w:cs="Arial"/>
          <w:color w:val="404040"/>
          <w:sz w:val="20"/>
          <w:szCs w:val="20"/>
          <w:highlight w:val="yellow"/>
        </w:rPr>
        <w:t>Name</w:t>
      </w:r>
    </w:p>
    <w:p w14:paraId="500ABAC9" w14:textId="45FCC422" w:rsidR="007F01A5" w:rsidRDefault="00CE72C5" w:rsidP="00D953BC">
      <w:pPr>
        <w:spacing w:after="0" w:line="276" w:lineRule="auto"/>
      </w:pPr>
      <w:r>
        <w:rPr>
          <w:rFonts w:ascii="Helvetica" w:hAnsi="Helvetica" w:cs="Arial"/>
          <w:color w:val="404040"/>
          <w:sz w:val="20"/>
          <w:szCs w:val="20"/>
        </w:rPr>
        <w:t xml:space="preserve">District </w:t>
      </w:r>
      <w:r w:rsidRPr="00D205C9">
        <w:rPr>
          <w:rFonts w:ascii="Helvetica" w:hAnsi="Helvetica" w:cs="Arial"/>
          <w:color w:val="404040"/>
          <w:sz w:val="20"/>
          <w:szCs w:val="20"/>
          <w:highlight w:val="yellow"/>
        </w:rPr>
        <w:t>X</w:t>
      </w:r>
      <w:r>
        <w:rPr>
          <w:rFonts w:ascii="Helvetica" w:hAnsi="Helvetica" w:cs="Arial"/>
          <w:color w:val="404040"/>
          <w:sz w:val="20"/>
          <w:szCs w:val="20"/>
        </w:rPr>
        <w:t xml:space="preserve"> Engineer</w:t>
      </w:r>
    </w:p>
    <w:p w14:paraId="524455D2" w14:textId="77777777" w:rsidR="00CE72C5" w:rsidRDefault="00CE72C5" w:rsidP="00CE72C5">
      <w:pPr>
        <w:pStyle w:val="BodyText"/>
        <w:spacing w:before="0" w:after="0"/>
        <w:ind w:left="0"/>
        <w:sectPr w:rsidR="00CE72C5" w:rsidSect="00CE72C5">
          <w:headerReference w:type="default" r:id="rId22"/>
          <w:footerReference w:type="default" r:id="rId23"/>
          <w:pgSz w:w="12240" w:h="15840" w:code="1"/>
          <w:pgMar w:top="1440" w:right="1440" w:bottom="1440" w:left="1440" w:header="360" w:footer="288" w:gutter="0"/>
          <w:pgNumType w:fmt="lowerRoman" w:start="1"/>
          <w:cols w:space="720"/>
          <w:docGrid w:linePitch="360"/>
        </w:sectPr>
      </w:pPr>
    </w:p>
    <w:p w14:paraId="1AF2FF9B" w14:textId="71463106" w:rsidR="00BE2213" w:rsidRDefault="00BE2213" w:rsidP="00BE2213">
      <w:pPr>
        <w:pStyle w:val="TOCHeading"/>
      </w:pPr>
      <w:r>
        <w:lastRenderedPageBreak/>
        <w:t>Contents</w:t>
      </w:r>
    </w:p>
    <w:p w14:paraId="42AF6C25" w14:textId="77777777" w:rsidR="002A1865" w:rsidRDefault="00E27625">
      <w:pPr>
        <w:pStyle w:val="TOC1"/>
        <w:rPr>
          <w:rFonts w:eastAsiaTheme="minorEastAsia"/>
          <w:noProof/>
          <w:sz w:val="22"/>
        </w:rPr>
      </w:pPr>
      <w:r>
        <w:fldChar w:fldCharType="begin"/>
      </w:r>
      <w:r>
        <w:instrText xml:space="preserve"> TOC \o "2-3" \h \z \t "Heading 1,1,Heading Exec Summ 1,1" </w:instrText>
      </w:r>
      <w:r>
        <w:fldChar w:fldCharType="separate"/>
      </w:r>
      <w:hyperlink w:anchor="_Toc511146243" w:history="1">
        <w:r w:rsidR="002A1865" w:rsidRPr="002E278D">
          <w:rPr>
            <w:rStyle w:val="Hyperlink"/>
            <w:noProof/>
          </w:rPr>
          <w:t>1</w:t>
        </w:r>
        <w:r w:rsidR="002A1865">
          <w:rPr>
            <w:rFonts w:eastAsiaTheme="minorEastAsia"/>
            <w:noProof/>
            <w:sz w:val="22"/>
          </w:rPr>
          <w:tab/>
        </w:r>
        <w:r w:rsidR="002A1865" w:rsidRPr="002E278D">
          <w:rPr>
            <w:rStyle w:val="Hyperlink"/>
            <w:noProof/>
          </w:rPr>
          <w:t>Introduction</w:t>
        </w:r>
        <w:r w:rsidR="002A1865">
          <w:rPr>
            <w:noProof/>
            <w:webHidden/>
          </w:rPr>
          <w:tab/>
        </w:r>
        <w:r w:rsidR="002A1865">
          <w:rPr>
            <w:noProof/>
            <w:webHidden/>
          </w:rPr>
          <w:fldChar w:fldCharType="begin"/>
        </w:r>
        <w:r w:rsidR="002A1865">
          <w:rPr>
            <w:noProof/>
            <w:webHidden/>
          </w:rPr>
          <w:instrText xml:space="preserve"> PAGEREF _Toc511146243 \h </w:instrText>
        </w:r>
        <w:r w:rsidR="002A1865">
          <w:rPr>
            <w:noProof/>
            <w:webHidden/>
          </w:rPr>
        </w:r>
        <w:r w:rsidR="002A1865">
          <w:rPr>
            <w:noProof/>
            <w:webHidden/>
          </w:rPr>
          <w:fldChar w:fldCharType="separate"/>
        </w:r>
        <w:r w:rsidR="002A1865">
          <w:rPr>
            <w:noProof/>
            <w:webHidden/>
          </w:rPr>
          <w:t>1</w:t>
        </w:r>
        <w:r w:rsidR="002A1865">
          <w:rPr>
            <w:noProof/>
            <w:webHidden/>
          </w:rPr>
          <w:fldChar w:fldCharType="end"/>
        </w:r>
      </w:hyperlink>
    </w:p>
    <w:p w14:paraId="5ED49CB5" w14:textId="77777777" w:rsidR="002A1865" w:rsidRDefault="00C2560D">
      <w:pPr>
        <w:pStyle w:val="TOC1"/>
        <w:rPr>
          <w:rFonts w:eastAsiaTheme="minorEastAsia"/>
          <w:noProof/>
          <w:sz w:val="22"/>
        </w:rPr>
      </w:pPr>
      <w:hyperlink w:anchor="_Toc511146244" w:history="1">
        <w:r w:rsidR="002A1865" w:rsidRPr="002E278D">
          <w:rPr>
            <w:rStyle w:val="Hyperlink"/>
            <w:noProof/>
          </w:rPr>
          <w:t>2</w:t>
        </w:r>
        <w:r w:rsidR="002A1865">
          <w:rPr>
            <w:rFonts w:eastAsiaTheme="minorEastAsia"/>
            <w:noProof/>
            <w:sz w:val="22"/>
          </w:rPr>
          <w:tab/>
        </w:r>
        <w:r w:rsidR="002A1865" w:rsidRPr="002E278D">
          <w:rPr>
            <w:rStyle w:val="Hyperlink"/>
            <w:noProof/>
          </w:rPr>
          <w:t>Location</w:t>
        </w:r>
        <w:r w:rsidR="002A1865">
          <w:rPr>
            <w:noProof/>
            <w:webHidden/>
          </w:rPr>
          <w:tab/>
        </w:r>
        <w:r w:rsidR="002A1865">
          <w:rPr>
            <w:noProof/>
            <w:webHidden/>
          </w:rPr>
          <w:fldChar w:fldCharType="begin"/>
        </w:r>
        <w:r w:rsidR="002A1865">
          <w:rPr>
            <w:noProof/>
            <w:webHidden/>
          </w:rPr>
          <w:instrText xml:space="preserve"> PAGEREF _Toc511146244 \h </w:instrText>
        </w:r>
        <w:r w:rsidR="002A1865">
          <w:rPr>
            <w:noProof/>
            <w:webHidden/>
          </w:rPr>
        </w:r>
        <w:r w:rsidR="002A1865">
          <w:rPr>
            <w:noProof/>
            <w:webHidden/>
          </w:rPr>
          <w:fldChar w:fldCharType="separate"/>
        </w:r>
        <w:r w:rsidR="002A1865">
          <w:rPr>
            <w:noProof/>
            <w:webHidden/>
          </w:rPr>
          <w:t>1</w:t>
        </w:r>
        <w:r w:rsidR="002A1865">
          <w:rPr>
            <w:noProof/>
            <w:webHidden/>
          </w:rPr>
          <w:fldChar w:fldCharType="end"/>
        </w:r>
      </w:hyperlink>
    </w:p>
    <w:p w14:paraId="1D8CC0B8" w14:textId="77777777" w:rsidR="002A1865" w:rsidRDefault="00C2560D">
      <w:pPr>
        <w:pStyle w:val="TOC1"/>
        <w:rPr>
          <w:rFonts w:eastAsiaTheme="minorEastAsia"/>
          <w:noProof/>
          <w:sz w:val="22"/>
        </w:rPr>
      </w:pPr>
      <w:hyperlink w:anchor="_Toc511146245" w:history="1">
        <w:r w:rsidR="002A1865" w:rsidRPr="002E278D">
          <w:rPr>
            <w:rStyle w:val="Hyperlink"/>
            <w:noProof/>
          </w:rPr>
          <w:t>3</w:t>
        </w:r>
        <w:r w:rsidR="002A1865">
          <w:rPr>
            <w:rFonts w:eastAsiaTheme="minorEastAsia"/>
            <w:noProof/>
            <w:sz w:val="22"/>
          </w:rPr>
          <w:tab/>
        </w:r>
        <w:r w:rsidR="002A1865" w:rsidRPr="002E278D">
          <w:rPr>
            <w:rStyle w:val="Hyperlink"/>
            <w:noProof/>
          </w:rPr>
          <w:t>Problem Definition</w:t>
        </w:r>
        <w:r w:rsidR="002A1865">
          <w:rPr>
            <w:noProof/>
            <w:webHidden/>
          </w:rPr>
          <w:tab/>
        </w:r>
        <w:r w:rsidR="002A1865">
          <w:rPr>
            <w:noProof/>
            <w:webHidden/>
          </w:rPr>
          <w:fldChar w:fldCharType="begin"/>
        </w:r>
        <w:r w:rsidR="002A1865">
          <w:rPr>
            <w:noProof/>
            <w:webHidden/>
          </w:rPr>
          <w:instrText xml:space="preserve"> PAGEREF _Toc511146245 \h </w:instrText>
        </w:r>
        <w:r w:rsidR="002A1865">
          <w:rPr>
            <w:noProof/>
            <w:webHidden/>
          </w:rPr>
        </w:r>
        <w:r w:rsidR="002A1865">
          <w:rPr>
            <w:noProof/>
            <w:webHidden/>
          </w:rPr>
          <w:fldChar w:fldCharType="separate"/>
        </w:r>
        <w:r w:rsidR="002A1865">
          <w:rPr>
            <w:noProof/>
            <w:webHidden/>
          </w:rPr>
          <w:t>3</w:t>
        </w:r>
        <w:r w:rsidR="002A1865">
          <w:rPr>
            <w:noProof/>
            <w:webHidden/>
          </w:rPr>
          <w:fldChar w:fldCharType="end"/>
        </w:r>
      </w:hyperlink>
    </w:p>
    <w:p w14:paraId="3BCA1B13" w14:textId="77777777" w:rsidR="002A1865" w:rsidRDefault="00C2560D">
      <w:pPr>
        <w:pStyle w:val="TOC1"/>
        <w:rPr>
          <w:rFonts w:eastAsiaTheme="minorEastAsia"/>
          <w:noProof/>
          <w:sz w:val="22"/>
        </w:rPr>
      </w:pPr>
      <w:hyperlink w:anchor="_Toc511146246" w:history="1">
        <w:r w:rsidR="002A1865" w:rsidRPr="002E278D">
          <w:rPr>
            <w:rStyle w:val="Hyperlink"/>
            <w:noProof/>
          </w:rPr>
          <w:t>4</w:t>
        </w:r>
        <w:r w:rsidR="002A1865">
          <w:rPr>
            <w:rFonts w:eastAsiaTheme="minorEastAsia"/>
            <w:noProof/>
            <w:sz w:val="22"/>
          </w:rPr>
          <w:tab/>
        </w:r>
        <w:r w:rsidR="002A1865" w:rsidRPr="002E278D">
          <w:rPr>
            <w:rStyle w:val="Hyperlink"/>
            <w:noProof/>
          </w:rPr>
          <w:t>Project Limits</w:t>
        </w:r>
        <w:r w:rsidR="002A1865">
          <w:rPr>
            <w:noProof/>
            <w:webHidden/>
          </w:rPr>
          <w:tab/>
        </w:r>
        <w:r w:rsidR="002A1865">
          <w:rPr>
            <w:noProof/>
            <w:webHidden/>
          </w:rPr>
          <w:fldChar w:fldCharType="begin"/>
        </w:r>
        <w:r w:rsidR="002A1865">
          <w:rPr>
            <w:noProof/>
            <w:webHidden/>
          </w:rPr>
          <w:instrText xml:space="preserve"> PAGEREF _Toc511146246 \h </w:instrText>
        </w:r>
        <w:r w:rsidR="002A1865">
          <w:rPr>
            <w:noProof/>
            <w:webHidden/>
          </w:rPr>
        </w:r>
        <w:r w:rsidR="002A1865">
          <w:rPr>
            <w:noProof/>
            <w:webHidden/>
          </w:rPr>
          <w:fldChar w:fldCharType="separate"/>
        </w:r>
        <w:r w:rsidR="002A1865">
          <w:rPr>
            <w:noProof/>
            <w:webHidden/>
          </w:rPr>
          <w:t>3</w:t>
        </w:r>
        <w:r w:rsidR="002A1865">
          <w:rPr>
            <w:noProof/>
            <w:webHidden/>
          </w:rPr>
          <w:fldChar w:fldCharType="end"/>
        </w:r>
      </w:hyperlink>
    </w:p>
    <w:p w14:paraId="537D85A3" w14:textId="77777777" w:rsidR="002A1865" w:rsidRDefault="00C2560D">
      <w:pPr>
        <w:pStyle w:val="TOC1"/>
        <w:rPr>
          <w:rFonts w:eastAsiaTheme="minorEastAsia"/>
          <w:noProof/>
          <w:sz w:val="22"/>
        </w:rPr>
      </w:pPr>
      <w:hyperlink w:anchor="_Toc511146247" w:history="1">
        <w:r w:rsidR="002A1865" w:rsidRPr="002E278D">
          <w:rPr>
            <w:rStyle w:val="Hyperlink"/>
            <w:noProof/>
          </w:rPr>
          <w:t>5</w:t>
        </w:r>
        <w:r w:rsidR="002A1865">
          <w:rPr>
            <w:rFonts w:eastAsiaTheme="minorEastAsia"/>
            <w:noProof/>
            <w:sz w:val="22"/>
          </w:rPr>
          <w:tab/>
        </w:r>
        <w:r w:rsidR="002A1865" w:rsidRPr="002E278D">
          <w:rPr>
            <w:rStyle w:val="Hyperlink"/>
            <w:noProof/>
          </w:rPr>
          <w:t>Build Alternatives</w:t>
        </w:r>
        <w:r w:rsidR="002A1865">
          <w:rPr>
            <w:noProof/>
            <w:webHidden/>
          </w:rPr>
          <w:tab/>
        </w:r>
        <w:r w:rsidR="002A1865">
          <w:rPr>
            <w:noProof/>
            <w:webHidden/>
          </w:rPr>
          <w:fldChar w:fldCharType="begin"/>
        </w:r>
        <w:r w:rsidR="002A1865">
          <w:rPr>
            <w:noProof/>
            <w:webHidden/>
          </w:rPr>
          <w:instrText xml:space="preserve"> PAGEREF _Toc511146247 \h </w:instrText>
        </w:r>
        <w:r w:rsidR="002A1865">
          <w:rPr>
            <w:noProof/>
            <w:webHidden/>
          </w:rPr>
        </w:r>
        <w:r w:rsidR="002A1865">
          <w:rPr>
            <w:noProof/>
            <w:webHidden/>
          </w:rPr>
          <w:fldChar w:fldCharType="separate"/>
        </w:r>
        <w:r w:rsidR="002A1865">
          <w:rPr>
            <w:noProof/>
            <w:webHidden/>
          </w:rPr>
          <w:t>6</w:t>
        </w:r>
        <w:r w:rsidR="002A1865">
          <w:rPr>
            <w:noProof/>
            <w:webHidden/>
          </w:rPr>
          <w:fldChar w:fldCharType="end"/>
        </w:r>
      </w:hyperlink>
    </w:p>
    <w:p w14:paraId="117CA0F9" w14:textId="77777777" w:rsidR="002A1865" w:rsidRDefault="00C2560D">
      <w:pPr>
        <w:pStyle w:val="TOC1"/>
        <w:rPr>
          <w:rFonts w:eastAsiaTheme="minorEastAsia"/>
          <w:noProof/>
          <w:sz w:val="22"/>
        </w:rPr>
      </w:pPr>
      <w:hyperlink w:anchor="_Toc511146248" w:history="1">
        <w:r w:rsidR="002A1865" w:rsidRPr="002E278D">
          <w:rPr>
            <w:rStyle w:val="Hyperlink"/>
            <w:noProof/>
          </w:rPr>
          <w:t>6</w:t>
        </w:r>
        <w:r w:rsidR="002A1865">
          <w:rPr>
            <w:rFonts w:eastAsiaTheme="minorEastAsia"/>
            <w:noProof/>
            <w:sz w:val="22"/>
          </w:rPr>
          <w:tab/>
        </w:r>
        <w:r w:rsidR="002A1865" w:rsidRPr="002E278D">
          <w:rPr>
            <w:rStyle w:val="Hyperlink"/>
            <w:noProof/>
          </w:rPr>
          <w:t>Project Development Schedule</w:t>
        </w:r>
        <w:r w:rsidR="002A1865">
          <w:rPr>
            <w:noProof/>
            <w:webHidden/>
          </w:rPr>
          <w:tab/>
        </w:r>
        <w:r w:rsidR="002A1865">
          <w:rPr>
            <w:noProof/>
            <w:webHidden/>
          </w:rPr>
          <w:fldChar w:fldCharType="begin"/>
        </w:r>
        <w:r w:rsidR="002A1865">
          <w:rPr>
            <w:noProof/>
            <w:webHidden/>
          </w:rPr>
          <w:instrText xml:space="preserve"> PAGEREF _Toc511146248 \h </w:instrText>
        </w:r>
        <w:r w:rsidR="002A1865">
          <w:rPr>
            <w:noProof/>
            <w:webHidden/>
          </w:rPr>
        </w:r>
        <w:r w:rsidR="002A1865">
          <w:rPr>
            <w:noProof/>
            <w:webHidden/>
          </w:rPr>
          <w:fldChar w:fldCharType="separate"/>
        </w:r>
        <w:r w:rsidR="002A1865">
          <w:rPr>
            <w:noProof/>
            <w:webHidden/>
          </w:rPr>
          <w:t>8</w:t>
        </w:r>
        <w:r w:rsidR="002A1865">
          <w:rPr>
            <w:noProof/>
            <w:webHidden/>
          </w:rPr>
          <w:fldChar w:fldCharType="end"/>
        </w:r>
      </w:hyperlink>
    </w:p>
    <w:p w14:paraId="7538335D" w14:textId="77777777" w:rsidR="002A1865" w:rsidRDefault="00C2560D">
      <w:pPr>
        <w:pStyle w:val="TOC1"/>
        <w:rPr>
          <w:rFonts w:eastAsiaTheme="minorEastAsia"/>
          <w:noProof/>
          <w:sz w:val="22"/>
        </w:rPr>
      </w:pPr>
      <w:hyperlink w:anchor="_Toc511146249" w:history="1">
        <w:r w:rsidR="002A1865" w:rsidRPr="002E278D">
          <w:rPr>
            <w:rStyle w:val="Hyperlink"/>
            <w:noProof/>
          </w:rPr>
          <w:t>7</w:t>
        </w:r>
        <w:r w:rsidR="002A1865">
          <w:rPr>
            <w:rFonts w:eastAsiaTheme="minorEastAsia"/>
            <w:noProof/>
            <w:sz w:val="22"/>
          </w:rPr>
          <w:tab/>
        </w:r>
        <w:r w:rsidR="002A1865" w:rsidRPr="002E278D">
          <w:rPr>
            <w:rStyle w:val="Hyperlink"/>
            <w:noProof/>
          </w:rPr>
          <w:t>Funding Strategy</w:t>
        </w:r>
        <w:r w:rsidR="002A1865">
          <w:rPr>
            <w:noProof/>
            <w:webHidden/>
          </w:rPr>
          <w:tab/>
        </w:r>
        <w:r w:rsidR="002A1865">
          <w:rPr>
            <w:noProof/>
            <w:webHidden/>
          </w:rPr>
          <w:fldChar w:fldCharType="begin"/>
        </w:r>
        <w:r w:rsidR="002A1865">
          <w:rPr>
            <w:noProof/>
            <w:webHidden/>
          </w:rPr>
          <w:instrText xml:space="preserve"> PAGEREF _Toc511146249 \h </w:instrText>
        </w:r>
        <w:r w:rsidR="002A1865">
          <w:rPr>
            <w:noProof/>
            <w:webHidden/>
          </w:rPr>
        </w:r>
        <w:r w:rsidR="002A1865">
          <w:rPr>
            <w:noProof/>
            <w:webHidden/>
          </w:rPr>
          <w:fldChar w:fldCharType="separate"/>
        </w:r>
        <w:r w:rsidR="002A1865">
          <w:rPr>
            <w:noProof/>
            <w:webHidden/>
          </w:rPr>
          <w:t>8</w:t>
        </w:r>
        <w:r w:rsidR="002A1865">
          <w:rPr>
            <w:noProof/>
            <w:webHidden/>
          </w:rPr>
          <w:fldChar w:fldCharType="end"/>
        </w:r>
      </w:hyperlink>
    </w:p>
    <w:p w14:paraId="08177EDC" w14:textId="77777777" w:rsidR="002A1865" w:rsidRDefault="00C2560D">
      <w:pPr>
        <w:pStyle w:val="TOC1"/>
        <w:rPr>
          <w:rFonts w:eastAsiaTheme="minorEastAsia"/>
          <w:noProof/>
          <w:sz w:val="22"/>
        </w:rPr>
      </w:pPr>
      <w:hyperlink w:anchor="_Toc511146250" w:history="1">
        <w:r w:rsidR="002A1865" w:rsidRPr="002E278D">
          <w:rPr>
            <w:rStyle w:val="Hyperlink"/>
            <w:noProof/>
          </w:rPr>
          <w:t>8</w:t>
        </w:r>
        <w:r w:rsidR="002A1865">
          <w:rPr>
            <w:rFonts w:eastAsiaTheme="minorEastAsia"/>
            <w:noProof/>
            <w:sz w:val="22"/>
          </w:rPr>
          <w:tab/>
        </w:r>
        <w:r w:rsidR="002A1865" w:rsidRPr="002E278D">
          <w:rPr>
            <w:rStyle w:val="Hyperlink"/>
            <w:noProof/>
          </w:rPr>
          <w:t>Compatibility with Roadway Network</w:t>
        </w:r>
        <w:r w:rsidR="002A1865">
          <w:rPr>
            <w:noProof/>
            <w:webHidden/>
          </w:rPr>
          <w:tab/>
        </w:r>
        <w:r w:rsidR="002A1865">
          <w:rPr>
            <w:noProof/>
            <w:webHidden/>
          </w:rPr>
          <w:fldChar w:fldCharType="begin"/>
        </w:r>
        <w:r w:rsidR="002A1865">
          <w:rPr>
            <w:noProof/>
            <w:webHidden/>
          </w:rPr>
          <w:instrText xml:space="preserve"> PAGEREF _Toc511146250 \h </w:instrText>
        </w:r>
        <w:r w:rsidR="002A1865">
          <w:rPr>
            <w:noProof/>
            <w:webHidden/>
          </w:rPr>
        </w:r>
        <w:r w:rsidR="002A1865">
          <w:rPr>
            <w:noProof/>
            <w:webHidden/>
          </w:rPr>
          <w:fldChar w:fldCharType="separate"/>
        </w:r>
        <w:r w:rsidR="002A1865">
          <w:rPr>
            <w:noProof/>
            <w:webHidden/>
          </w:rPr>
          <w:t>9</w:t>
        </w:r>
        <w:r w:rsidR="002A1865">
          <w:rPr>
            <w:noProof/>
            <w:webHidden/>
          </w:rPr>
          <w:fldChar w:fldCharType="end"/>
        </w:r>
      </w:hyperlink>
    </w:p>
    <w:p w14:paraId="086A6C02" w14:textId="77777777" w:rsidR="002A1865" w:rsidRDefault="00C2560D">
      <w:pPr>
        <w:pStyle w:val="TOC1"/>
        <w:rPr>
          <w:rFonts w:eastAsiaTheme="minorEastAsia"/>
          <w:noProof/>
          <w:sz w:val="22"/>
        </w:rPr>
      </w:pPr>
      <w:hyperlink w:anchor="_Toc511146251" w:history="1">
        <w:r w:rsidR="002A1865" w:rsidRPr="002E278D">
          <w:rPr>
            <w:rStyle w:val="Hyperlink"/>
            <w:noProof/>
          </w:rPr>
          <w:t>9</w:t>
        </w:r>
        <w:r w:rsidR="002A1865">
          <w:rPr>
            <w:rFonts w:eastAsiaTheme="minorEastAsia"/>
            <w:noProof/>
            <w:sz w:val="22"/>
          </w:rPr>
          <w:tab/>
        </w:r>
        <w:r w:rsidR="002A1865" w:rsidRPr="002E278D">
          <w:rPr>
            <w:rStyle w:val="Hyperlink"/>
            <w:noProof/>
          </w:rPr>
          <w:t>Local Agency Support</w:t>
        </w:r>
        <w:r w:rsidR="002A1865">
          <w:rPr>
            <w:noProof/>
            <w:webHidden/>
          </w:rPr>
          <w:tab/>
        </w:r>
        <w:r w:rsidR="002A1865">
          <w:rPr>
            <w:noProof/>
            <w:webHidden/>
          </w:rPr>
          <w:fldChar w:fldCharType="begin"/>
        </w:r>
        <w:r w:rsidR="002A1865">
          <w:rPr>
            <w:noProof/>
            <w:webHidden/>
          </w:rPr>
          <w:instrText xml:space="preserve"> PAGEREF _Toc511146251 \h </w:instrText>
        </w:r>
        <w:r w:rsidR="002A1865">
          <w:rPr>
            <w:noProof/>
            <w:webHidden/>
          </w:rPr>
        </w:r>
        <w:r w:rsidR="002A1865">
          <w:rPr>
            <w:noProof/>
            <w:webHidden/>
          </w:rPr>
          <w:fldChar w:fldCharType="separate"/>
        </w:r>
        <w:r w:rsidR="002A1865">
          <w:rPr>
            <w:noProof/>
            <w:webHidden/>
          </w:rPr>
          <w:t>9</w:t>
        </w:r>
        <w:r w:rsidR="002A1865">
          <w:rPr>
            <w:noProof/>
            <w:webHidden/>
          </w:rPr>
          <w:fldChar w:fldCharType="end"/>
        </w:r>
      </w:hyperlink>
    </w:p>
    <w:p w14:paraId="03759614" w14:textId="77777777" w:rsidR="00FB7AC0" w:rsidRDefault="00E27625" w:rsidP="00600376">
      <w:pPr>
        <w:pStyle w:val="BodyText"/>
      </w:pPr>
      <w:r>
        <w:rPr>
          <w:rFonts w:ascii="Times New Roman" w:hAnsi="Times New Roman"/>
          <w:bCs/>
          <w:noProof/>
        </w:rPr>
        <w:fldChar w:fldCharType="end"/>
      </w:r>
    </w:p>
    <w:p w14:paraId="510B3516" w14:textId="77777777" w:rsidR="00BE2213" w:rsidRPr="00EE612C" w:rsidRDefault="00BE2213" w:rsidP="00BE2213">
      <w:pPr>
        <w:pStyle w:val="TOCHeading"/>
      </w:pPr>
      <w:r>
        <w:t>Tables</w:t>
      </w:r>
    </w:p>
    <w:p w14:paraId="56E229AD" w14:textId="77777777" w:rsidR="002A1865" w:rsidRDefault="005C61D7">
      <w:pPr>
        <w:pStyle w:val="TableofFigures"/>
        <w:rPr>
          <w:rFonts w:eastAsiaTheme="minorEastAsia"/>
          <w:noProof/>
          <w:sz w:val="22"/>
        </w:rPr>
      </w:pPr>
      <w:r w:rsidRPr="001A1D1E">
        <w:rPr>
          <w:noProof/>
          <w:sz w:val="21"/>
        </w:rPr>
        <w:fldChar w:fldCharType="begin"/>
      </w:r>
      <w:r w:rsidRPr="001A1D1E">
        <w:rPr>
          <w:noProof/>
        </w:rPr>
        <w:instrText xml:space="preserve"> TOC \h \z \c "Table" </w:instrText>
      </w:r>
      <w:r w:rsidRPr="001A1D1E">
        <w:rPr>
          <w:noProof/>
          <w:sz w:val="21"/>
        </w:rPr>
        <w:fldChar w:fldCharType="separate"/>
      </w:r>
      <w:hyperlink w:anchor="_Toc511146252" w:history="1">
        <w:r w:rsidR="002A1865" w:rsidRPr="00736560">
          <w:rPr>
            <w:rStyle w:val="Hyperlink"/>
            <w:noProof/>
          </w:rPr>
          <w:t>Table 6</w:t>
        </w:r>
        <w:r w:rsidR="002A1865" w:rsidRPr="00736560">
          <w:rPr>
            <w:rStyle w:val="Hyperlink"/>
            <w:noProof/>
          </w:rPr>
          <w:noBreakHyphen/>
          <w:t>1. Anticipated Project Development and Construction Schedule</w:t>
        </w:r>
        <w:r w:rsidR="002A1865">
          <w:rPr>
            <w:noProof/>
            <w:webHidden/>
          </w:rPr>
          <w:tab/>
        </w:r>
        <w:r w:rsidR="002A1865">
          <w:rPr>
            <w:noProof/>
            <w:webHidden/>
          </w:rPr>
          <w:fldChar w:fldCharType="begin"/>
        </w:r>
        <w:r w:rsidR="002A1865">
          <w:rPr>
            <w:noProof/>
            <w:webHidden/>
          </w:rPr>
          <w:instrText xml:space="preserve"> PAGEREF _Toc511146252 \h </w:instrText>
        </w:r>
        <w:r w:rsidR="002A1865">
          <w:rPr>
            <w:noProof/>
            <w:webHidden/>
          </w:rPr>
        </w:r>
        <w:r w:rsidR="002A1865">
          <w:rPr>
            <w:noProof/>
            <w:webHidden/>
          </w:rPr>
          <w:fldChar w:fldCharType="separate"/>
        </w:r>
        <w:r w:rsidR="002A1865">
          <w:rPr>
            <w:noProof/>
            <w:webHidden/>
          </w:rPr>
          <w:t>8</w:t>
        </w:r>
        <w:r w:rsidR="002A1865">
          <w:rPr>
            <w:noProof/>
            <w:webHidden/>
          </w:rPr>
          <w:fldChar w:fldCharType="end"/>
        </w:r>
      </w:hyperlink>
    </w:p>
    <w:p w14:paraId="3D65C709" w14:textId="77777777" w:rsidR="002A1865" w:rsidRDefault="00C2560D">
      <w:pPr>
        <w:pStyle w:val="TableofFigures"/>
        <w:rPr>
          <w:rFonts w:eastAsiaTheme="minorEastAsia"/>
          <w:noProof/>
          <w:sz w:val="22"/>
        </w:rPr>
      </w:pPr>
      <w:hyperlink w:anchor="_Toc511146253" w:history="1">
        <w:r w:rsidR="002A1865" w:rsidRPr="00736560">
          <w:rPr>
            <w:rStyle w:val="Hyperlink"/>
            <w:noProof/>
          </w:rPr>
          <w:t>Table 7</w:t>
        </w:r>
        <w:r w:rsidR="002A1865" w:rsidRPr="00736560">
          <w:rPr>
            <w:rStyle w:val="Hyperlink"/>
            <w:noProof/>
          </w:rPr>
          <w:noBreakHyphen/>
          <w:t>1. Anticipated Project Funding Sources</w:t>
        </w:r>
        <w:r w:rsidR="002A1865">
          <w:rPr>
            <w:noProof/>
            <w:webHidden/>
          </w:rPr>
          <w:tab/>
        </w:r>
        <w:r w:rsidR="002A1865">
          <w:rPr>
            <w:noProof/>
            <w:webHidden/>
          </w:rPr>
          <w:fldChar w:fldCharType="begin"/>
        </w:r>
        <w:r w:rsidR="002A1865">
          <w:rPr>
            <w:noProof/>
            <w:webHidden/>
          </w:rPr>
          <w:instrText xml:space="preserve"> PAGEREF _Toc511146253 \h </w:instrText>
        </w:r>
        <w:r w:rsidR="002A1865">
          <w:rPr>
            <w:noProof/>
            <w:webHidden/>
          </w:rPr>
        </w:r>
        <w:r w:rsidR="002A1865">
          <w:rPr>
            <w:noProof/>
            <w:webHidden/>
          </w:rPr>
          <w:fldChar w:fldCharType="separate"/>
        </w:r>
        <w:r w:rsidR="002A1865">
          <w:rPr>
            <w:noProof/>
            <w:webHidden/>
          </w:rPr>
          <w:t>9</w:t>
        </w:r>
        <w:r w:rsidR="002A1865">
          <w:rPr>
            <w:noProof/>
            <w:webHidden/>
          </w:rPr>
          <w:fldChar w:fldCharType="end"/>
        </w:r>
      </w:hyperlink>
    </w:p>
    <w:p w14:paraId="30B9666C" w14:textId="77777777" w:rsidR="00BE2213" w:rsidRPr="001A1D1E" w:rsidRDefault="005C61D7" w:rsidP="00BE2213">
      <w:pPr>
        <w:pStyle w:val="BodyText"/>
      </w:pPr>
      <w:r w:rsidRPr="001A1D1E">
        <w:rPr>
          <w:noProof/>
          <w:sz w:val="20"/>
        </w:rPr>
        <w:fldChar w:fldCharType="end"/>
      </w:r>
    </w:p>
    <w:p w14:paraId="539B1C64" w14:textId="77777777" w:rsidR="00BE2213" w:rsidRPr="00EE612C" w:rsidRDefault="00BE2213" w:rsidP="00BE2213">
      <w:pPr>
        <w:pStyle w:val="TOCHeading"/>
      </w:pPr>
      <w:r>
        <w:t>Figures</w:t>
      </w:r>
    </w:p>
    <w:p w14:paraId="389D4DAC" w14:textId="77777777" w:rsidR="002A1865" w:rsidRDefault="00E27625">
      <w:pPr>
        <w:pStyle w:val="TableofFigures"/>
        <w:rPr>
          <w:rFonts w:eastAsiaTheme="minorEastAsia"/>
          <w:noProof/>
          <w:sz w:val="22"/>
        </w:rPr>
      </w:pPr>
      <w:r>
        <w:fldChar w:fldCharType="begin"/>
      </w:r>
      <w:r>
        <w:instrText xml:space="preserve"> TOC \h \z \c "Figure" </w:instrText>
      </w:r>
      <w:r>
        <w:fldChar w:fldCharType="separate"/>
      </w:r>
      <w:hyperlink w:anchor="_Toc511146254" w:history="1">
        <w:r w:rsidR="002A1865" w:rsidRPr="002869BB">
          <w:rPr>
            <w:rStyle w:val="Hyperlink"/>
            <w:noProof/>
          </w:rPr>
          <w:t>Figure 2</w:t>
        </w:r>
        <w:r w:rsidR="002A1865" w:rsidRPr="002869BB">
          <w:rPr>
            <w:rStyle w:val="Hyperlink"/>
            <w:noProof/>
          </w:rPr>
          <w:noBreakHyphen/>
          <w:t>1. Project Location Map</w:t>
        </w:r>
        <w:r w:rsidR="002A1865">
          <w:rPr>
            <w:noProof/>
            <w:webHidden/>
          </w:rPr>
          <w:tab/>
        </w:r>
        <w:r w:rsidR="002A1865">
          <w:rPr>
            <w:noProof/>
            <w:webHidden/>
          </w:rPr>
          <w:fldChar w:fldCharType="begin"/>
        </w:r>
        <w:r w:rsidR="002A1865">
          <w:rPr>
            <w:noProof/>
            <w:webHidden/>
          </w:rPr>
          <w:instrText xml:space="preserve"> PAGEREF _Toc511146254 \h </w:instrText>
        </w:r>
        <w:r w:rsidR="002A1865">
          <w:rPr>
            <w:noProof/>
            <w:webHidden/>
          </w:rPr>
        </w:r>
        <w:r w:rsidR="002A1865">
          <w:rPr>
            <w:noProof/>
            <w:webHidden/>
          </w:rPr>
          <w:fldChar w:fldCharType="separate"/>
        </w:r>
        <w:r w:rsidR="002A1865">
          <w:rPr>
            <w:noProof/>
            <w:webHidden/>
          </w:rPr>
          <w:t>2</w:t>
        </w:r>
        <w:r w:rsidR="002A1865">
          <w:rPr>
            <w:noProof/>
            <w:webHidden/>
          </w:rPr>
          <w:fldChar w:fldCharType="end"/>
        </w:r>
      </w:hyperlink>
    </w:p>
    <w:p w14:paraId="05B99355" w14:textId="77777777" w:rsidR="002A1865" w:rsidRDefault="00C2560D">
      <w:pPr>
        <w:pStyle w:val="TableofFigures"/>
        <w:rPr>
          <w:rFonts w:eastAsiaTheme="minorEastAsia"/>
          <w:noProof/>
          <w:sz w:val="22"/>
        </w:rPr>
      </w:pPr>
      <w:hyperlink w:anchor="_Toc511146255" w:history="1">
        <w:r w:rsidR="002A1865" w:rsidRPr="002869BB">
          <w:rPr>
            <w:rStyle w:val="Hyperlink"/>
            <w:noProof/>
          </w:rPr>
          <w:t>Figure 2</w:t>
        </w:r>
        <w:r w:rsidR="002A1865" w:rsidRPr="002869BB">
          <w:rPr>
            <w:rStyle w:val="Hyperlink"/>
            <w:noProof/>
          </w:rPr>
          <w:noBreakHyphen/>
          <w:t>2. Land Use Map</w:t>
        </w:r>
        <w:r w:rsidR="002A1865">
          <w:rPr>
            <w:noProof/>
            <w:webHidden/>
          </w:rPr>
          <w:tab/>
        </w:r>
        <w:r w:rsidR="002A1865">
          <w:rPr>
            <w:noProof/>
            <w:webHidden/>
          </w:rPr>
          <w:fldChar w:fldCharType="begin"/>
        </w:r>
        <w:r w:rsidR="002A1865">
          <w:rPr>
            <w:noProof/>
            <w:webHidden/>
          </w:rPr>
          <w:instrText xml:space="preserve"> PAGEREF _Toc511146255 \h </w:instrText>
        </w:r>
        <w:r w:rsidR="002A1865">
          <w:rPr>
            <w:noProof/>
            <w:webHidden/>
          </w:rPr>
        </w:r>
        <w:r w:rsidR="002A1865">
          <w:rPr>
            <w:noProof/>
            <w:webHidden/>
          </w:rPr>
          <w:fldChar w:fldCharType="separate"/>
        </w:r>
        <w:r w:rsidR="002A1865">
          <w:rPr>
            <w:noProof/>
            <w:webHidden/>
          </w:rPr>
          <w:t>3</w:t>
        </w:r>
        <w:r w:rsidR="002A1865">
          <w:rPr>
            <w:noProof/>
            <w:webHidden/>
          </w:rPr>
          <w:fldChar w:fldCharType="end"/>
        </w:r>
      </w:hyperlink>
    </w:p>
    <w:p w14:paraId="3B55E12C" w14:textId="77777777" w:rsidR="002A1865" w:rsidRDefault="00C2560D">
      <w:pPr>
        <w:pStyle w:val="TableofFigures"/>
        <w:rPr>
          <w:rFonts w:eastAsiaTheme="minorEastAsia"/>
          <w:noProof/>
          <w:sz w:val="22"/>
        </w:rPr>
      </w:pPr>
      <w:hyperlink w:anchor="_Toc511146256" w:history="1">
        <w:r w:rsidR="002A1865" w:rsidRPr="002869BB">
          <w:rPr>
            <w:rStyle w:val="Hyperlink"/>
            <w:noProof/>
          </w:rPr>
          <w:t>Figure 4</w:t>
        </w:r>
        <w:r w:rsidR="002A1865" w:rsidRPr="002869BB">
          <w:rPr>
            <w:rStyle w:val="Hyperlink"/>
            <w:noProof/>
          </w:rPr>
          <w:noBreakHyphen/>
          <w:t>1. Approximate Limits of Physical Improvements</w:t>
        </w:r>
        <w:r w:rsidR="002A1865">
          <w:rPr>
            <w:noProof/>
            <w:webHidden/>
          </w:rPr>
          <w:tab/>
        </w:r>
        <w:r w:rsidR="002A1865">
          <w:rPr>
            <w:noProof/>
            <w:webHidden/>
          </w:rPr>
          <w:fldChar w:fldCharType="begin"/>
        </w:r>
        <w:r w:rsidR="002A1865">
          <w:rPr>
            <w:noProof/>
            <w:webHidden/>
          </w:rPr>
          <w:instrText xml:space="preserve"> PAGEREF _Toc511146256 \h </w:instrText>
        </w:r>
        <w:r w:rsidR="002A1865">
          <w:rPr>
            <w:noProof/>
            <w:webHidden/>
          </w:rPr>
        </w:r>
        <w:r w:rsidR="002A1865">
          <w:rPr>
            <w:noProof/>
            <w:webHidden/>
          </w:rPr>
          <w:fldChar w:fldCharType="separate"/>
        </w:r>
        <w:r w:rsidR="002A1865">
          <w:rPr>
            <w:noProof/>
            <w:webHidden/>
          </w:rPr>
          <w:t>4</w:t>
        </w:r>
        <w:r w:rsidR="002A1865">
          <w:rPr>
            <w:noProof/>
            <w:webHidden/>
          </w:rPr>
          <w:fldChar w:fldCharType="end"/>
        </w:r>
      </w:hyperlink>
    </w:p>
    <w:p w14:paraId="68AC1EC9" w14:textId="77777777" w:rsidR="002A1865" w:rsidRDefault="00C2560D">
      <w:pPr>
        <w:pStyle w:val="TableofFigures"/>
        <w:rPr>
          <w:rFonts w:eastAsiaTheme="minorEastAsia"/>
          <w:noProof/>
          <w:sz w:val="22"/>
        </w:rPr>
      </w:pPr>
      <w:hyperlink w:anchor="_Toc511146257" w:history="1">
        <w:r w:rsidR="002A1865" w:rsidRPr="002869BB">
          <w:rPr>
            <w:rStyle w:val="Hyperlink"/>
            <w:noProof/>
          </w:rPr>
          <w:t>Figure 4</w:t>
        </w:r>
        <w:r w:rsidR="002A1865" w:rsidRPr="002869BB">
          <w:rPr>
            <w:rStyle w:val="Hyperlink"/>
            <w:noProof/>
          </w:rPr>
          <w:noBreakHyphen/>
          <w:t>2. Area of Influence</w:t>
        </w:r>
        <w:r w:rsidR="002A1865">
          <w:rPr>
            <w:noProof/>
            <w:webHidden/>
          </w:rPr>
          <w:tab/>
        </w:r>
        <w:r w:rsidR="002A1865">
          <w:rPr>
            <w:noProof/>
            <w:webHidden/>
          </w:rPr>
          <w:fldChar w:fldCharType="begin"/>
        </w:r>
        <w:r w:rsidR="002A1865">
          <w:rPr>
            <w:noProof/>
            <w:webHidden/>
          </w:rPr>
          <w:instrText xml:space="preserve"> PAGEREF _Toc511146257 \h </w:instrText>
        </w:r>
        <w:r w:rsidR="002A1865">
          <w:rPr>
            <w:noProof/>
            <w:webHidden/>
          </w:rPr>
        </w:r>
        <w:r w:rsidR="002A1865">
          <w:rPr>
            <w:noProof/>
            <w:webHidden/>
          </w:rPr>
          <w:fldChar w:fldCharType="separate"/>
        </w:r>
        <w:r w:rsidR="002A1865">
          <w:rPr>
            <w:noProof/>
            <w:webHidden/>
          </w:rPr>
          <w:t>5</w:t>
        </w:r>
        <w:r w:rsidR="002A1865">
          <w:rPr>
            <w:noProof/>
            <w:webHidden/>
          </w:rPr>
          <w:fldChar w:fldCharType="end"/>
        </w:r>
      </w:hyperlink>
    </w:p>
    <w:p w14:paraId="2E260200" w14:textId="77777777" w:rsidR="002A1865" w:rsidRDefault="00C2560D">
      <w:pPr>
        <w:pStyle w:val="TableofFigures"/>
        <w:rPr>
          <w:rFonts w:eastAsiaTheme="minorEastAsia"/>
          <w:noProof/>
          <w:sz w:val="22"/>
        </w:rPr>
      </w:pPr>
      <w:hyperlink w:anchor="_Toc511146258" w:history="1">
        <w:r w:rsidR="002A1865" w:rsidRPr="002869BB">
          <w:rPr>
            <w:rStyle w:val="Hyperlink"/>
            <w:noProof/>
          </w:rPr>
          <w:t>Figure 5</w:t>
        </w:r>
        <w:r w:rsidR="002A1865" w:rsidRPr="002869BB">
          <w:rPr>
            <w:rStyle w:val="Hyperlink"/>
            <w:noProof/>
          </w:rPr>
          <w:noBreakHyphen/>
          <w:t>1. Build Alternative Conceptual Layout</w:t>
        </w:r>
        <w:r w:rsidR="002A1865">
          <w:rPr>
            <w:noProof/>
            <w:webHidden/>
          </w:rPr>
          <w:tab/>
        </w:r>
        <w:r w:rsidR="002A1865">
          <w:rPr>
            <w:noProof/>
            <w:webHidden/>
          </w:rPr>
          <w:fldChar w:fldCharType="begin"/>
        </w:r>
        <w:r w:rsidR="002A1865">
          <w:rPr>
            <w:noProof/>
            <w:webHidden/>
          </w:rPr>
          <w:instrText xml:space="preserve"> PAGEREF _Toc511146258 \h </w:instrText>
        </w:r>
        <w:r w:rsidR="002A1865">
          <w:rPr>
            <w:noProof/>
            <w:webHidden/>
          </w:rPr>
        </w:r>
        <w:r w:rsidR="002A1865">
          <w:rPr>
            <w:noProof/>
            <w:webHidden/>
          </w:rPr>
          <w:fldChar w:fldCharType="separate"/>
        </w:r>
        <w:r w:rsidR="002A1865">
          <w:rPr>
            <w:noProof/>
            <w:webHidden/>
          </w:rPr>
          <w:t>7</w:t>
        </w:r>
        <w:r w:rsidR="002A1865">
          <w:rPr>
            <w:noProof/>
            <w:webHidden/>
          </w:rPr>
          <w:fldChar w:fldCharType="end"/>
        </w:r>
      </w:hyperlink>
    </w:p>
    <w:p w14:paraId="75570CC6" w14:textId="77777777" w:rsidR="003666CD" w:rsidRDefault="00E27625" w:rsidP="005C61D7">
      <w:pPr>
        <w:pStyle w:val="BodyText"/>
        <w:rPr>
          <w:bCs/>
          <w:noProof/>
        </w:rPr>
        <w:sectPr w:rsidR="003666CD" w:rsidSect="00CE72C5">
          <w:headerReference w:type="default" r:id="rId24"/>
          <w:footerReference w:type="default" r:id="rId25"/>
          <w:pgSz w:w="12240" w:h="15840" w:code="1"/>
          <w:pgMar w:top="1440" w:right="1440" w:bottom="1440" w:left="1440" w:header="576" w:footer="994" w:gutter="0"/>
          <w:pgNumType w:fmt="lowerRoman" w:start="1"/>
          <w:cols w:space="720"/>
          <w:docGrid w:linePitch="360"/>
        </w:sectPr>
      </w:pPr>
      <w:r>
        <w:rPr>
          <w:bCs/>
          <w:noProof/>
        </w:rPr>
        <w:fldChar w:fldCharType="end"/>
      </w:r>
    </w:p>
    <w:p w14:paraId="485C6F0A" w14:textId="62635450" w:rsidR="00B32600" w:rsidRDefault="007F2B31" w:rsidP="003666CD">
      <w:pPr>
        <w:pStyle w:val="BlankPagePortrait"/>
        <w:spacing w:before="0" w:after="0"/>
      </w:pPr>
      <w:r>
        <w:lastRenderedPageBreak/>
        <w:t xml:space="preserve">This page is intentionally </w:t>
      </w:r>
      <w:r w:rsidR="003D4314">
        <w:t xml:space="preserve">left </w:t>
      </w:r>
      <w:r>
        <w:t>blank.</w:t>
      </w:r>
    </w:p>
    <w:p w14:paraId="43314411" w14:textId="77777777" w:rsidR="000F631B" w:rsidRDefault="000F631B" w:rsidP="000F631B">
      <w:pPr>
        <w:pStyle w:val="BodyText"/>
        <w:sectPr w:rsidR="000F631B" w:rsidSect="003666CD">
          <w:pgSz w:w="12240" w:h="15840" w:code="1"/>
          <w:pgMar w:top="1440" w:right="1440" w:bottom="1440" w:left="1440" w:header="576" w:footer="994" w:gutter="0"/>
          <w:pgNumType w:fmt="lowerRoman" w:start="1"/>
          <w:cols w:space="720"/>
          <w:vAlign w:val="center"/>
          <w:docGrid w:linePitch="360"/>
        </w:sectPr>
      </w:pPr>
    </w:p>
    <w:p w14:paraId="0FDB7FF1" w14:textId="77777777" w:rsidR="00D66BC9" w:rsidRDefault="00D66BC9" w:rsidP="00D66BC9">
      <w:pPr>
        <w:pStyle w:val="Heading1"/>
      </w:pPr>
      <w:bookmarkStart w:id="0" w:name="_Toc507425801"/>
      <w:bookmarkStart w:id="1" w:name="_Toc511146243"/>
      <w:r w:rsidRPr="00A465DF">
        <w:lastRenderedPageBreak/>
        <w:t>Introduction</w:t>
      </w:r>
      <w:bookmarkEnd w:id="0"/>
      <w:bookmarkEnd w:id="1"/>
    </w:p>
    <w:p w14:paraId="72C7F61F" w14:textId="3D223FAE" w:rsidR="00D66BC9" w:rsidRPr="00D710BA" w:rsidRDefault="00706E0D" w:rsidP="00D66BC9">
      <w:pPr>
        <w:pStyle w:val="BodyText"/>
      </w:pPr>
      <w:r>
        <w:t xml:space="preserve">This Letter of Request </w:t>
      </w:r>
      <w:r w:rsidR="0053186B">
        <w:t>is</w:t>
      </w:r>
      <w:r w:rsidR="00D66BC9">
        <w:t xml:space="preserve"> being submitted </w:t>
      </w:r>
      <w:r w:rsidR="00D66BC9" w:rsidRPr="00D710BA">
        <w:rPr>
          <w:highlight w:val="yellow"/>
        </w:rPr>
        <w:t>by/on behalf of</w:t>
      </w:r>
      <w:r w:rsidR="00D66BC9">
        <w:t xml:space="preserve"> </w:t>
      </w:r>
      <w:r w:rsidR="00D66BC9" w:rsidRPr="00D710BA">
        <w:rPr>
          <w:highlight w:val="yellow"/>
        </w:rPr>
        <w:t>agency name</w:t>
      </w:r>
      <w:r w:rsidR="00D66BC9">
        <w:t xml:space="preserve"> to </w:t>
      </w:r>
      <w:r w:rsidR="002F0E3D">
        <w:t xml:space="preserve">notify the Iowa DOT </w:t>
      </w:r>
      <w:r w:rsidR="002F0E3D" w:rsidRPr="002F0E3D">
        <w:rPr>
          <w:highlight w:val="yellow"/>
        </w:rPr>
        <w:t>and FHWA</w:t>
      </w:r>
      <w:r w:rsidR="002F0E3D">
        <w:t xml:space="preserve"> of proposed change in access</w:t>
      </w:r>
      <w:r w:rsidR="0053186B">
        <w:t xml:space="preserve"> to </w:t>
      </w:r>
      <w:r w:rsidR="002840AE">
        <w:rPr>
          <w:highlight w:val="yellow"/>
        </w:rPr>
        <w:t>Interstate f</w:t>
      </w:r>
      <w:r w:rsidR="00D17151">
        <w:rPr>
          <w:highlight w:val="yellow"/>
        </w:rPr>
        <w:t>acility</w:t>
      </w:r>
      <w:r w:rsidR="00D17151" w:rsidRPr="00D17151">
        <w:t xml:space="preserve"> at </w:t>
      </w:r>
      <w:r w:rsidR="00D17151">
        <w:rPr>
          <w:highlight w:val="yellow"/>
        </w:rPr>
        <w:t>crossroad (mile marker)</w:t>
      </w:r>
      <w:r w:rsidR="00D17151" w:rsidRPr="00D17151">
        <w:t xml:space="preserve"> </w:t>
      </w:r>
      <w:r w:rsidR="00D66BC9">
        <w:t xml:space="preserve">in </w:t>
      </w:r>
      <w:r w:rsidR="0053186B">
        <w:rPr>
          <w:highlight w:val="yellow"/>
        </w:rPr>
        <w:t>C</w:t>
      </w:r>
      <w:r w:rsidR="00D66BC9" w:rsidRPr="000979BB">
        <w:rPr>
          <w:highlight w:val="yellow"/>
        </w:rPr>
        <w:t>ounty</w:t>
      </w:r>
      <w:r w:rsidR="00D66BC9" w:rsidRPr="00D17151">
        <w:t xml:space="preserve">, </w:t>
      </w:r>
      <w:r w:rsidR="00D17151">
        <w:t>Iowa</w:t>
      </w:r>
      <w:r w:rsidR="0053186B">
        <w:t xml:space="preserve">. The proposed access change would </w:t>
      </w:r>
      <w:r w:rsidR="0053186B" w:rsidRPr="007D78B3">
        <w:rPr>
          <w:highlight w:val="yellow"/>
        </w:rPr>
        <w:t>describe the changes that would be made by the proposed access change</w:t>
      </w:r>
      <w:r w:rsidR="0053186B">
        <w:t xml:space="preserve">. </w:t>
      </w:r>
      <w:r w:rsidR="00D17151">
        <w:t xml:space="preserve">The access change request is being made to </w:t>
      </w:r>
      <w:r w:rsidR="00D17151" w:rsidRPr="00412854">
        <w:rPr>
          <w:highlight w:val="yellow"/>
        </w:rPr>
        <w:t>state the goals and objectives of the proposed access change</w:t>
      </w:r>
      <w:r w:rsidR="00D17151">
        <w:t>.</w:t>
      </w:r>
      <w:r w:rsidR="002F0E3D" w:rsidRPr="002F0E3D">
        <w:t xml:space="preserve"> </w:t>
      </w:r>
      <w:r w:rsidR="002F0E3D">
        <w:t xml:space="preserve">This Letter of request provides the background for and proposal of the </w:t>
      </w:r>
      <w:proofErr w:type="gramStart"/>
      <w:r w:rsidR="002F0E3D">
        <w:t>aforementioned access</w:t>
      </w:r>
      <w:proofErr w:type="gramEnd"/>
      <w:r w:rsidR="002F0E3D">
        <w:t xml:space="preserve"> change improvements.</w:t>
      </w:r>
    </w:p>
    <w:p w14:paraId="52C5D895" w14:textId="53D72623" w:rsidR="004445FA" w:rsidRDefault="004445FA" w:rsidP="004445FA">
      <w:pPr>
        <w:pStyle w:val="BodyText"/>
      </w:pPr>
      <w:bookmarkStart w:id="2" w:name="_Toc507425802"/>
      <w:r>
        <w:t xml:space="preserve">The </w:t>
      </w:r>
      <w:r w:rsidRPr="00A16F77">
        <w:rPr>
          <w:highlight w:val="yellow"/>
        </w:rPr>
        <w:t>requesting agency name</w:t>
      </w:r>
      <w:r>
        <w:t xml:space="preserve"> is seeking guidance from </w:t>
      </w:r>
      <w:r w:rsidRPr="000A7A84">
        <w:rPr>
          <w:highlight w:val="yellow"/>
        </w:rPr>
        <w:t>the project Advisory Group, made up of Iowa DOT and FHWA staff,</w:t>
      </w:r>
      <w:r>
        <w:t xml:space="preserve"> on the feasibility of proposed improvements, and level of analysis and documentation that will be required to complete the access change request. The </w:t>
      </w:r>
      <w:r w:rsidRPr="000A7A84">
        <w:rPr>
          <w:highlight w:val="yellow"/>
        </w:rPr>
        <w:t>Advisory Group</w:t>
      </w:r>
      <w:r>
        <w:t xml:space="preserve"> will be asked to participate in the project through coordination meetings and review/comment of access change request documents.</w:t>
      </w:r>
    </w:p>
    <w:p w14:paraId="5FA9933F" w14:textId="1E43A05D" w:rsidR="000A7A84" w:rsidRPr="000A7A84" w:rsidRDefault="000A7A84" w:rsidP="004445FA">
      <w:pPr>
        <w:pStyle w:val="BodyText"/>
        <w:rPr>
          <w:b/>
          <w:color w:val="E36C0A"/>
        </w:rPr>
      </w:pPr>
      <w:r w:rsidRPr="000A7A84">
        <w:rPr>
          <w:b/>
          <w:color w:val="E36C0A"/>
        </w:rPr>
        <w:t xml:space="preserve">For projects where the Letter of Request is intended to complete the approval for the access change request, </w:t>
      </w:r>
      <w:r w:rsidR="00673D44">
        <w:rPr>
          <w:b/>
          <w:color w:val="E36C0A"/>
        </w:rPr>
        <w:t xml:space="preserve">as may be the case for minor projects, </w:t>
      </w:r>
      <w:r w:rsidRPr="000A7A84">
        <w:rPr>
          <w:b/>
          <w:color w:val="E36C0A"/>
        </w:rPr>
        <w:t xml:space="preserve">the above paragraph should be modified to state, “The </w:t>
      </w:r>
      <w:r w:rsidRPr="000A7A84">
        <w:rPr>
          <w:b/>
          <w:color w:val="E36C0A"/>
          <w:highlight w:val="yellow"/>
        </w:rPr>
        <w:t>requesting agency name</w:t>
      </w:r>
      <w:r w:rsidRPr="000A7A84">
        <w:rPr>
          <w:b/>
          <w:color w:val="E36C0A"/>
        </w:rPr>
        <w:t xml:space="preserve"> is seeking approval from </w:t>
      </w:r>
      <w:r w:rsidRPr="000A7A84">
        <w:rPr>
          <w:b/>
          <w:color w:val="E36C0A"/>
          <w:highlight w:val="yellow"/>
        </w:rPr>
        <w:t>the Iowa DOT and FHWA</w:t>
      </w:r>
      <w:r w:rsidRPr="000A7A84">
        <w:rPr>
          <w:b/>
          <w:color w:val="E36C0A"/>
        </w:rPr>
        <w:t xml:space="preserve"> of the proposed access change documented in this Letter of Request.”</w:t>
      </w:r>
    </w:p>
    <w:p w14:paraId="57E8E675" w14:textId="77777777" w:rsidR="00D66BC9" w:rsidRDefault="00D66BC9" w:rsidP="00D66BC9">
      <w:pPr>
        <w:pStyle w:val="Heading1"/>
      </w:pPr>
      <w:bookmarkStart w:id="3" w:name="_Toc511146244"/>
      <w:r>
        <w:t>Location</w:t>
      </w:r>
      <w:bookmarkEnd w:id="2"/>
      <w:bookmarkEnd w:id="3"/>
    </w:p>
    <w:p w14:paraId="6B0DA69A" w14:textId="77777777" w:rsidR="00BC3932" w:rsidRDefault="00D17151" w:rsidP="00D66BC9">
      <w:pPr>
        <w:pStyle w:val="BodyText"/>
      </w:pPr>
      <w:r>
        <w:t xml:space="preserve">The project is located </w:t>
      </w:r>
      <w:r w:rsidRPr="00E04F9F">
        <w:rPr>
          <w:highlight w:val="yellow"/>
        </w:rPr>
        <w:t>describe the location in relation to surrounding communities and the project facilities</w:t>
      </w:r>
      <w:r>
        <w:t xml:space="preserve">. </w:t>
      </w:r>
      <w:r w:rsidRPr="00E04F9F">
        <w:rPr>
          <w:b/>
          <w:color w:val="E36C0A"/>
        </w:rPr>
        <w:t>Example of project location description</w:t>
      </w:r>
      <w:r>
        <w:rPr>
          <w:b/>
          <w:color w:val="E36C0A"/>
        </w:rPr>
        <w:t xml:space="preserve"> for example graphic provided in Figure 2.1 below</w:t>
      </w:r>
      <w:r w:rsidRPr="00E04F9F">
        <w:rPr>
          <w:b/>
          <w:color w:val="E36C0A"/>
        </w:rPr>
        <w:t xml:space="preserve">: The project is located at the I-80 </w:t>
      </w:r>
      <w:r>
        <w:rPr>
          <w:b/>
          <w:color w:val="E36C0A"/>
        </w:rPr>
        <w:t>/ 1</w:t>
      </w:r>
      <w:r w:rsidRPr="008B061A">
        <w:rPr>
          <w:b/>
          <w:color w:val="E36C0A"/>
          <w:vertAlign w:val="superscript"/>
        </w:rPr>
        <w:t>st</w:t>
      </w:r>
      <w:r>
        <w:rPr>
          <w:b/>
          <w:color w:val="E36C0A"/>
        </w:rPr>
        <w:t xml:space="preserve"> Avenue </w:t>
      </w:r>
      <w:r w:rsidRPr="00E04F9F">
        <w:rPr>
          <w:b/>
          <w:color w:val="E36C0A"/>
        </w:rPr>
        <w:t xml:space="preserve">interchange </w:t>
      </w:r>
      <w:r>
        <w:rPr>
          <w:b/>
          <w:color w:val="E36C0A"/>
        </w:rPr>
        <w:t>in eastern</w:t>
      </w:r>
      <w:r w:rsidRPr="00E04F9F">
        <w:rPr>
          <w:b/>
          <w:color w:val="E36C0A"/>
        </w:rPr>
        <w:t xml:space="preserve"> Coralville, Iowa</w:t>
      </w:r>
      <w:r>
        <w:rPr>
          <w:b/>
          <w:color w:val="E36C0A"/>
        </w:rPr>
        <w:t>, immediately west of the Iowa River</w:t>
      </w:r>
      <w:r w:rsidRPr="00E04F9F">
        <w:rPr>
          <w:b/>
          <w:color w:val="E36C0A"/>
        </w:rPr>
        <w:t>.</w:t>
      </w:r>
      <w:r w:rsidRPr="00E04F9F">
        <w:rPr>
          <w:color w:val="E36C0A"/>
        </w:rPr>
        <w:t xml:space="preserve"> </w:t>
      </w:r>
      <w:r>
        <w:t xml:space="preserve">The location of the project is shown in </w:t>
      </w:r>
      <w:r w:rsidRPr="004E10CE">
        <w:rPr>
          <w:b/>
          <w:color w:val="871621" w:themeColor="text2"/>
        </w:rPr>
        <w:fldChar w:fldCharType="begin"/>
      </w:r>
      <w:r w:rsidRPr="004E10CE">
        <w:rPr>
          <w:b/>
          <w:color w:val="871621" w:themeColor="text2"/>
        </w:rPr>
        <w:instrText xml:space="preserve"> REF  _Ref507492705 \h  \* MERGEFORMAT </w:instrText>
      </w:r>
      <w:r w:rsidRPr="004E10CE">
        <w:rPr>
          <w:b/>
          <w:color w:val="871621" w:themeColor="text2"/>
        </w:rPr>
      </w:r>
      <w:r w:rsidRPr="004E10CE">
        <w:rPr>
          <w:b/>
          <w:color w:val="871621" w:themeColor="text2"/>
        </w:rPr>
        <w:fldChar w:fldCharType="separate"/>
      </w:r>
      <w:r w:rsidR="00875AEE" w:rsidRPr="00875AEE">
        <w:rPr>
          <w:b/>
          <w:color w:val="871621" w:themeColor="text2"/>
        </w:rPr>
        <w:t>Figure 2</w:t>
      </w:r>
      <w:r w:rsidR="00875AEE" w:rsidRPr="00875AEE">
        <w:rPr>
          <w:b/>
          <w:color w:val="871621" w:themeColor="text2"/>
        </w:rPr>
        <w:noBreakHyphen/>
        <w:t>1</w:t>
      </w:r>
      <w:r w:rsidRPr="004E10CE">
        <w:rPr>
          <w:b/>
          <w:color w:val="871621" w:themeColor="text2"/>
        </w:rPr>
        <w:fldChar w:fldCharType="end"/>
      </w:r>
      <w:r>
        <w:t xml:space="preserve"> in relation to surround</w:t>
      </w:r>
      <w:r w:rsidR="00BC3932">
        <w:t>ing communities and facilities.</w:t>
      </w:r>
    </w:p>
    <w:p w14:paraId="4D6B1D8D" w14:textId="2EEABA05" w:rsidR="00BC3932" w:rsidRPr="0078454E" w:rsidRDefault="00BB0141" w:rsidP="00D66BC9">
      <w:pPr>
        <w:pStyle w:val="BodyText"/>
        <w:rPr>
          <w:b/>
          <w:color w:val="E36C0A"/>
        </w:rPr>
      </w:pPr>
      <w:r w:rsidRPr="0078454E">
        <w:rPr>
          <w:b/>
          <w:color w:val="E36C0A"/>
        </w:rPr>
        <w:t xml:space="preserve">For projects where a new interchange or major modifications to an existing </w:t>
      </w:r>
      <w:r w:rsidRPr="000A7A84">
        <w:rPr>
          <w:b/>
          <w:color w:val="E36C0A"/>
        </w:rPr>
        <w:t>interchange</w:t>
      </w:r>
      <w:r w:rsidRPr="0078454E">
        <w:rPr>
          <w:b/>
          <w:color w:val="E36C0A"/>
        </w:rPr>
        <w:t xml:space="preserve"> are proposed</w:t>
      </w:r>
      <w:r>
        <w:rPr>
          <w:b/>
          <w:color w:val="E36C0A"/>
        </w:rPr>
        <w:t>,</w:t>
      </w:r>
      <w:r w:rsidRPr="0078454E">
        <w:rPr>
          <w:b/>
          <w:color w:val="E36C0A"/>
        </w:rPr>
        <w:t xml:space="preserve"> </w:t>
      </w:r>
      <w:r>
        <w:rPr>
          <w:b/>
          <w:color w:val="E36C0A"/>
        </w:rPr>
        <w:t>p</w:t>
      </w:r>
      <w:r w:rsidR="007C53D9" w:rsidRPr="0078454E">
        <w:rPr>
          <w:b/>
          <w:color w:val="E36C0A"/>
        </w:rPr>
        <w:t>rovide additional description of the project and surrounding features that have influence on one another.</w:t>
      </w:r>
      <w:r>
        <w:rPr>
          <w:b/>
          <w:color w:val="E36C0A"/>
        </w:rPr>
        <w:t xml:space="preserve"> This may include a list o</w:t>
      </w:r>
      <w:r w:rsidR="007C53D9" w:rsidRPr="0078454E">
        <w:rPr>
          <w:b/>
          <w:color w:val="E36C0A"/>
        </w:rPr>
        <w:t xml:space="preserve">f the intersections or interchanges immediately adjacent to the project. </w:t>
      </w:r>
      <w:r>
        <w:rPr>
          <w:b/>
          <w:color w:val="E36C0A"/>
        </w:rPr>
        <w:t xml:space="preserve">This should also include description of predominant land use types surrounding the </w:t>
      </w:r>
      <w:proofErr w:type="gramStart"/>
      <w:r>
        <w:rPr>
          <w:b/>
          <w:color w:val="E36C0A"/>
        </w:rPr>
        <w:t>project, and</w:t>
      </w:r>
      <w:proofErr w:type="gramEnd"/>
      <w:r>
        <w:rPr>
          <w:b/>
          <w:color w:val="E36C0A"/>
        </w:rPr>
        <w:t xml:space="preserve"> may also include a figure showing land uses. An e</w:t>
      </w:r>
      <w:r w:rsidR="007C53D9" w:rsidRPr="0078454E">
        <w:rPr>
          <w:b/>
          <w:color w:val="E36C0A"/>
        </w:rPr>
        <w:t>xample outline of adjacent intersec</w:t>
      </w:r>
      <w:r w:rsidR="0078454E" w:rsidRPr="0078454E">
        <w:rPr>
          <w:b/>
          <w:color w:val="E36C0A"/>
        </w:rPr>
        <w:t>tions or interchanges</w:t>
      </w:r>
      <w:r>
        <w:rPr>
          <w:b/>
          <w:color w:val="E36C0A"/>
        </w:rPr>
        <w:t xml:space="preserve"> and land use description</w:t>
      </w:r>
      <w:r w:rsidR="0078454E" w:rsidRPr="0078454E">
        <w:rPr>
          <w:b/>
          <w:color w:val="E36C0A"/>
        </w:rPr>
        <w:t xml:space="preserve"> is provided below.</w:t>
      </w:r>
      <w:r w:rsidR="00464F90">
        <w:rPr>
          <w:b/>
          <w:color w:val="E36C0A"/>
        </w:rPr>
        <w:t xml:space="preserve"> For projects with minor improvements to an existing interchange, delete the example text below.</w:t>
      </w:r>
    </w:p>
    <w:p w14:paraId="1CDDFD3C" w14:textId="05BD6227" w:rsidR="00D66BC9" w:rsidRDefault="00D17151" w:rsidP="00D66BC9">
      <w:pPr>
        <w:pStyle w:val="BodyText"/>
      </w:pPr>
      <w:r w:rsidRPr="0078454E">
        <w:rPr>
          <w:highlight w:val="yellow"/>
        </w:rPr>
        <w:t>Intersections or interchanges immediately adjacent to the project include</w:t>
      </w:r>
      <w:r w:rsidR="00D66BC9" w:rsidRPr="0078454E">
        <w:rPr>
          <w:highlight w:val="yellow"/>
        </w:rPr>
        <w:t>:</w:t>
      </w:r>
      <w:r w:rsidR="00D66BC9">
        <w:t xml:space="preserve"> </w:t>
      </w:r>
    </w:p>
    <w:p w14:paraId="0B489B66" w14:textId="6A241A44" w:rsidR="00D66BC9" w:rsidRPr="009B727A" w:rsidRDefault="004D03F0" w:rsidP="0078454E">
      <w:pPr>
        <w:pStyle w:val="ListBullet"/>
        <w:rPr>
          <w:highlight w:val="yellow"/>
        </w:rPr>
      </w:pPr>
      <w:r>
        <w:rPr>
          <w:highlight w:val="yellow"/>
        </w:rPr>
        <w:t>I-80 / Coral Ridge Avenue interchange west of the project.</w:t>
      </w:r>
    </w:p>
    <w:p w14:paraId="7B7E5F29" w14:textId="67D03976" w:rsidR="00D66BC9" w:rsidRPr="009B727A" w:rsidRDefault="004D03F0" w:rsidP="0078454E">
      <w:pPr>
        <w:pStyle w:val="ListBullet"/>
        <w:rPr>
          <w:highlight w:val="yellow"/>
        </w:rPr>
      </w:pPr>
      <w:r>
        <w:rPr>
          <w:highlight w:val="yellow"/>
        </w:rPr>
        <w:t>I-80 / Dubuque Street interchange e</w:t>
      </w:r>
      <w:r w:rsidR="00D66BC9" w:rsidRPr="009B727A">
        <w:rPr>
          <w:highlight w:val="yellow"/>
        </w:rPr>
        <w:t xml:space="preserve">ast </w:t>
      </w:r>
      <w:r>
        <w:rPr>
          <w:highlight w:val="yellow"/>
        </w:rPr>
        <w:t>of the project.</w:t>
      </w:r>
    </w:p>
    <w:p w14:paraId="3A159032" w14:textId="3844D1A3" w:rsidR="00D66BC9" w:rsidRPr="009B727A" w:rsidRDefault="004D03F0" w:rsidP="0078454E">
      <w:pPr>
        <w:pStyle w:val="ListBullet"/>
        <w:rPr>
          <w:highlight w:val="yellow"/>
        </w:rPr>
      </w:pPr>
      <w:r>
        <w:rPr>
          <w:highlight w:val="yellow"/>
        </w:rPr>
        <w:t>1</w:t>
      </w:r>
      <w:r w:rsidRPr="004D03F0">
        <w:rPr>
          <w:highlight w:val="yellow"/>
          <w:vertAlign w:val="superscript"/>
        </w:rPr>
        <w:t>st</w:t>
      </w:r>
      <w:r>
        <w:rPr>
          <w:highlight w:val="yellow"/>
        </w:rPr>
        <w:t xml:space="preserve"> Avenue / E 9</w:t>
      </w:r>
      <w:r w:rsidRPr="004D03F0">
        <w:rPr>
          <w:highlight w:val="yellow"/>
          <w:vertAlign w:val="superscript"/>
        </w:rPr>
        <w:t>th</w:t>
      </w:r>
      <w:r>
        <w:rPr>
          <w:highlight w:val="yellow"/>
        </w:rPr>
        <w:t xml:space="preserve"> Street intersection s</w:t>
      </w:r>
      <w:r w:rsidR="00D66BC9">
        <w:rPr>
          <w:highlight w:val="yellow"/>
        </w:rPr>
        <w:t>outh</w:t>
      </w:r>
      <w:r>
        <w:rPr>
          <w:highlight w:val="yellow"/>
        </w:rPr>
        <w:t xml:space="preserve"> of the project.</w:t>
      </w:r>
    </w:p>
    <w:p w14:paraId="6849A202" w14:textId="2BD2E6A3" w:rsidR="00D66BC9" w:rsidRDefault="004D03F0" w:rsidP="0078454E">
      <w:pPr>
        <w:pStyle w:val="ListBullet"/>
        <w:rPr>
          <w:highlight w:val="yellow"/>
        </w:rPr>
      </w:pPr>
      <w:r>
        <w:rPr>
          <w:highlight w:val="yellow"/>
        </w:rPr>
        <w:lastRenderedPageBreak/>
        <w:t>1</w:t>
      </w:r>
      <w:r w:rsidRPr="004D03F0">
        <w:rPr>
          <w:highlight w:val="yellow"/>
          <w:vertAlign w:val="superscript"/>
        </w:rPr>
        <w:t>st</w:t>
      </w:r>
      <w:r>
        <w:rPr>
          <w:highlight w:val="yellow"/>
        </w:rPr>
        <w:t xml:space="preserve"> Avenue / Russell Slade Boulevard intersection north of the project.</w:t>
      </w:r>
    </w:p>
    <w:p w14:paraId="46BB314C" w14:textId="55869457" w:rsidR="00344267" w:rsidRDefault="00344267" w:rsidP="00344267">
      <w:pPr>
        <w:pStyle w:val="BodyText"/>
      </w:pPr>
      <w:r w:rsidRPr="00464F90">
        <w:rPr>
          <w:highlight w:val="yellow"/>
        </w:rPr>
        <w:t>The land use</w:t>
      </w:r>
      <w:r w:rsidR="00132356">
        <w:rPr>
          <w:highlight w:val="yellow"/>
        </w:rPr>
        <w:t>s</w:t>
      </w:r>
      <w:r w:rsidRPr="00464F90">
        <w:rPr>
          <w:highlight w:val="yellow"/>
        </w:rPr>
        <w:t xml:space="preserve"> surrounding </w:t>
      </w:r>
      <w:r w:rsidR="00464F90">
        <w:rPr>
          <w:highlight w:val="yellow"/>
        </w:rPr>
        <w:t>I-80</w:t>
      </w:r>
      <w:r w:rsidRPr="00464F90">
        <w:rPr>
          <w:highlight w:val="yellow"/>
        </w:rPr>
        <w:t xml:space="preserve"> at </w:t>
      </w:r>
      <w:r w:rsidR="00464F90">
        <w:rPr>
          <w:highlight w:val="yellow"/>
        </w:rPr>
        <w:t>1</w:t>
      </w:r>
      <w:r w:rsidR="00464F90" w:rsidRPr="00464F90">
        <w:rPr>
          <w:highlight w:val="yellow"/>
          <w:vertAlign w:val="superscript"/>
        </w:rPr>
        <w:t>st</w:t>
      </w:r>
      <w:r w:rsidR="00464F90">
        <w:rPr>
          <w:highlight w:val="yellow"/>
        </w:rPr>
        <w:t xml:space="preserve"> Avenue</w:t>
      </w:r>
      <w:r w:rsidRPr="00464F90">
        <w:rPr>
          <w:highlight w:val="yellow"/>
        </w:rPr>
        <w:t xml:space="preserve"> (mile marker</w:t>
      </w:r>
      <w:r w:rsidR="00464F90">
        <w:rPr>
          <w:highlight w:val="yellow"/>
        </w:rPr>
        <w:t xml:space="preserve"> 242</w:t>
      </w:r>
      <w:r w:rsidRPr="00464F90">
        <w:rPr>
          <w:highlight w:val="yellow"/>
        </w:rPr>
        <w:t xml:space="preserve">) </w:t>
      </w:r>
      <w:r w:rsidR="00132356">
        <w:rPr>
          <w:highlight w:val="yellow"/>
        </w:rPr>
        <w:t>are</w:t>
      </w:r>
      <w:r w:rsidRPr="00464F90">
        <w:rPr>
          <w:highlight w:val="yellow"/>
        </w:rPr>
        <w:t xml:space="preserve"> </w:t>
      </w:r>
      <w:r w:rsidR="00132356">
        <w:rPr>
          <w:highlight w:val="yellow"/>
        </w:rPr>
        <w:t>a mix of</w:t>
      </w:r>
      <w:r w:rsidRPr="00464F90">
        <w:rPr>
          <w:highlight w:val="yellow"/>
        </w:rPr>
        <w:t xml:space="preserve"> </w:t>
      </w:r>
      <w:r w:rsidR="004D03F0">
        <w:rPr>
          <w:highlight w:val="yellow"/>
        </w:rPr>
        <w:t xml:space="preserve">commercial, </w:t>
      </w:r>
      <w:proofErr w:type="gramStart"/>
      <w:r w:rsidR="004D03F0">
        <w:rPr>
          <w:highlight w:val="yellow"/>
        </w:rPr>
        <w:t>industrial</w:t>
      </w:r>
      <w:proofErr w:type="gramEnd"/>
      <w:r w:rsidR="004D03F0">
        <w:rPr>
          <w:highlight w:val="yellow"/>
        </w:rPr>
        <w:t xml:space="preserve"> and residential</w:t>
      </w:r>
      <w:r w:rsidR="00132356">
        <w:rPr>
          <w:highlight w:val="yellow"/>
        </w:rPr>
        <w:t xml:space="preserve"> uses</w:t>
      </w:r>
      <w:r w:rsidRPr="00464F90">
        <w:rPr>
          <w:highlight w:val="yellow"/>
        </w:rPr>
        <w:t>.</w:t>
      </w:r>
      <w:r w:rsidR="00BC3932" w:rsidRPr="00464F90">
        <w:rPr>
          <w:highlight w:val="yellow"/>
        </w:rPr>
        <w:t xml:space="preserve"> A map showing the land uses in the area is provided in </w:t>
      </w:r>
      <w:r w:rsidR="00BC3932" w:rsidRPr="00464F90">
        <w:rPr>
          <w:b/>
          <w:color w:val="871621" w:themeColor="text2"/>
          <w:highlight w:val="yellow"/>
        </w:rPr>
        <w:fldChar w:fldCharType="begin"/>
      </w:r>
      <w:r w:rsidR="00BC3932" w:rsidRPr="00464F90">
        <w:rPr>
          <w:b/>
          <w:color w:val="871621" w:themeColor="text2"/>
          <w:highlight w:val="yellow"/>
        </w:rPr>
        <w:instrText xml:space="preserve"> REF _Ref507503815 \h  \* MERGEFORMAT </w:instrText>
      </w:r>
      <w:r w:rsidR="00BC3932" w:rsidRPr="00464F90">
        <w:rPr>
          <w:b/>
          <w:color w:val="871621" w:themeColor="text2"/>
          <w:highlight w:val="yellow"/>
        </w:rPr>
      </w:r>
      <w:r w:rsidR="00BC3932" w:rsidRPr="00464F90">
        <w:rPr>
          <w:b/>
          <w:color w:val="871621" w:themeColor="text2"/>
          <w:highlight w:val="yellow"/>
        </w:rPr>
        <w:fldChar w:fldCharType="separate"/>
      </w:r>
      <w:r w:rsidR="00BC3932" w:rsidRPr="00464F90">
        <w:rPr>
          <w:b/>
          <w:color w:val="871621" w:themeColor="text2"/>
          <w:highlight w:val="yellow"/>
        </w:rPr>
        <w:t>Figure </w:t>
      </w:r>
      <w:r w:rsidR="00BC3932" w:rsidRPr="00464F90">
        <w:rPr>
          <w:b/>
          <w:noProof/>
          <w:color w:val="871621" w:themeColor="text2"/>
          <w:highlight w:val="yellow"/>
        </w:rPr>
        <w:t>2</w:t>
      </w:r>
      <w:r w:rsidR="00BC3932" w:rsidRPr="00464F90">
        <w:rPr>
          <w:b/>
          <w:color w:val="871621" w:themeColor="text2"/>
          <w:highlight w:val="yellow"/>
        </w:rPr>
        <w:noBreakHyphen/>
      </w:r>
      <w:r w:rsidR="00BC3932" w:rsidRPr="00464F90">
        <w:rPr>
          <w:b/>
          <w:noProof/>
          <w:color w:val="871621" w:themeColor="text2"/>
          <w:highlight w:val="yellow"/>
        </w:rPr>
        <w:t>2</w:t>
      </w:r>
      <w:r w:rsidR="00BC3932" w:rsidRPr="00464F90">
        <w:rPr>
          <w:b/>
          <w:color w:val="871621" w:themeColor="text2"/>
          <w:highlight w:val="yellow"/>
        </w:rPr>
        <w:fldChar w:fldCharType="end"/>
      </w:r>
      <w:r w:rsidR="00BC3932" w:rsidRPr="00464F90">
        <w:rPr>
          <w:highlight w:val="yellow"/>
        </w:rPr>
        <w:t>.</w:t>
      </w:r>
    </w:p>
    <w:p w14:paraId="6D6E70DD" w14:textId="0B87E84A" w:rsidR="00D66BC9" w:rsidRPr="0023123A" w:rsidRDefault="00D66BC9" w:rsidP="003A3E97">
      <w:pPr>
        <w:pStyle w:val="FigureCaption"/>
      </w:pPr>
      <w:bookmarkStart w:id="4" w:name="_Ref507492705"/>
      <w:bookmarkStart w:id="5" w:name="_Toc507505460"/>
      <w:bookmarkStart w:id="6" w:name="_Toc511146254"/>
      <w:r>
        <w:t>Figure </w:t>
      </w:r>
      <w:r w:rsidR="00C2560D">
        <w:fldChar w:fldCharType="begin"/>
      </w:r>
      <w:r w:rsidR="00C2560D">
        <w:instrText xml:space="preserve"> STYLEREF 1 \s </w:instrText>
      </w:r>
      <w:r w:rsidR="00C2560D">
        <w:fldChar w:fldCharType="separate"/>
      </w:r>
      <w:r w:rsidR="00875AEE">
        <w:rPr>
          <w:noProof/>
        </w:rPr>
        <w:t>2</w:t>
      </w:r>
      <w:r w:rsidR="00C2560D">
        <w:rPr>
          <w:noProof/>
        </w:rPr>
        <w:fldChar w:fldCharType="end"/>
      </w:r>
      <w:r>
        <w:noBreakHyphen/>
      </w:r>
      <w:r w:rsidR="00C2560D">
        <w:fldChar w:fldCharType="begin"/>
      </w:r>
      <w:r w:rsidR="00C2560D">
        <w:instrText xml:space="preserve"> SEQ Figure \* ARABIC \s 1 </w:instrText>
      </w:r>
      <w:r w:rsidR="00C2560D">
        <w:fldChar w:fldCharType="separate"/>
      </w:r>
      <w:r w:rsidR="00875AEE">
        <w:rPr>
          <w:noProof/>
        </w:rPr>
        <w:t>1</w:t>
      </w:r>
      <w:r w:rsidR="00C2560D">
        <w:rPr>
          <w:noProof/>
        </w:rPr>
        <w:fldChar w:fldCharType="end"/>
      </w:r>
      <w:bookmarkEnd w:id="4"/>
      <w:r>
        <w:t>. Project Location Map</w:t>
      </w:r>
      <w:bookmarkEnd w:id="5"/>
      <w:bookmarkEnd w:id="6"/>
    </w:p>
    <w:p w14:paraId="40ECC6C5" w14:textId="77E71308" w:rsidR="00D66BC9" w:rsidRDefault="003A3E97" w:rsidP="006D6303">
      <w:pPr>
        <w:pStyle w:val="BodyText"/>
        <w:spacing w:before="0" w:after="240"/>
        <w:ind w:left="0"/>
        <w:rPr>
          <w:b/>
        </w:rPr>
      </w:pPr>
      <w:r>
        <w:rPr>
          <w:noProof/>
        </w:rPr>
        <mc:AlternateContent>
          <mc:Choice Requires="wpg">
            <w:drawing>
              <wp:anchor distT="0" distB="0" distL="114300" distR="114300" simplePos="0" relativeHeight="251651072" behindDoc="0" locked="0" layoutInCell="1" allowOverlap="1" wp14:anchorId="42178A43" wp14:editId="6CA5E026">
                <wp:simplePos x="0" y="0"/>
                <wp:positionH relativeFrom="column">
                  <wp:posOffset>80645</wp:posOffset>
                </wp:positionH>
                <wp:positionV relativeFrom="paragraph">
                  <wp:posOffset>107315</wp:posOffset>
                </wp:positionV>
                <wp:extent cx="5779008" cy="3328416"/>
                <wp:effectExtent l="0" t="0" r="12700" b="5715"/>
                <wp:wrapNone/>
                <wp:docPr id="477" name="Group 477"/>
                <wp:cNvGraphicFramePr/>
                <a:graphic xmlns:a="http://schemas.openxmlformats.org/drawingml/2006/main">
                  <a:graphicData uri="http://schemas.microsoft.com/office/word/2010/wordprocessingGroup">
                    <wpg:wgp>
                      <wpg:cNvGrpSpPr/>
                      <wpg:grpSpPr>
                        <a:xfrm>
                          <a:off x="0" y="0"/>
                          <a:ext cx="5779008" cy="3328416"/>
                          <a:chOff x="0" y="0"/>
                          <a:chExt cx="5776727" cy="3329182"/>
                        </a:xfrm>
                      </wpg:grpSpPr>
                      <wps:wsp>
                        <wps:cNvPr id="19" name="Text Box 19"/>
                        <wps:cNvSpPr txBox="1"/>
                        <wps:spPr>
                          <a:xfrm>
                            <a:off x="4210334" y="2436126"/>
                            <a:ext cx="680866" cy="243401"/>
                          </a:xfrm>
                          <a:prstGeom prst="rect">
                            <a:avLst/>
                          </a:prstGeom>
                          <a:ln w="22225"/>
                        </wps:spPr>
                        <wps:style>
                          <a:lnRef idx="3">
                            <a:schemeClr val="lt1"/>
                          </a:lnRef>
                          <a:fillRef idx="1">
                            <a:schemeClr val="accent2"/>
                          </a:fillRef>
                          <a:effectRef idx="1">
                            <a:schemeClr val="accent2"/>
                          </a:effectRef>
                          <a:fontRef idx="minor">
                            <a:schemeClr val="lt1"/>
                          </a:fontRef>
                        </wps:style>
                        <wps:txbx>
                          <w:txbxContent>
                            <w:p w14:paraId="5B17CB65" w14:textId="77777777" w:rsidR="000B5D77" w:rsidRPr="00FA7C36" w:rsidRDefault="000B5D77" w:rsidP="003A3E97">
                              <w:pPr>
                                <w:rPr>
                                  <w:sz w:val="18"/>
                                </w:rPr>
                              </w:pPr>
                              <w:r w:rsidRPr="00FA7C36">
                                <w:rPr>
                                  <w:sz w:val="18"/>
                                </w:rPr>
                                <w:t>Iowa City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 name="Text Box 21"/>
                        <wps:cNvSpPr txBox="1"/>
                        <wps:spPr>
                          <a:xfrm>
                            <a:off x="1705970" y="1228299"/>
                            <a:ext cx="677577" cy="226956"/>
                          </a:xfrm>
                          <a:prstGeom prst="rect">
                            <a:avLst/>
                          </a:prstGeom>
                          <a:ln w="22225"/>
                        </wps:spPr>
                        <wps:style>
                          <a:lnRef idx="3">
                            <a:schemeClr val="lt1"/>
                          </a:lnRef>
                          <a:fillRef idx="1">
                            <a:schemeClr val="accent2"/>
                          </a:fillRef>
                          <a:effectRef idx="1">
                            <a:schemeClr val="accent2"/>
                          </a:effectRef>
                          <a:fontRef idx="minor">
                            <a:schemeClr val="lt1"/>
                          </a:fontRef>
                        </wps:style>
                        <wps:txbx>
                          <w:txbxContent>
                            <w:p w14:paraId="3AE2D3A8" w14:textId="77777777" w:rsidR="000B5D77" w:rsidRPr="00FA7C36" w:rsidRDefault="000B5D77" w:rsidP="003A3E97">
                              <w:pPr>
                                <w:rPr>
                                  <w:sz w:val="18"/>
                                </w:rPr>
                              </w:pPr>
                              <w:r w:rsidRPr="00FA7C36">
                                <w:rPr>
                                  <w:sz w:val="18"/>
                                </w:rPr>
                                <w:t>Coralville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2" name="Text Box 22"/>
                        <wps:cNvSpPr txBox="1"/>
                        <wps:spPr>
                          <a:xfrm>
                            <a:off x="1494429" y="204717"/>
                            <a:ext cx="592058" cy="220377"/>
                          </a:xfrm>
                          <a:prstGeom prst="rect">
                            <a:avLst/>
                          </a:prstGeom>
                          <a:ln w="22225"/>
                        </wps:spPr>
                        <wps:style>
                          <a:lnRef idx="3">
                            <a:schemeClr val="lt1"/>
                          </a:lnRef>
                          <a:fillRef idx="1">
                            <a:schemeClr val="accent2"/>
                          </a:fillRef>
                          <a:effectRef idx="1">
                            <a:schemeClr val="accent2"/>
                          </a:effectRef>
                          <a:fontRef idx="minor">
                            <a:schemeClr val="lt1"/>
                          </a:fontRef>
                        </wps:style>
                        <wps:txbx>
                          <w:txbxContent>
                            <w:p w14:paraId="2ADEB870" w14:textId="77777777" w:rsidR="000B5D77" w:rsidRPr="00FA7C36" w:rsidRDefault="000B5D77" w:rsidP="003A3E97">
                              <w:pPr>
                                <w:jc w:val="center"/>
                                <w:rPr>
                                  <w:sz w:val="16"/>
                                </w:rPr>
                              </w:pPr>
                              <w:r w:rsidRPr="00FA7C36">
                                <w:rPr>
                                  <w:sz w:val="16"/>
                                </w:rPr>
                                <w:t>Oakdale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76" name="Group 476"/>
                        <wpg:cNvGrpSpPr/>
                        <wpg:grpSpPr>
                          <a:xfrm>
                            <a:off x="0" y="3043451"/>
                            <a:ext cx="1732156" cy="285731"/>
                            <a:chOff x="0" y="0"/>
                            <a:chExt cx="1732156" cy="285731"/>
                          </a:xfrm>
                        </wpg:grpSpPr>
                        <wps:wsp>
                          <wps:cNvPr id="468" name="Rectangle 468"/>
                          <wps:cNvSpPr/>
                          <wps:spPr>
                            <a:xfrm>
                              <a:off x="0" y="0"/>
                              <a:ext cx="1591293" cy="281769"/>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9" name="Rectangle 469"/>
                          <wps:cNvSpPr/>
                          <wps:spPr>
                            <a:xfrm>
                              <a:off x="75062" y="75063"/>
                              <a:ext cx="231140" cy="124460"/>
                            </a:xfrm>
                            <a:prstGeom prst="rect">
                              <a:avLst/>
                            </a:prstGeom>
                            <a:solidFill>
                              <a:srgbClr val="00FF00">
                                <a:alpha val="80000"/>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Text Box 470"/>
                          <wps:cNvSpPr txBox="1"/>
                          <wps:spPr>
                            <a:xfrm>
                              <a:off x="354841" y="13648"/>
                              <a:ext cx="1377315" cy="27208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566373" w14:textId="77777777" w:rsidR="000B5D77" w:rsidRPr="00A543F1" w:rsidRDefault="000B5D77" w:rsidP="003A3E97">
                                <w:pPr>
                                  <w:rPr>
                                    <w:sz w:val="20"/>
                                  </w:rPr>
                                </w:pPr>
                                <w:r>
                                  <w:rPr>
                                    <w:sz w:val="20"/>
                                  </w:rPr>
                                  <w:t>Project Location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71" name="Freeform 5"/>
                        <wps:cNvSpPr/>
                        <wps:spPr>
                          <a:xfrm>
                            <a:off x="2634017" y="989463"/>
                            <a:ext cx="552203" cy="300849"/>
                          </a:xfrm>
                          <a:custGeom>
                            <a:avLst/>
                            <a:gdLst>
                              <a:gd name="connsiteX0" fmla="*/ 0 w 666750"/>
                              <a:gd name="connsiteY0" fmla="*/ 69850 h 393700"/>
                              <a:gd name="connsiteX1" fmla="*/ 133350 w 666750"/>
                              <a:gd name="connsiteY1" fmla="*/ 101600 h 393700"/>
                              <a:gd name="connsiteX2" fmla="*/ 304800 w 666750"/>
                              <a:gd name="connsiteY2" fmla="*/ 63500 h 393700"/>
                              <a:gd name="connsiteX3" fmla="*/ 311150 w 666750"/>
                              <a:gd name="connsiteY3" fmla="*/ 0 h 393700"/>
                              <a:gd name="connsiteX4" fmla="*/ 381000 w 666750"/>
                              <a:gd name="connsiteY4" fmla="*/ 6350 h 393700"/>
                              <a:gd name="connsiteX5" fmla="*/ 374650 w 666750"/>
                              <a:gd name="connsiteY5" fmla="*/ 76200 h 393700"/>
                              <a:gd name="connsiteX6" fmla="*/ 596900 w 666750"/>
                              <a:gd name="connsiteY6" fmla="*/ 133350 h 393700"/>
                              <a:gd name="connsiteX7" fmla="*/ 666750 w 666750"/>
                              <a:gd name="connsiteY7" fmla="*/ 133350 h 393700"/>
                              <a:gd name="connsiteX8" fmla="*/ 647700 w 666750"/>
                              <a:gd name="connsiteY8" fmla="*/ 222250 h 393700"/>
                              <a:gd name="connsiteX9" fmla="*/ 495300 w 666750"/>
                              <a:gd name="connsiteY9" fmla="*/ 222250 h 393700"/>
                              <a:gd name="connsiteX10" fmla="*/ 368300 w 666750"/>
                              <a:gd name="connsiteY10" fmla="*/ 298450 h 393700"/>
                              <a:gd name="connsiteX11" fmla="*/ 323850 w 666750"/>
                              <a:gd name="connsiteY11" fmla="*/ 311150 h 393700"/>
                              <a:gd name="connsiteX12" fmla="*/ 304800 w 666750"/>
                              <a:gd name="connsiteY12" fmla="*/ 393700 h 393700"/>
                              <a:gd name="connsiteX13" fmla="*/ 228600 w 666750"/>
                              <a:gd name="connsiteY13" fmla="*/ 387350 h 393700"/>
                              <a:gd name="connsiteX14" fmla="*/ 247650 w 666750"/>
                              <a:gd name="connsiteY14" fmla="*/ 304800 h 393700"/>
                              <a:gd name="connsiteX15" fmla="*/ 203200 w 666750"/>
                              <a:gd name="connsiteY15" fmla="*/ 298450 h 393700"/>
                              <a:gd name="connsiteX16" fmla="*/ 101600 w 666750"/>
                              <a:gd name="connsiteY16" fmla="*/ 196850 h 393700"/>
                              <a:gd name="connsiteX17" fmla="*/ 25400 w 666750"/>
                              <a:gd name="connsiteY17" fmla="*/ 184150 h 393700"/>
                              <a:gd name="connsiteX0" fmla="*/ 33886 w 700636"/>
                              <a:gd name="connsiteY0" fmla="*/ 69850 h 393700"/>
                              <a:gd name="connsiteX1" fmla="*/ 167236 w 700636"/>
                              <a:gd name="connsiteY1" fmla="*/ 101600 h 393700"/>
                              <a:gd name="connsiteX2" fmla="*/ 338686 w 700636"/>
                              <a:gd name="connsiteY2" fmla="*/ 63500 h 393700"/>
                              <a:gd name="connsiteX3" fmla="*/ 345036 w 700636"/>
                              <a:gd name="connsiteY3" fmla="*/ 0 h 393700"/>
                              <a:gd name="connsiteX4" fmla="*/ 414886 w 700636"/>
                              <a:gd name="connsiteY4" fmla="*/ 6350 h 393700"/>
                              <a:gd name="connsiteX5" fmla="*/ 408536 w 700636"/>
                              <a:gd name="connsiteY5" fmla="*/ 76200 h 393700"/>
                              <a:gd name="connsiteX6" fmla="*/ 630786 w 700636"/>
                              <a:gd name="connsiteY6" fmla="*/ 133350 h 393700"/>
                              <a:gd name="connsiteX7" fmla="*/ 700636 w 700636"/>
                              <a:gd name="connsiteY7" fmla="*/ 133350 h 393700"/>
                              <a:gd name="connsiteX8" fmla="*/ 681586 w 700636"/>
                              <a:gd name="connsiteY8" fmla="*/ 222250 h 393700"/>
                              <a:gd name="connsiteX9" fmla="*/ 529186 w 700636"/>
                              <a:gd name="connsiteY9" fmla="*/ 222250 h 393700"/>
                              <a:gd name="connsiteX10" fmla="*/ 402186 w 700636"/>
                              <a:gd name="connsiteY10" fmla="*/ 298450 h 393700"/>
                              <a:gd name="connsiteX11" fmla="*/ 357736 w 700636"/>
                              <a:gd name="connsiteY11" fmla="*/ 311150 h 393700"/>
                              <a:gd name="connsiteX12" fmla="*/ 338686 w 700636"/>
                              <a:gd name="connsiteY12" fmla="*/ 393700 h 393700"/>
                              <a:gd name="connsiteX13" fmla="*/ 262486 w 700636"/>
                              <a:gd name="connsiteY13" fmla="*/ 387350 h 393700"/>
                              <a:gd name="connsiteX14" fmla="*/ 281536 w 700636"/>
                              <a:gd name="connsiteY14" fmla="*/ 304800 h 393700"/>
                              <a:gd name="connsiteX15" fmla="*/ 237086 w 700636"/>
                              <a:gd name="connsiteY15" fmla="*/ 298450 h 393700"/>
                              <a:gd name="connsiteX16" fmla="*/ 135486 w 700636"/>
                              <a:gd name="connsiteY16" fmla="*/ 196850 h 393700"/>
                              <a:gd name="connsiteX17" fmla="*/ 0 w 700636"/>
                              <a:gd name="connsiteY17" fmla="*/ 170543 h 393700"/>
                              <a:gd name="connsiteX0" fmla="*/ 11084 w 700636"/>
                              <a:gd name="connsiteY0" fmla="*/ 65314 h 393700"/>
                              <a:gd name="connsiteX1" fmla="*/ 167236 w 700636"/>
                              <a:gd name="connsiteY1" fmla="*/ 101600 h 393700"/>
                              <a:gd name="connsiteX2" fmla="*/ 338686 w 700636"/>
                              <a:gd name="connsiteY2" fmla="*/ 63500 h 393700"/>
                              <a:gd name="connsiteX3" fmla="*/ 345036 w 700636"/>
                              <a:gd name="connsiteY3" fmla="*/ 0 h 393700"/>
                              <a:gd name="connsiteX4" fmla="*/ 414886 w 700636"/>
                              <a:gd name="connsiteY4" fmla="*/ 6350 h 393700"/>
                              <a:gd name="connsiteX5" fmla="*/ 408536 w 700636"/>
                              <a:gd name="connsiteY5" fmla="*/ 76200 h 393700"/>
                              <a:gd name="connsiteX6" fmla="*/ 630786 w 700636"/>
                              <a:gd name="connsiteY6" fmla="*/ 133350 h 393700"/>
                              <a:gd name="connsiteX7" fmla="*/ 700636 w 700636"/>
                              <a:gd name="connsiteY7" fmla="*/ 133350 h 393700"/>
                              <a:gd name="connsiteX8" fmla="*/ 681586 w 700636"/>
                              <a:gd name="connsiteY8" fmla="*/ 222250 h 393700"/>
                              <a:gd name="connsiteX9" fmla="*/ 529186 w 700636"/>
                              <a:gd name="connsiteY9" fmla="*/ 222250 h 393700"/>
                              <a:gd name="connsiteX10" fmla="*/ 402186 w 700636"/>
                              <a:gd name="connsiteY10" fmla="*/ 298450 h 393700"/>
                              <a:gd name="connsiteX11" fmla="*/ 357736 w 700636"/>
                              <a:gd name="connsiteY11" fmla="*/ 311150 h 393700"/>
                              <a:gd name="connsiteX12" fmla="*/ 338686 w 700636"/>
                              <a:gd name="connsiteY12" fmla="*/ 393700 h 393700"/>
                              <a:gd name="connsiteX13" fmla="*/ 262486 w 700636"/>
                              <a:gd name="connsiteY13" fmla="*/ 387350 h 393700"/>
                              <a:gd name="connsiteX14" fmla="*/ 281536 w 700636"/>
                              <a:gd name="connsiteY14" fmla="*/ 304800 h 393700"/>
                              <a:gd name="connsiteX15" fmla="*/ 237086 w 700636"/>
                              <a:gd name="connsiteY15" fmla="*/ 298450 h 393700"/>
                              <a:gd name="connsiteX16" fmla="*/ 135486 w 700636"/>
                              <a:gd name="connsiteY16" fmla="*/ 196850 h 393700"/>
                              <a:gd name="connsiteX17" fmla="*/ 0 w 700636"/>
                              <a:gd name="connsiteY17" fmla="*/ 170543 h 393700"/>
                              <a:gd name="connsiteX0" fmla="*/ 11084 w 700636"/>
                              <a:gd name="connsiteY0" fmla="*/ 65314 h 393700"/>
                              <a:gd name="connsiteX1" fmla="*/ 167236 w 700636"/>
                              <a:gd name="connsiteY1" fmla="*/ 101600 h 393700"/>
                              <a:gd name="connsiteX2" fmla="*/ 338686 w 700636"/>
                              <a:gd name="connsiteY2" fmla="*/ 63500 h 393700"/>
                              <a:gd name="connsiteX3" fmla="*/ 345036 w 700636"/>
                              <a:gd name="connsiteY3" fmla="*/ 0 h 393700"/>
                              <a:gd name="connsiteX4" fmla="*/ 414886 w 700636"/>
                              <a:gd name="connsiteY4" fmla="*/ 6350 h 393700"/>
                              <a:gd name="connsiteX5" fmla="*/ 408536 w 700636"/>
                              <a:gd name="connsiteY5" fmla="*/ 76200 h 393700"/>
                              <a:gd name="connsiteX6" fmla="*/ 630786 w 700636"/>
                              <a:gd name="connsiteY6" fmla="*/ 133350 h 393700"/>
                              <a:gd name="connsiteX7" fmla="*/ 700636 w 700636"/>
                              <a:gd name="connsiteY7" fmla="*/ 133350 h 393700"/>
                              <a:gd name="connsiteX8" fmla="*/ 681586 w 700636"/>
                              <a:gd name="connsiteY8" fmla="*/ 222250 h 393700"/>
                              <a:gd name="connsiteX9" fmla="*/ 529186 w 700636"/>
                              <a:gd name="connsiteY9" fmla="*/ 222250 h 393700"/>
                              <a:gd name="connsiteX10" fmla="*/ 402186 w 700636"/>
                              <a:gd name="connsiteY10" fmla="*/ 298450 h 393700"/>
                              <a:gd name="connsiteX11" fmla="*/ 357736 w 700636"/>
                              <a:gd name="connsiteY11" fmla="*/ 311150 h 393700"/>
                              <a:gd name="connsiteX12" fmla="*/ 338686 w 700636"/>
                              <a:gd name="connsiteY12" fmla="*/ 393700 h 393700"/>
                              <a:gd name="connsiteX13" fmla="*/ 262486 w 700636"/>
                              <a:gd name="connsiteY13" fmla="*/ 387350 h 393700"/>
                              <a:gd name="connsiteX14" fmla="*/ 281536 w 700636"/>
                              <a:gd name="connsiteY14" fmla="*/ 304800 h 393700"/>
                              <a:gd name="connsiteX15" fmla="*/ 237086 w 700636"/>
                              <a:gd name="connsiteY15" fmla="*/ 298450 h 393700"/>
                              <a:gd name="connsiteX16" fmla="*/ 135486 w 700636"/>
                              <a:gd name="connsiteY16" fmla="*/ 196850 h 393700"/>
                              <a:gd name="connsiteX17" fmla="*/ 51217 w 700636"/>
                              <a:gd name="connsiteY17" fmla="*/ 188686 h 393700"/>
                              <a:gd name="connsiteX18" fmla="*/ 0 w 700636"/>
                              <a:gd name="connsiteY18" fmla="*/ 170543 h 393700"/>
                              <a:gd name="connsiteX0" fmla="*/ 1962 w 691514"/>
                              <a:gd name="connsiteY0" fmla="*/ 65314 h 393700"/>
                              <a:gd name="connsiteX1" fmla="*/ 158114 w 691514"/>
                              <a:gd name="connsiteY1" fmla="*/ 101600 h 393700"/>
                              <a:gd name="connsiteX2" fmla="*/ 329564 w 691514"/>
                              <a:gd name="connsiteY2" fmla="*/ 63500 h 393700"/>
                              <a:gd name="connsiteX3" fmla="*/ 335914 w 691514"/>
                              <a:gd name="connsiteY3" fmla="*/ 0 h 393700"/>
                              <a:gd name="connsiteX4" fmla="*/ 405764 w 691514"/>
                              <a:gd name="connsiteY4" fmla="*/ 6350 h 393700"/>
                              <a:gd name="connsiteX5" fmla="*/ 399414 w 691514"/>
                              <a:gd name="connsiteY5" fmla="*/ 76200 h 393700"/>
                              <a:gd name="connsiteX6" fmla="*/ 621664 w 691514"/>
                              <a:gd name="connsiteY6" fmla="*/ 133350 h 393700"/>
                              <a:gd name="connsiteX7" fmla="*/ 691514 w 691514"/>
                              <a:gd name="connsiteY7" fmla="*/ 133350 h 393700"/>
                              <a:gd name="connsiteX8" fmla="*/ 672464 w 691514"/>
                              <a:gd name="connsiteY8" fmla="*/ 222250 h 393700"/>
                              <a:gd name="connsiteX9" fmla="*/ 520064 w 691514"/>
                              <a:gd name="connsiteY9" fmla="*/ 222250 h 393700"/>
                              <a:gd name="connsiteX10" fmla="*/ 393064 w 691514"/>
                              <a:gd name="connsiteY10" fmla="*/ 298450 h 393700"/>
                              <a:gd name="connsiteX11" fmla="*/ 348614 w 691514"/>
                              <a:gd name="connsiteY11" fmla="*/ 311150 h 393700"/>
                              <a:gd name="connsiteX12" fmla="*/ 329564 w 691514"/>
                              <a:gd name="connsiteY12" fmla="*/ 393700 h 393700"/>
                              <a:gd name="connsiteX13" fmla="*/ 253364 w 691514"/>
                              <a:gd name="connsiteY13" fmla="*/ 387350 h 393700"/>
                              <a:gd name="connsiteX14" fmla="*/ 272414 w 691514"/>
                              <a:gd name="connsiteY14" fmla="*/ 304800 h 393700"/>
                              <a:gd name="connsiteX15" fmla="*/ 227964 w 691514"/>
                              <a:gd name="connsiteY15" fmla="*/ 298450 h 393700"/>
                              <a:gd name="connsiteX16" fmla="*/ 126364 w 691514"/>
                              <a:gd name="connsiteY16" fmla="*/ 196850 h 393700"/>
                              <a:gd name="connsiteX17" fmla="*/ 42095 w 691514"/>
                              <a:gd name="connsiteY17" fmla="*/ 188686 h 393700"/>
                              <a:gd name="connsiteX18" fmla="*/ 0 w 691514"/>
                              <a:gd name="connsiteY18" fmla="*/ 70757 h 393700"/>
                              <a:gd name="connsiteX0" fmla="*/ 41956 w 731508"/>
                              <a:gd name="connsiteY0" fmla="*/ 65314 h 393700"/>
                              <a:gd name="connsiteX1" fmla="*/ 198108 w 731508"/>
                              <a:gd name="connsiteY1" fmla="*/ 101600 h 393700"/>
                              <a:gd name="connsiteX2" fmla="*/ 369558 w 731508"/>
                              <a:gd name="connsiteY2" fmla="*/ 63500 h 393700"/>
                              <a:gd name="connsiteX3" fmla="*/ 375908 w 731508"/>
                              <a:gd name="connsiteY3" fmla="*/ 0 h 393700"/>
                              <a:gd name="connsiteX4" fmla="*/ 445758 w 731508"/>
                              <a:gd name="connsiteY4" fmla="*/ 6350 h 393700"/>
                              <a:gd name="connsiteX5" fmla="*/ 439408 w 731508"/>
                              <a:gd name="connsiteY5" fmla="*/ 76200 h 393700"/>
                              <a:gd name="connsiteX6" fmla="*/ 661658 w 731508"/>
                              <a:gd name="connsiteY6" fmla="*/ 133350 h 393700"/>
                              <a:gd name="connsiteX7" fmla="*/ 731508 w 731508"/>
                              <a:gd name="connsiteY7" fmla="*/ 133350 h 393700"/>
                              <a:gd name="connsiteX8" fmla="*/ 712458 w 731508"/>
                              <a:gd name="connsiteY8" fmla="*/ 222250 h 393700"/>
                              <a:gd name="connsiteX9" fmla="*/ 560058 w 731508"/>
                              <a:gd name="connsiteY9" fmla="*/ 222250 h 393700"/>
                              <a:gd name="connsiteX10" fmla="*/ 433058 w 731508"/>
                              <a:gd name="connsiteY10" fmla="*/ 298450 h 393700"/>
                              <a:gd name="connsiteX11" fmla="*/ 388608 w 731508"/>
                              <a:gd name="connsiteY11" fmla="*/ 311150 h 393700"/>
                              <a:gd name="connsiteX12" fmla="*/ 369558 w 731508"/>
                              <a:gd name="connsiteY12" fmla="*/ 393700 h 393700"/>
                              <a:gd name="connsiteX13" fmla="*/ 293358 w 731508"/>
                              <a:gd name="connsiteY13" fmla="*/ 387350 h 393700"/>
                              <a:gd name="connsiteX14" fmla="*/ 312408 w 731508"/>
                              <a:gd name="connsiteY14" fmla="*/ 304800 h 393700"/>
                              <a:gd name="connsiteX15" fmla="*/ 267958 w 731508"/>
                              <a:gd name="connsiteY15" fmla="*/ 298450 h 393700"/>
                              <a:gd name="connsiteX16" fmla="*/ 166358 w 731508"/>
                              <a:gd name="connsiteY16" fmla="*/ 196850 h 393700"/>
                              <a:gd name="connsiteX17" fmla="*/ 0 w 731508"/>
                              <a:gd name="connsiteY17" fmla="*/ 166008 h 393700"/>
                              <a:gd name="connsiteX18" fmla="*/ 39994 w 731508"/>
                              <a:gd name="connsiteY18" fmla="*/ 70757 h 393700"/>
                              <a:gd name="connsiteX0" fmla="*/ 28275 w 717827"/>
                              <a:gd name="connsiteY0" fmla="*/ 65314 h 393700"/>
                              <a:gd name="connsiteX1" fmla="*/ 184427 w 717827"/>
                              <a:gd name="connsiteY1" fmla="*/ 101600 h 393700"/>
                              <a:gd name="connsiteX2" fmla="*/ 355877 w 717827"/>
                              <a:gd name="connsiteY2" fmla="*/ 63500 h 393700"/>
                              <a:gd name="connsiteX3" fmla="*/ 362227 w 717827"/>
                              <a:gd name="connsiteY3" fmla="*/ 0 h 393700"/>
                              <a:gd name="connsiteX4" fmla="*/ 432077 w 717827"/>
                              <a:gd name="connsiteY4" fmla="*/ 6350 h 393700"/>
                              <a:gd name="connsiteX5" fmla="*/ 425727 w 717827"/>
                              <a:gd name="connsiteY5" fmla="*/ 76200 h 393700"/>
                              <a:gd name="connsiteX6" fmla="*/ 647977 w 717827"/>
                              <a:gd name="connsiteY6" fmla="*/ 133350 h 393700"/>
                              <a:gd name="connsiteX7" fmla="*/ 717827 w 717827"/>
                              <a:gd name="connsiteY7" fmla="*/ 133350 h 393700"/>
                              <a:gd name="connsiteX8" fmla="*/ 698777 w 717827"/>
                              <a:gd name="connsiteY8" fmla="*/ 222250 h 393700"/>
                              <a:gd name="connsiteX9" fmla="*/ 546377 w 717827"/>
                              <a:gd name="connsiteY9" fmla="*/ 222250 h 393700"/>
                              <a:gd name="connsiteX10" fmla="*/ 419377 w 717827"/>
                              <a:gd name="connsiteY10" fmla="*/ 298450 h 393700"/>
                              <a:gd name="connsiteX11" fmla="*/ 374927 w 717827"/>
                              <a:gd name="connsiteY11" fmla="*/ 311150 h 393700"/>
                              <a:gd name="connsiteX12" fmla="*/ 355877 w 717827"/>
                              <a:gd name="connsiteY12" fmla="*/ 393700 h 393700"/>
                              <a:gd name="connsiteX13" fmla="*/ 279677 w 717827"/>
                              <a:gd name="connsiteY13" fmla="*/ 387350 h 393700"/>
                              <a:gd name="connsiteX14" fmla="*/ 298727 w 717827"/>
                              <a:gd name="connsiteY14" fmla="*/ 304800 h 393700"/>
                              <a:gd name="connsiteX15" fmla="*/ 254277 w 717827"/>
                              <a:gd name="connsiteY15" fmla="*/ 298450 h 393700"/>
                              <a:gd name="connsiteX16" fmla="*/ 152677 w 717827"/>
                              <a:gd name="connsiteY16" fmla="*/ 196850 h 393700"/>
                              <a:gd name="connsiteX17" fmla="*/ 0 w 717827"/>
                              <a:gd name="connsiteY17" fmla="*/ 166008 h 393700"/>
                              <a:gd name="connsiteX18" fmla="*/ 26313 w 717827"/>
                              <a:gd name="connsiteY18" fmla="*/ 70757 h 393700"/>
                              <a:gd name="connsiteX0" fmla="*/ 28275 w 717827"/>
                              <a:gd name="connsiteY0" fmla="*/ 65314 h 393700"/>
                              <a:gd name="connsiteX1" fmla="*/ 184427 w 717827"/>
                              <a:gd name="connsiteY1" fmla="*/ 101600 h 393700"/>
                              <a:gd name="connsiteX2" fmla="*/ 355877 w 717827"/>
                              <a:gd name="connsiteY2" fmla="*/ 63500 h 393700"/>
                              <a:gd name="connsiteX3" fmla="*/ 362227 w 717827"/>
                              <a:gd name="connsiteY3" fmla="*/ 0 h 393700"/>
                              <a:gd name="connsiteX4" fmla="*/ 432077 w 717827"/>
                              <a:gd name="connsiteY4" fmla="*/ 6350 h 393700"/>
                              <a:gd name="connsiteX5" fmla="*/ 425727 w 717827"/>
                              <a:gd name="connsiteY5" fmla="*/ 76200 h 393700"/>
                              <a:gd name="connsiteX6" fmla="*/ 634295 w 717827"/>
                              <a:gd name="connsiteY6" fmla="*/ 133350 h 393700"/>
                              <a:gd name="connsiteX7" fmla="*/ 717827 w 717827"/>
                              <a:gd name="connsiteY7" fmla="*/ 133350 h 393700"/>
                              <a:gd name="connsiteX8" fmla="*/ 698777 w 717827"/>
                              <a:gd name="connsiteY8" fmla="*/ 222250 h 393700"/>
                              <a:gd name="connsiteX9" fmla="*/ 546377 w 717827"/>
                              <a:gd name="connsiteY9" fmla="*/ 222250 h 393700"/>
                              <a:gd name="connsiteX10" fmla="*/ 419377 w 717827"/>
                              <a:gd name="connsiteY10" fmla="*/ 298450 h 393700"/>
                              <a:gd name="connsiteX11" fmla="*/ 374927 w 717827"/>
                              <a:gd name="connsiteY11" fmla="*/ 311150 h 393700"/>
                              <a:gd name="connsiteX12" fmla="*/ 355877 w 717827"/>
                              <a:gd name="connsiteY12" fmla="*/ 393700 h 393700"/>
                              <a:gd name="connsiteX13" fmla="*/ 279677 w 717827"/>
                              <a:gd name="connsiteY13" fmla="*/ 387350 h 393700"/>
                              <a:gd name="connsiteX14" fmla="*/ 298727 w 717827"/>
                              <a:gd name="connsiteY14" fmla="*/ 304800 h 393700"/>
                              <a:gd name="connsiteX15" fmla="*/ 254277 w 717827"/>
                              <a:gd name="connsiteY15" fmla="*/ 298450 h 393700"/>
                              <a:gd name="connsiteX16" fmla="*/ 152677 w 717827"/>
                              <a:gd name="connsiteY16" fmla="*/ 196850 h 393700"/>
                              <a:gd name="connsiteX17" fmla="*/ 0 w 717827"/>
                              <a:gd name="connsiteY17" fmla="*/ 166008 h 393700"/>
                              <a:gd name="connsiteX18" fmla="*/ 26313 w 717827"/>
                              <a:gd name="connsiteY18" fmla="*/ 70757 h 393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717827" h="393700">
                                <a:moveTo>
                                  <a:pt x="28275" y="65314"/>
                                </a:moveTo>
                                <a:lnTo>
                                  <a:pt x="184427" y="101600"/>
                                </a:lnTo>
                                <a:lnTo>
                                  <a:pt x="355877" y="63500"/>
                                </a:lnTo>
                                <a:lnTo>
                                  <a:pt x="362227" y="0"/>
                                </a:lnTo>
                                <a:lnTo>
                                  <a:pt x="432077" y="6350"/>
                                </a:lnTo>
                                <a:lnTo>
                                  <a:pt x="425727" y="76200"/>
                                </a:lnTo>
                                <a:lnTo>
                                  <a:pt x="634295" y="133350"/>
                                </a:lnTo>
                                <a:lnTo>
                                  <a:pt x="717827" y="133350"/>
                                </a:lnTo>
                                <a:lnTo>
                                  <a:pt x="698777" y="222250"/>
                                </a:lnTo>
                                <a:lnTo>
                                  <a:pt x="546377" y="222250"/>
                                </a:lnTo>
                                <a:lnTo>
                                  <a:pt x="419377" y="298450"/>
                                </a:lnTo>
                                <a:lnTo>
                                  <a:pt x="374927" y="311150"/>
                                </a:lnTo>
                                <a:lnTo>
                                  <a:pt x="355877" y="393700"/>
                                </a:lnTo>
                                <a:lnTo>
                                  <a:pt x="279677" y="387350"/>
                                </a:lnTo>
                                <a:lnTo>
                                  <a:pt x="298727" y="304800"/>
                                </a:lnTo>
                                <a:lnTo>
                                  <a:pt x="254277" y="298450"/>
                                </a:lnTo>
                                <a:lnTo>
                                  <a:pt x="152677" y="196850"/>
                                </a:lnTo>
                                <a:lnTo>
                                  <a:pt x="0" y="166008"/>
                                </a:lnTo>
                                <a:lnTo>
                                  <a:pt x="26313" y="70757"/>
                                </a:lnTo>
                              </a:path>
                            </a:pathLst>
                          </a:custGeom>
                          <a:solidFill>
                            <a:srgbClr val="00FF00">
                              <a:alpha val="50000"/>
                            </a:srgb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grpSp>
                        <wpg:cNvPr id="472" name="Group 472"/>
                        <wpg:cNvGrpSpPr/>
                        <wpg:grpSpPr>
                          <a:xfrm>
                            <a:off x="5486400" y="0"/>
                            <a:ext cx="290327" cy="492826"/>
                            <a:chOff x="0" y="0"/>
                            <a:chExt cx="290327" cy="492826"/>
                          </a:xfrm>
                        </wpg:grpSpPr>
                        <wps:wsp>
                          <wps:cNvPr id="473" name="Rectangle 473"/>
                          <wps:cNvSpPr/>
                          <wps:spPr>
                            <a:xfrm>
                              <a:off x="0" y="0"/>
                              <a:ext cx="290327" cy="492826"/>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4" name="Text Box 474"/>
                          <wps:cNvSpPr txBox="1"/>
                          <wps:spPr>
                            <a:xfrm>
                              <a:off x="17813" y="243444"/>
                              <a:ext cx="255096"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632068C" w14:textId="77777777" w:rsidR="000B5D77" w:rsidRPr="00762B47" w:rsidRDefault="000B5D77" w:rsidP="003A3E97">
                                <w:pPr>
                                  <w:jc w:val="center"/>
                                  <w:rPr>
                                    <w:b/>
                                    <w:sz w:val="22"/>
                                  </w:rPr>
                                </w:pPr>
                                <w:r w:rsidRPr="00762B47">
                                  <w:rPr>
                                    <w:b/>
                                    <w:sz w:val="22"/>
                                  </w:rPr>
                                  <w:t>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s:wsp>
                          <wps:cNvPr id="475" name="Up Arrow 475"/>
                          <wps:cNvSpPr/>
                          <wps:spPr>
                            <a:xfrm>
                              <a:off x="95003" y="77189"/>
                              <a:ext cx="91440" cy="164592"/>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2178A43" id="Group 477" o:spid="_x0000_s1027" style="position:absolute;margin-left:6.35pt;margin-top:8.45pt;width:455.05pt;height:262.1pt;z-index:251651072;mso-width-relative:margin;mso-height-relative:margin" coordsize="57767,332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">
                <v:shape id="Text Box 19" o:spid="_x0000_s1028" type="#_x0000_t202" style="position:absolute;left:42103;top:24361;width:6809;height:2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" fillcolor="#991b23 [3205]" strokecolor="white [3201]" strokeweight="1.75pt">
                  <v:shadow on="t" color="black" opacity="24903f" origin=",.5" offset="0,.55556mm"/>
                  <v:textbox>
                    <w:txbxContent>
                      <w:p w14:paraId="5B17CB65" w14:textId="77777777" w:rsidR="000B5D77" w:rsidRPr="00FA7C36" w:rsidRDefault="000B5D77" w:rsidP="003A3E97">
                        <w:pPr>
                          <w:rPr>
                            <w:sz w:val="18"/>
                          </w:rPr>
                        </w:pPr>
                        <w:r w:rsidRPr="00FA7C36">
                          <w:rPr>
                            <w:sz w:val="18"/>
                          </w:rPr>
                          <w:t>Iowa City</w:t>
                        </w:r>
                      </w:p>
                    </w:txbxContent>
                  </v:textbox>
                </v:shape>
                <v:shape id="Text Box 21" o:spid="_x0000_s1029" type="#_x0000_t202" style="position:absolute;left:17059;top:12282;width:6776;height:2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" fillcolor="#991b23 [3205]" strokecolor="white [3201]" strokeweight="1.75pt">
                  <v:shadow on="t" color="black" opacity="24903f" origin=",.5" offset="0,.55556mm"/>
                  <v:textbox>
                    <w:txbxContent>
                      <w:p w14:paraId="3AE2D3A8" w14:textId="77777777" w:rsidR="000B5D77" w:rsidRPr="00FA7C36" w:rsidRDefault="000B5D77" w:rsidP="003A3E97">
                        <w:pPr>
                          <w:rPr>
                            <w:sz w:val="18"/>
                          </w:rPr>
                        </w:pPr>
                        <w:r w:rsidRPr="00FA7C36">
                          <w:rPr>
                            <w:sz w:val="18"/>
                          </w:rPr>
                          <w:t>Coralville</w:t>
                        </w:r>
                      </w:p>
                    </w:txbxContent>
                  </v:textbox>
                </v:shape>
                <v:shape id="Text Box 22" o:spid="_x0000_s1030" type="#_x0000_t202" style="position:absolute;left:14944;top:2047;width:5920;height:22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" fillcolor="#991b23 [3205]" strokecolor="white [3201]" strokeweight="1.75pt">
                  <v:shadow on="t" color="black" opacity="24903f" origin=",.5" offset="0,.55556mm"/>
                  <v:textbox>
                    <w:txbxContent>
                      <w:p w14:paraId="2ADEB870" w14:textId="77777777" w:rsidR="000B5D77" w:rsidRPr="00FA7C36" w:rsidRDefault="000B5D77" w:rsidP="003A3E97">
                        <w:pPr>
                          <w:jc w:val="center"/>
                          <w:rPr>
                            <w:sz w:val="16"/>
                          </w:rPr>
                        </w:pPr>
                        <w:r w:rsidRPr="00FA7C36">
                          <w:rPr>
                            <w:sz w:val="16"/>
                          </w:rPr>
                          <w:t>Oakdale</w:t>
                        </w:r>
                      </w:p>
                    </w:txbxContent>
                  </v:textbox>
                </v:shape>
                <v:group id="Group 476" o:spid="_x0000_s1031" style="position:absolute;top:30434;width:17321;height:2857" coordsize="17321,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rect id="Rectangle 468" o:spid="_x0000_s1032" style="position:absolute;width:15912;height:2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" fillcolor="white [3212]" strokecolor="black [3213]" strokeweight="1pt"/>
                  <v:rect id="Rectangle 469" o:spid="_x0000_s1033" style="position:absolute;left:750;top:750;width:2312;height:1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" fillcolor="lime" stroked="f" strokeweight="1.5pt">
                    <v:fill opacity="52428f"/>
                  </v:rect>
                  <v:shape id="Text Box 470" o:spid="_x0000_s1034" type="#_x0000_t202" style="position:absolute;left:3548;top:136;width:13773;height:27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6wgAAANwAAAAPAAAAZHJzL2Rvd25yZXYueG1sRE/LisIw&#10;FN0P+A/hCu7GVNF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Bc/Nr6wgAAANwAAAAPAAAA&#10;AAAAAAAAAAAAAAcCAABkcnMvZG93bnJldi54bWxQSwUGAAAAAAMAAwC3AAAA9gIAAAAA&#10;" filled="f" stroked="f" strokeweight=".5pt">
                    <v:textbox>
                      <w:txbxContent>
                        <w:p w14:paraId="3D566373" w14:textId="77777777" w:rsidR="000B5D77" w:rsidRPr="00A543F1" w:rsidRDefault="000B5D77" w:rsidP="003A3E97">
                          <w:pPr>
                            <w:rPr>
                              <w:sz w:val="20"/>
                            </w:rPr>
                          </w:pPr>
                          <w:r>
                            <w:rPr>
                              <w:sz w:val="20"/>
                            </w:rPr>
                            <w:t>Project Location</w:t>
                          </w:r>
                        </w:p>
                      </w:txbxContent>
                    </v:textbox>
                  </v:shape>
                </v:group>
                <v:shape id="Freeform 5" o:spid="_x0000_s1035" style="position:absolute;left:26340;top:9894;width:5522;height:3009;visibility:visible;mso-wrap-style:square;v-text-anchor:top" coordsize="717827,393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" path="m28275,65314r156152,36286l355877,63500,362227,r69850,6350l425727,76200r208568,57150l717827,133350r-19050,88900l546377,222250,419377,298450r-44450,12700l355877,393700r-76200,-6350l298727,304800r-44450,-6350l152677,196850,,166008,26313,70757e" fillcolor="lime" strokecolor="white [3212]" strokeweight="1.25pt">
                  <v:fill opacity="32896f"/>
                  <v:path arrowok="t" o:connecttype="custom" o:connectlocs="21751,49910;141874,77638;273766,48524;278650,0;332384,4852;327499,58229;487944,101900;552203,101900;537548,169834;420312,169834;322614,228063;288420,237768;273766,300849;215147,295997;229802,232915;195608,228063;117450,150425;0,126856;20242,54070" o:connectangles="0,0,0,0,0,0,0,0,0,0,0,0,0,0,0,0,0,0,0"/>
                </v:shape>
                <v:group id="Group 472" o:spid="_x0000_s1036" style="position:absolute;left:54864;width:2903;height:4928" coordsize="290327,492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">
                  <v:rect id="Rectangle 473" o:spid="_x0000_s1037" style="position:absolute;width:290327;height:492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" fillcolor="white [3212]" strokecolor="black [3213]" strokeweight="1pt"/>
                  <v:shape id="Text Box 474" o:spid="_x0000_s1038" type="#_x0000_t202" style="position:absolute;left:17813;top:243444;width:255096;height:23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" filled="f" stroked="f" strokeweight=".5pt">
                    <v:textbox inset="0,,0">
                      <w:txbxContent>
                        <w:p w14:paraId="3632068C" w14:textId="77777777" w:rsidR="000B5D77" w:rsidRPr="00762B47" w:rsidRDefault="000B5D77" w:rsidP="003A3E97">
                          <w:pPr>
                            <w:jc w:val="center"/>
                            <w:rPr>
                              <w:b/>
                              <w:sz w:val="22"/>
                            </w:rPr>
                          </w:pPr>
                          <w:r w:rsidRPr="00762B47">
                            <w:rPr>
                              <w:b/>
                              <w:sz w:val="22"/>
                            </w:rPr>
                            <w:t>N</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475" o:spid="_x0000_s1039" type="#_x0000_t68" style="position:absolute;left:95003;top:77189;width:91440;height:164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" adj="6000" fillcolor="black [3200]" strokecolor="black [1600]" strokeweight="2pt"/>
                </v:group>
              </v:group>
            </w:pict>
          </mc:Fallback>
        </mc:AlternateContent>
      </w:r>
      <w:r>
        <w:rPr>
          <w:noProof/>
        </w:rPr>
        <mc:AlternateContent>
          <mc:Choice Requires="wpg">
            <w:drawing>
              <wp:inline distT="0" distB="0" distL="0" distR="0" wp14:anchorId="5717CEEB" wp14:editId="79CBC111">
                <wp:extent cx="5943600" cy="3510915"/>
                <wp:effectExtent l="0" t="0" r="0" b="0"/>
                <wp:docPr id="460" name="Group 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43600" cy="3510915"/>
                          <a:chOff x="0" y="0"/>
                          <a:chExt cx="9054824" cy="5349874"/>
                        </a:xfrm>
                      </wpg:grpSpPr>
                      <pic:pic xmlns:pic="http://schemas.openxmlformats.org/drawingml/2006/picture">
                        <pic:nvPicPr>
                          <pic:cNvPr id="461" name="Picture 461"/>
                          <pic:cNvPicPr/>
                        </pic:nvPicPr>
                        <pic:blipFill>
                          <a:blip r:embed="rId26"/>
                          <a:stretch>
                            <a:fillRect/>
                          </a:stretch>
                        </pic:blipFill>
                        <pic:spPr>
                          <a:xfrm>
                            <a:off x="0" y="0"/>
                            <a:ext cx="9054824" cy="5348909"/>
                          </a:xfrm>
                          <a:prstGeom prst="rect">
                            <a:avLst/>
                          </a:prstGeom>
                        </pic:spPr>
                      </pic:pic>
                      <wps:wsp>
                        <wps:cNvPr id="462" name="Rectangle 462"/>
                        <wps:cNvSpPr/>
                        <wps:spPr>
                          <a:xfrm>
                            <a:off x="0" y="0"/>
                            <a:ext cx="9054824" cy="5349874"/>
                          </a:xfrm>
                          <a:prstGeom prst="rect">
                            <a:avLst/>
                          </a:prstGeom>
                          <a:solidFill>
                            <a:schemeClr val="bg1">
                              <a:alpha val="1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81D267F" id="Group 23" o:spid="_x0000_s1026" style="width:468pt;height:276.45pt;mso-position-horizontal-relative:char;mso-position-vertical-relative:line" coordsize="90548,534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61" o:spid="_x0000_s1027" type="#_x0000_t75" style="position:absolute;width:90548;height:53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">
                  <v:imagedata r:id="rId27" o:title=""/>
                </v:shape>
                <v:rect id="Rectangle 462" o:spid="_x0000_s1028" style="position:absolute;width:90548;height:5349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" fillcolor="white [3212]" stroked="f" strokeweight="2pt">
                  <v:fill opacity="9766f"/>
                </v:rect>
                <w10:anchorlock/>
              </v:group>
            </w:pict>
          </mc:Fallback>
        </mc:AlternateContent>
      </w:r>
    </w:p>
    <w:p w14:paraId="67B27654" w14:textId="77777777" w:rsidR="00B32600" w:rsidRPr="000B0DBF" w:rsidRDefault="00B32600" w:rsidP="00B32600">
      <w:pPr>
        <w:pStyle w:val="BodyText"/>
        <w:ind w:left="0"/>
        <w:rPr>
          <w:b/>
          <w:color w:val="E36C0A"/>
        </w:rPr>
      </w:pPr>
      <w:r w:rsidRPr="000B0DBF">
        <w:rPr>
          <w:b/>
          <w:color w:val="E36C0A"/>
        </w:rPr>
        <w:t>(</w:t>
      </w:r>
      <w:r>
        <w:rPr>
          <w:b/>
          <w:color w:val="E36C0A"/>
        </w:rPr>
        <w:t>Replace</w:t>
      </w:r>
      <w:r w:rsidRPr="000B0DBF">
        <w:rPr>
          <w:b/>
          <w:color w:val="E36C0A"/>
        </w:rPr>
        <w:t xml:space="preserve"> this example graphic </w:t>
      </w:r>
      <w:r>
        <w:rPr>
          <w:b/>
          <w:color w:val="E36C0A"/>
        </w:rPr>
        <w:t>with project location graphic</w:t>
      </w:r>
      <w:r w:rsidRPr="000B0DBF">
        <w:rPr>
          <w:b/>
          <w:color w:val="E36C0A"/>
        </w:rPr>
        <w:t>)</w:t>
      </w:r>
    </w:p>
    <w:p w14:paraId="45E0265D" w14:textId="77777777" w:rsidR="00464F90" w:rsidRDefault="00464F90" w:rsidP="00464F90">
      <w:pPr>
        <w:pStyle w:val="BodyText"/>
        <w:ind w:left="0"/>
        <w:rPr>
          <w:b/>
          <w:color w:val="E36C0A"/>
        </w:rPr>
      </w:pPr>
      <w:r>
        <w:rPr>
          <w:b/>
          <w:color w:val="E36C0A"/>
        </w:rPr>
        <w:t>The figure used to show the project location should include an area of sufficient size to identify the project area in relation to surrounding communities and nearby features or facilities.</w:t>
      </w:r>
    </w:p>
    <w:p w14:paraId="46235B48" w14:textId="01124FCA" w:rsidR="00344267" w:rsidRDefault="00344267">
      <w:pPr>
        <w:spacing w:after="200" w:line="276" w:lineRule="auto"/>
      </w:pPr>
      <w:r>
        <w:br w:type="page"/>
      </w:r>
    </w:p>
    <w:p w14:paraId="5571A728" w14:textId="77777777" w:rsidR="00D66BC9" w:rsidRPr="0023123A" w:rsidRDefault="00D66BC9" w:rsidP="00344267">
      <w:pPr>
        <w:pStyle w:val="FigureCaption"/>
      </w:pPr>
      <w:bookmarkStart w:id="7" w:name="_Ref507503815"/>
      <w:bookmarkStart w:id="8" w:name="_Toc507505461"/>
      <w:bookmarkStart w:id="9" w:name="_Toc511146255"/>
      <w:bookmarkStart w:id="10" w:name="_Toc507425803"/>
      <w:r>
        <w:lastRenderedPageBreak/>
        <w:t>Figure </w:t>
      </w:r>
      <w:r w:rsidR="00C2560D">
        <w:fldChar w:fldCharType="begin"/>
      </w:r>
      <w:r w:rsidR="00C2560D">
        <w:instrText xml:space="preserve"> STYLEREF 1 \s </w:instrText>
      </w:r>
      <w:r w:rsidR="00C2560D">
        <w:fldChar w:fldCharType="separate"/>
      </w:r>
      <w:r w:rsidR="00875AEE">
        <w:rPr>
          <w:noProof/>
        </w:rPr>
        <w:t>2</w:t>
      </w:r>
      <w:r w:rsidR="00C2560D">
        <w:rPr>
          <w:noProof/>
        </w:rPr>
        <w:fldChar w:fldCharType="end"/>
      </w:r>
      <w:r>
        <w:noBreakHyphen/>
      </w:r>
      <w:r w:rsidR="00C2560D">
        <w:fldChar w:fldCharType="begin"/>
      </w:r>
      <w:r w:rsidR="00C2560D">
        <w:instrText xml:space="preserve"> SEQ Figure \* ARABIC \s 1 </w:instrText>
      </w:r>
      <w:r w:rsidR="00C2560D">
        <w:fldChar w:fldCharType="separate"/>
      </w:r>
      <w:r w:rsidR="00875AEE">
        <w:rPr>
          <w:noProof/>
        </w:rPr>
        <w:t>2</w:t>
      </w:r>
      <w:r w:rsidR="00C2560D">
        <w:rPr>
          <w:noProof/>
        </w:rPr>
        <w:fldChar w:fldCharType="end"/>
      </w:r>
      <w:bookmarkEnd w:id="7"/>
      <w:r>
        <w:t>. Land Use Map</w:t>
      </w:r>
      <w:bookmarkEnd w:id="8"/>
      <w:bookmarkEnd w:id="9"/>
    </w:p>
    <w:p w14:paraId="042686BF" w14:textId="77777777" w:rsidR="00D66BC9" w:rsidRDefault="00D66BC9" w:rsidP="00344267">
      <w:pPr>
        <w:pStyle w:val="BodyText"/>
        <w:ind w:left="0"/>
        <w:rPr>
          <w:b/>
        </w:rPr>
      </w:pPr>
      <w:r>
        <w:rPr>
          <w:noProof/>
        </w:rPr>
        <w:drawing>
          <wp:inline distT="0" distB="0" distL="0" distR="0" wp14:anchorId="5B33029A" wp14:editId="18BA9BE5">
            <wp:extent cx="4881716" cy="315277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902711" cy="3166334"/>
                    </a:xfrm>
                    <a:prstGeom prst="rect">
                      <a:avLst/>
                    </a:prstGeom>
                  </pic:spPr>
                </pic:pic>
              </a:graphicData>
            </a:graphic>
          </wp:inline>
        </w:drawing>
      </w:r>
    </w:p>
    <w:p w14:paraId="550BFF5D" w14:textId="6CC32FCF" w:rsidR="00D66BC9" w:rsidRDefault="006D6303" w:rsidP="00344267">
      <w:pPr>
        <w:pStyle w:val="FigureSourceNote"/>
        <w:spacing w:after="240"/>
      </w:pPr>
      <w:r>
        <w:rPr>
          <w:highlight w:val="yellow"/>
        </w:rPr>
        <w:t>Source: M</w:t>
      </w:r>
      <w:r w:rsidR="00D66BC9" w:rsidRPr="00C00E60">
        <w:rPr>
          <w:highlight w:val="yellow"/>
        </w:rPr>
        <w:t>PO of Johnson County – 2045 Long Range Transportation Plan</w:t>
      </w:r>
    </w:p>
    <w:p w14:paraId="262CA571" w14:textId="54E6B3B6" w:rsidR="00C00E60" w:rsidRPr="000B0DBF" w:rsidRDefault="00C00E60" w:rsidP="00344267">
      <w:pPr>
        <w:pStyle w:val="BodyText"/>
        <w:ind w:left="0"/>
        <w:rPr>
          <w:b/>
          <w:color w:val="E36C0A"/>
        </w:rPr>
      </w:pPr>
      <w:r w:rsidRPr="000B0DBF">
        <w:rPr>
          <w:b/>
          <w:color w:val="E36C0A"/>
        </w:rPr>
        <w:t>(</w:t>
      </w:r>
      <w:r w:rsidR="007C53D9">
        <w:rPr>
          <w:b/>
          <w:color w:val="E36C0A"/>
        </w:rPr>
        <w:t xml:space="preserve">Remove this example graphic if it is determined not necessary, or replace </w:t>
      </w:r>
      <w:r w:rsidRPr="000B0DBF">
        <w:rPr>
          <w:b/>
          <w:color w:val="E36C0A"/>
        </w:rPr>
        <w:t xml:space="preserve">this example graphic </w:t>
      </w:r>
      <w:r w:rsidR="007C53D9">
        <w:rPr>
          <w:b/>
          <w:color w:val="E36C0A"/>
        </w:rPr>
        <w:t>with project area land use map if one is available</w:t>
      </w:r>
      <w:r w:rsidRPr="000B0DBF">
        <w:rPr>
          <w:b/>
          <w:color w:val="E36C0A"/>
        </w:rPr>
        <w:t>)</w:t>
      </w:r>
    </w:p>
    <w:p w14:paraId="51471D94" w14:textId="77777777" w:rsidR="00D66BC9" w:rsidRDefault="00D66BC9" w:rsidP="00D66BC9">
      <w:pPr>
        <w:pStyle w:val="Heading1"/>
      </w:pPr>
      <w:bookmarkStart w:id="11" w:name="_Toc511146245"/>
      <w:r>
        <w:t>Problem Definition</w:t>
      </w:r>
      <w:bookmarkEnd w:id="10"/>
      <w:bookmarkEnd w:id="11"/>
    </w:p>
    <w:p w14:paraId="41C3CDEB" w14:textId="0FBF93BB" w:rsidR="00C00E60" w:rsidRPr="00C00E60" w:rsidRDefault="00C00E60" w:rsidP="00D66BC9">
      <w:pPr>
        <w:pStyle w:val="BodyText"/>
      </w:pPr>
      <w:r w:rsidRPr="00C00E60">
        <w:rPr>
          <w:highlight w:val="yellow"/>
        </w:rPr>
        <w:t>Problem definition.</w:t>
      </w:r>
    </w:p>
    <w:p w14:paraId="3046A3DD" w14:textId="6CC950B4" w:rsidR="00D66BC9" w:rsidRPr="00C94F4E" w:rsidRDefault="00C00E60" w:rsidP="00D66BC9">
      <w:pPr>
        <w:pStyle w:val="BodyText"/>
        <w:rPr>
          <w:color w:val="E36C0A"/>
        </w:rPr>
      </w:pPr>
      <w:r>
        <w:rPr>
          <w:b/>
          <w:color w:val="E36C0A"/>
        </w:rPr>
        <w:t>Describe</w:t>
      </w:r>
      <w:r w:rsidR="00D66BC9">
        <w:rPr>
          <w:b/>
          <w:color w:val="E36C0A"/>
        </w:rPr>
        <w:t xml:space="preserve"> the problem that is being addressed with the proposed access change</w:t>
      </w:r>
      <w:r w:rsidR="00BB463C">
        <w:rPr>
          <w:b/>
          <w:color w:val="E36C0A"/>
        </w:rPr>
        <w:t>,</w:t>
      </w:r>
      <w:r>
        <w:rPr>
          <w:b/>
          <w:color w:val="E36C0A"/>
        </w:rPr>
        <w:t xml:space="preserve"> including the goals and objectives to be achieved</w:t>
      </w:r>
      <w:r w:rsidR="00BB463C">
        <w:rPr>
          <w:b/>
          <w:color w:val="E36C0A"/>
        </w:rPr>
        <w:t>.</w:t>
      </w:r>
    </w:p>
    <w:p w14:paraId="4E4C3179" w14:textId="77777777" w:rsidR="00EE5619" w:rsidRDefault="00EE5619" w:rsidP="00EE5619">
      <w:pPr>
        <w:pStyle w:val="Heading1"/>
      </w:pPr>
      <w:bookmarkStart w:id="12" w:name="_Toc507425807"/>
      <w:bookmarkStart w:id="13" w:name="_Toc511146246"/>
      <w:r>
        <w:t>Project Limits</w:t>
      </w:r>
      <w:bookmarkEnd w:id="12"/>
      <w:bookmarkEnd w:id="13"/>
    </w:p>
    <w:p w14:paraId="4175ECD5" w14:textId="0CFD2D2A" w:rsidR="00DB673F" w:rsidRPr="0027049E" w:rsidRDefault="00DB673F" w:rsidP="009C1522">
      <w:pPr>
        <w:pStyle w:val="BodyText"/>
        <w:rPr>
          <w:b/>
          <w:color w:val="E36C0A"/>
        </w:rPr>
      </w:pPr>
      <w:r w:rsidRPr="00DB673F">
        <w:rPr>
          <w:b/>
          <w:color w:val="E36C0A"/>
        </w:rPr>
        <w:t xml:space="preserve">For projects with minor improvements to an existing interchange, such as improvements isolated to ramp terminal intersections, </w:t>
      </w:r>
      <w:r w:rsidR="00CC10F6">
        <w:rPr>
          <w:b/>
          <w:color w:val="E36C0A"/>
        </w:rPr>
        <w:t>this section should be simplified from the provided template materials. For these projects, provide a simple statement that mentions the limits of the project, such as: “Proposed improvements are limited to the I-80 / 1</w:t>
      </w:r>
      <w:r w:rsidR="00CC10F6" w:rsidRPr="00CC10F6">
        <w:rPr>
          <w:b/>
          <w:color w:val="E36C0A"/>
          <w:vertAlign w:val="superscript"/>
        </w:rPr>
        <w:t>st</w:t>
      </w:r>
      <w:r w:rsidR="00CC10F6">
        <w:rPr>
          <w:b/>
          <w:color w:val="E36C0A"/>
        </w:rPr>
        <w:t xml:space="preserve"> Avenue ramp terminal intersections</w:t>
      </w:r>
      <w:r w:rsidR="009C1522">
        <w:rPr>
          <w:b/>
          <w:color w:val="E36C0A"/>
        </w:rPr>
        <w:t>.</w:t>
      </w:r>
      <w:r w:rsidR="00CC10F6">
        <w:rPr>
          <w:b/>
          <w:color w:val="E36C0A"/>
        </w:rPr>
        <w:t xml:space="preserve">” Also provide a simple statement that identifies the area of influence, which may include closely spaced intersections adjacent to the interchange, such as: “The area of influence for operational and safety analyses includes the </w:t>
      </w:r>
      <w:r w:rsidR="009C1522">
        <w:rPr>
          <w:b/>
          <w:color w:val="E36C0A"/>
        </w:rPr>
        <w:t>ramp terminal intersections and adjacent signalized intersection to the south at E 9</w:t>
      </w:r>
      <w:r w:rsidR="009C1522" w:rsidRPr="009C1522">
        <w:rPr>
          <w:b/>
          <w:color w:val="E36C0A"/>
          <w:vertAlign w:val="superscript"/>
        </w:rPr>
        <w:t>th</w:t>
      </w:r>
      <w:r w:rsidR="009C1522">
        <w:rPr>
          <w:b/>
          <w:color w:val="E36C0A"/>
        </w:rPr>
        <w:t xml:space="preserve"> Street.”</w:t>
      </w:r>
      <w:r w:rsidR="00CC10F6">
        <w:rPr>
          <w:b/>
          <w:color w:val="E36C0A"/>
        </w:rPr>
        <w:t xml:space="preserve"> Figures that show limits of physical improvements and area of influence are typically not necessary for projects with minor improvements to an existing </w:t>
      </w:r>
      <w:r w:rsidR="00CC10F6">
        <w:rPr>
          <w:b/>
          <w:color w:val="E36C0A"/>
        </w:rPr>
        <w:lastRenderedPageBreak/>
        <w:t>interchange.</w:t>
      </w:r>
      <w:r w:rsidR="0027049E">
        <w:rPr>
          <w:b/>
          <w:color w:val="E36C0A"/>
        </w:rPr>
        <w:t xml:space="preserve"> For </w:t>
      </w:r>
      <w:r w:rsidR="0027049E" w:rsidRPr="0078454E">
        <w:rPr>
          <w:b/>
          <w:color w:val="E36C0A"/>
        </w:rPr>
        <w:t xml:space="preserve">projects where a new interchange or major modifications to </w:t>
      </w:r>
      <w:r w:rsidR="0027049E" w:rsidRPr="0027049E">
        <w:rPr>
          <w:b/>
          <w:color w:val="E36C0A"/>
        </w:rPr>
        <w:t>an existing interchange are proposed, follow the template materials in this section.</w:t>
      </w:r>
    </w:p>
    <w:p w14:paraId="5C12E0D9" w14:textId="0B6BCBCB" w:rsidR="00EE5619" w:rsidRDefault="00EE5619" w:rsidP="00EE5619">
      <w:pPr>
        <w:pStyle w:val="BodyText"/>
      </w:pPr>
      <w:r w:rsidRPr="00D710BA">
        <w:t>Th</w:t>
      </w:r>
      <w:r>
        <w:t xml:space="preserve">e project is located on </w:t>
      </w:r>
      <w:r>
        <w:rPr>
          <w:highlight w:val="yellow"/>
        </w:rPr>
        <w:t>Interstate facility</w:t>
      </w:r>
      <w:r w:rsidRPr="00D17151">
        <w:t xml:space="preserve"> at </w:t>
      </w:r>
      <w:r>
        <w:rPr>
          <w:highlight w:val="yellow"/>
        </w:rPr>
        <w:t>crossroad (mile marker)</w:t>
      </w:r>
      <w:r>
        <w:t xml:space="preserve">. As shown in </w:t>
      </w:r>
      <w:r w:rsidRPr="00F71221">
        <w:rPr>
          <w:b/>
          <w:color w:val="871621" w:themeColor="text2"/>
        </w:rPr>
        <w:fldChar w:fldCharType="begin"/>
      </w:r>
      <w:r w:rsidRPr="00F71221">
        <w:rPr>
          <w:b/>
          <w:color w:val="871621" w:themeColor="text2"/>
        </w:rPr>
        <w:instrText xml:space="preserve"> REF _Ref507504286 \h  \* MERGEFORMAT </w:instrText>
      </w:r>
      <w:r w:rsidRPr="00F71221">
        <w:rPr>
          <w:b/>
          <w:color w:val="871621" w:themeColor="text2"/>
        </w:rPr>
      </w:r>
      <w:r w:rsidRPr="00F71221">
        <w:rPr>
          <w:b/>
          <w:color w:val="871621" w:themeColor="text2"/>
        </w:rPr>
        <w:fldChar w:fldCharType="separate"/>
      </w:r>
      <w:r w:rsidR="00875AEE" w:rsidRPr="00875AEE">
        <w:rPr>
          <w:b/>
          <w:color w:val="871621" w:themeColor="text2"/>
        </w:rPr>
        <w:t>Figure 4</w:t>
      </w:r>
      <w:r w:rsidR="00875AEE" w:rsidRPr="00875AEE">
        <w:rPr>
          <w:b/>
          <w:color w:val="871621" w:themeColor="text2"/>
        </w:rPr>
        <w:noBreakHyphen/>
        <w:t>1</w:t>
      </w:r>
      <w:r w:rsidRPr="00F71221">
        <w:rPr>
          <w:b/>
          <w:color w:val="871621" w:themeColor="text2"/>
        </w:rPr>
        <w:fldChar w:fldCharType="end"/>
      </w:r>
      <w:r>
        <w:t xml:space="preserve">, the proposed access change has the following </w:t>
      </w:r>
      <w:r w:rsidR="00A06887">
        <w:t xml:space="preserve">approximate </w:t>
      </w:r>
      <w:r>
        <w:t>limits of physical improvements:</w:t>
      </w:r>
    </w:p>
    <w:p w14:paraId="5B48C244" w14:textId="625C1977" w:rsidR="00EE5619" w:rsidRPr="0063522B" w:rsidRDefault="00EE5619" w:rsidP="00132356">
      <w:pPr>
        <w:pStyle w:val="ListBullet"/>
      </w:pPr>
      <w:r w:rsidRPr="0063522B">
        <w:t>West Limits:</w:t>
      </w:r>
      <w:r>
        <w:t xml:space="preserve"> </w:t>
      </w:r>
      <w:r w:rsidRPr="0063522B">
        <w:rPr>
          <w:highlight w:val="yellow"/>
        </w:rPr>
        <w:t>X</w:t>
      </w:r>
      <w:r w:rsidR="00966CF6">
        <w:rPr>
          <w:highlight w:val="yellow"/>
        </w:rPr>
        <w:t>X</w:t>
      </w:r>
      <w:r w:rsidRPr="0063522B">
        <w:rPr>
          <w:highlight w:val="yellow"/>
        </w:rPr>
        <w:t>XXX</w:t>
      </w:r>
      <w:r w:rsidR="00966CF6">
        <w:t>.</w:t>
      </w:r>
    </w:p>
    <w:p w14:paraId="115197F4" w14:textId="0249D4C8" w:rsidR="00EE5619" w:rsidRPr="0063522B" w:rsidRDefault="00EE5619" w:rsidP="00132356">
      <w:pPr>
        <w:pStyle w:val="ListBullet"/>
      </w:pPr>
      <w:r w:rsidRPr="0063522B">
        <w:t>East Limits:</w:t>
      </w:r>
      <w:r>
        <w:t xml:space="preserve"> </w:t>
      </w:r>
      <w:r w:rsidRPr="0063522B">
        <w:rPr>
          <w:highlight w:val="yellow"/>
        </w:rPr>
        <w:t>XX</w:t>
      </w:r>
      <w:r w:rsidR="00966CF6">
        <w:rPr>
          <w:highlight w:val="yellow"/>
        </w:rPr>
        <w:t>X</w:t>
      </w:r>
      <w:r w:rsidRPr="0063522B">
        <w:rPr>
          <w:highlight w:val="yellow"/>
        </w:rPr>
        <w:t>XX</w:t>
      </w:r>
      <w:r w:rsidR="00966CF6">
        <w:t>.</w:t>
      </w:r>
    </w:p>
    <w:p w14:paraId="023F18AD" w14:textId="6574BB5F" w:rsidR="00EE5619" w:rsidRPr="0063522B" w:rsidRDefault="00EE5619" w:rsidP="00132356">
      <w:pPr>
        <w:pStyle w:val="ListBullet"/>
      </w:pPr>
      <w:r w:rsidRPr="0063522B">
        <w:t>South Limits:</w:t>
      </w:r>
      <w:r>
        <w:t xml:space="preserve"> </w:t>
      </w:r>
      <w:r w:rsidRPr="0063522B">
        <w:rPr>
          <w:highlight w:val="yellow"/>
        </w:rPr>
        <w:t>X</w:t>
      </w:r>
      <w:r w:rsidR="00966CF6">
        <w:rPr>
          <w:highlight w:val="yellow"/>
        </w:rPr>
        <w:t>X</w:t>
      </w:r>
      <w:r w:rsidRPr="0063522B">
        <w:rPr>
          <w:highlight w:val="yellow"/>
        </w:rPr>
        <w:t>XXX</w:t>
      </w:r>
      <w:r w:rsidR="00966CF6">
        <w:t>.</w:t>
      </w:r>
    </w:p>
    <w:p w14:paraId="49A25EB1" w14:textId="4A4506A0" w:rsidR="00EE5619" w:rsidRDefault="00EE5619" w:rsidP="00132356">
      <w:pPr>
        <w:pStyle w:val="ListBullet"/>
      </w:pPr>
      <w:r w:rsidRPr="0063522B">
        <w:t>North Limits:</w:t>
      </w:r>
      <w:r>
        <w:t xml:space="preserve"> </w:t>
      </w:r>
      <w:r w:rsidRPr="0063522B">
        <w:rPr>
          <w:highlight w:val="yellow"/>
        </w:rPr>
        <w:t>XX</w:t>
      </w:r>
      <w:r w:rsidR="00966CF6">
        <w:rPr>
          <w:highlight w:val="yellow"/>
        </w:rPr>
        <w:t>X</w:t>
      </w:r>
      <w:r w:rsidRPr="0063522B">
        <w:rPr>
          <w:highlight w:val="yellow"/>
        </w:rPr>
        <w:t>XX</w:t>
      </w:r>
      <w:r w:rsidR="00966CF6">
        <w:t>.</w:t>
      </w:r>
    </w:p>
    <w:p w14:paraId="21ABBB4C" w14:textId="28B18C4F" w:rsidR="00A06887" w:rsidRPr="004812F0" w:rsidRDefault="00A06887" w:rsidP="00A06887">
      <w:pPr>
        <w:pStyle w:val="ListBullet"/>
        <w:numPr>
          <w:ilvl w:val="0"/>
          <w:numId w:val="0"/>
        </w:numPr>
        <w:ind w:left="1080"/>
        <w:rPr>
          <w:b/>
          <w:color w:val="E36C0A"/>
        </w:rPr>
      </w:pPr>
      <w:r w:rsidRPr="004812F0">
        <w:rPr>
          <w:b/>
          <w:color w:val="E36C0A"/>
        </w:rPr>
        <w:t xml:space="preserve">Example of </w:t>
      </w:r>
      <w:r>
        <w:rPr>
          <w:b/>
          <w:color w:val="E36C0A"/>
        </w:rPr>
        <w:t>approximate limits of physical improvements</w:t>
      </w:r>
      <w:r w:rsidRPr="004812F0">
        <w:rPr>
          <w:b/>
          <w:color w:val="E36C0A"/>
        </w:rPr>
        <w:t xml:space="preserve"> </w:t>
      </w:r>
      <w:r>
        <w:rPr>
          <w:b/>
          <w:color w:val="E36C0A"/>
        </w:rPr>
        <w:t xml:space="preserve">for </w:t>
      </w:r>
      <w:r w:rsidRPr="00AD25C4">
        <w:rPr>
          <w:b/>
          <w:color w:val="E36C0A"/>
        </w:rPr>
        <w:t>example</w:t>
      </w:r>
      <w:r>
        <w:rPr>
          <w:b/>
          <w:color w:val="E36C0A"/>
        </w:rPr>
        <w:t xml:space="preserve"> graphic in Figure 4-1</w:t>
      </w:r>
      <w:r w:rsidRPr="004812F0">
        <w:rPr>
          <w:b/>
          <w:color w:val="E36C0A"/>
        </w:rPr>
        <w:t>:</w:t>
      </w:r>
    </w:p>
    <w:p w14:paraId="543D070F" w14:textId="7F9AB1DC" w:rsidR="00A06887" w:rsidRPr="004C260A" w:rsidRDefault="00A06887" w:rsidP="00A05190">
      <w:pPr>
        <w:pStyle w:val="ListBullet"/>
        <w:numPr>
          <w:ilvl w:val="0"/>
          <w:numId w:val="47"/>
        </w:numPr>
        <w:ind w:left="1440"/>
        <w:rPr>
          <w:b/>
          <w:color w:val="E36C0A"/>
        </w:rPr>
      </w:pPr>
      <w:r w:rsidRPr="004C260A">
        <w:rPr>
          <w:b/>
          <w:color w:val="E36C0A"/>
        </w:rPr>
        <w:t xml:space="preserve">West limits: </w:t>
      </w:r>
      <w:r>
        <w:rPr>
          <w:b/>
          <w:color w:val="E36C0A"/>
        </w:rPr>
        <w:t>Approximately 2,000 feet west of 1</w:t>
      </w:r>
      <w:r w:rsidRPr="00A06887">
        <w:rPr>
          <w:b/>
          <w:color w:val="E36C0A"/>
          <w:vertAlign w:val="superscript"/>
        </w:rPr>
        <w:t>st</w:t>
      </w:r>
      <w:r>
        <w:rPr>
          <w:b/>
          <w:color w:val="E36C0A"/>
        </w:rPr>
        <w:t xml:space="preserve"> Avenue bridge over I-80</w:t>
      </w:r>
      <w:r w:rsidRPr="004C260A">
        <w:rPr>
          <w:b/>
          <w:color w:val="E36C0A"/>
        </w:rPr>
        <w:t>.</w:t>
      </w:r>
    </w:p>
    <w:p w14:paraId="4444A9FC" w14:textId="3EA8D18C" w:rsidR="00A06887" w:rsidRPr="004C260A" w:rsidRDefault="00A06887" w:rsidP="00A05190">
      <w:pPr>
        <w:pStyle w:val="ListBullet"/>
        <w:numPr>
          <w:ilvl w:val="0"/>
          <w:numId w:val="47"/>
        </w:numPr>
        <w:ind w:left="1440"/>
        <w:rPr>
          <w:b/>
          <w:color w:val="E36C0A"/>
        </w:rPr>
      </w:pPr>
      <w:r w:rsidRPr="004C260A">
        <w:rPr>
          <w:b/>
          <w:color w:val="E36C0A"/>
        </w:rPr>
        <w:t xml:space="preserve">East limits: </w:t>
      </w:r>
      <w:r>
        <w:rPr>
          <w:b/>
          <w:color w:val="E36C0A"/>
        </w:rPr>
        <w:t>Approximately 2,000 feet east of 1</w:t>
      </w:r>
      <w:r w:rsidRPr="00A06887">
        <w:rPr>
          <w:b/>
          <w:color w:val="E36C0A"/>
          <w:vertAlign w:val="superscript"/>
        </w:rPr>
        <w:t>st</w:t>
      </w:r>
      <w:r>
        <w:rPr>
          <w:b/>
          <w:color w:val="E36C0A"/>
        </w:rPr>
        <w:t xml:space="preserve"> Avenue bridge over I-80</w:t>
      </w:r>
      <w:r w:rsidRPr="004C260A">
        <w:rPr>
          <w:b/>
          <w:color w:val="E36C0A"/>
        </w:rPr>
        <w:t>.</w:t>
      </w:r>
    </w:p>
    <w:p w14:paraId="1939F2BB" w14:textId="47194464" w:rsidR="00A06887" w:rsidRPr="004C260A" w:rsidRDefault="00A06887" w:rsidP="00A05190">
      <w:pPr>
        <w:pStyle w:val="ListBullet"/>
        <w:numPr>
          <w:ilvl w:val="0"/>
          <w:numId w:val="47"/>
        </w:numPr>
        <w:ind w:left="1440"/>
        <w:rPr>
          <w:b/>
          <w:color w:val="E36C0A"/>
        </w:rPr>
      </w:pPr>
      <w:r w:rsidRPr="004C260A">
        <w:rPr>
          <w:b/>
          <w:color w:val="E36C0A"/>
        </w:rPr>
        <w:t xml:space="preserve">South limits: </w:t>
      </w:r>
      <w:r>
        <w:rPr>
          <w:b/>
          <w:color w:val="E36C0A"/>
        </w:rPr>
        <w:t>Approximately 400 feet north of the existing I-80 westbound ramp terminal intersection with 1</w:t>
      </w:r>
      <w:r w:rsidRPr="00A06887">
        <w:rPr>
          <w:b/>
          <w:color w:val="E36C0A"/>
          <w:vertAlign w:val="superscript"/>
        </w:rPr>
        <w:t>st</w:t>
      </w:r>
      <w:r>
        <w:rPr>
          <w:b/>
          <w:color w:val="E36C0A"/>
        </w:rPr>
        <w:t xml:space="preserve"> Avenue</w:t>
      </w:r>
      <w:r w:rsidRPr="004C260A">
        <w:rPr>
          <w:b/>
          <w:color w:val="E36C0A"/>
        </w:rPr>
        <w:t>.</w:t>
      </w:r>
    </w:p>
    <w:p w14:paraId="5F219CAA" w14:textId="3746A5E0" w:rsidR="00A06887" w:rsidRDefault="00A06887" w:rsidP="00A05190">
      <w:pPr>
        <w:pStyle w:val="ListBullet"/>
        <w:numPr>
          <w:ilvl w:val="0"/>
          <w:numId w:val="47"/>
        </w:numPr>
        <w:ind w:left="1440"/>
        <w:rPr>
          <w:b/>
          <w:color w:val="E36C0A"/>
        </w:rPr>
      </w:pPr>
      <w:r w:rsidRPr="004C260A">
        <w:rPr>
          <w:b/>
          <w:color w:val="E36C0A"/>
        </w:rPr>
        <w:t xml:space="preserve">North limits: </w:t>
      </w:r>
      <w:r>
        <w:rPr>
          <w:b/>
          <w:color w:val="E36C0A"/>
        </w:rPr>
        <w:t>Immediately north of the 1</w:t>
      </w:r>
      <w:r w:rsidRPr="00A06887">
        <w:rPr>
          <w:b/>
          <w:color w:val="E36C0A"/>
          <w:vertAlign w:val="superscript"/>
        </w:rPr>
        <w:t>st</w:t>
      </w:r>
      <w:r>
        <w:rPr>
          <w:b/>
          <w:color w:val="E36C0A"/>
        </w:rPr>
        <w:t xml:space="preserve"> Avenue / 9</w:t>
      </w:r>
      <w:r w:rsidRPr="00A06887">
        <w:rPr>
          <w:b/>
          <w:color w:val="E36C0A"/>
          <w:vertAlign w:val="superscript"/>
        </w:rPr>
        <w:t>th</w:t>
      </w:r>
      <w:r>
        <w:rPr>
          <w:b/>
          <w:color w:val="E36C0A"/>
        </w:rPr>
        <w:t xml:space="preserve"> Street intersection</w:t>
      </w:r>
      <w:r w:rsidRPr="004C260A">
        <w:rPr>
          <w:b/>
          <w:color w:val="E36C0A"/>
        </w:rPr>
        <w:t>.</w:t>
      </w:r>
    </w:p>
    <w:p w14:paraId="27841075" w14:textId="3B2AFACF" w:rsidR="00A06887" w:rsidRPr="008B061A" w:rsidRDefault="00A06887" w:rsidP="00A06887">
      <w:pPr>
        <w:pStyle w:val="BodyText"/>
        <w:rPr>
          <w:b/>
          <w:color w:val="E36C0A"/>
        </w:rPr>
      </w:pPr>
      <w:r w:rsidRPr="008B061A">
        <w:rPr>
          <w:b/>
          <w:color w:val="E36C0A"/>
        </w:rPr>
        <w:t xml:space="preserve">Provide additional details to clearly define the </w:t>
      </w:r>
      <w:r>
        <w:rPr>
          <w:b/>
          <w:color w:val="E36C0A"/>
        </w:rPr>
        <w:t>approximate limits of physical improvement</w:t>
      </w:r>
      <w:r w:rsidR="00436089" w:rsidRPr="00436089">
        <w:rPr>
          <w:b/>
          <w:color w:val="E36C0A"/>
        </w:rPr>
        <w:t xml:space="preserve"> </w:t>
      </w:r>
      <w:r w:rsidR="00436089" w:rsidRPr="008B061A">
        <w:rPr>
          <w:b/>
          <w:color w:val="E36C0A"/>
        </w:rPr>
        <w:t>as appropriate</w:t>
      </w:r>
      <w:r w:rsidRPr="008B061A">
        <w:rPr>
          <w:b/>
          <w:color w:val="E36C0A"/>
        </w:rPr>
        <w:t>.</w:t>
      </w:r>
    </w:p>
    <w:p w14:paraId="75178ED5" w14:textId="115F6229" w:rsidR="00EE5619" w:rsidRDefault="00EE5619" w:rsidP="00966CF6">
      <w:pPr>
        <w:pStyle w:val="FigureCaption"/>
      </w:pPr>
      <w:bookmarkStart w:id="14" w:name="_Ref507504286"/>
      <w:bookmarkStart w:id="15" w:name="_Toc507505463"/>
      <w:bookmarkStart w:id="16" w:name="_Toc511146256"/>
      <w:r>
        <w:t>Figure </w:t>
      </w:r>
      <w:r w:rsidR="00C2560D">
        <w:fldChar w:fldCharType="begin"/>
      </w:r>
      <w:r w:rsidR="00C2560D">
        <w:instrText xml:space="preserve"> STYLEREF 1 \s </w:instrText>
      </w:r>
      <w:r w:rsidR="00C2560D">
        <w:fldChar w:fldCharType="separate"/>
      </w:r>
      <w:r w:rsidR="00875AEE">
        <w:rPr>
          <w:noProof/>
        </w:rPr>
        <w:t>4</w:t>
      </w:r>
      <w:r w:rsidR="00C2560D">
        <w:rPr>
          <w:noProof/>
        </w:rPr>
        <w:fldChar w:fldCharType="end"/>
      </w:r>
      <w:r>
        <w:noBreakHyphen/>
      </w:r>
      <w:r w:rsidR="00C2560D">
        <w:fldChar w:fldCharType="begin"/>
      </w:r>
      <w:r w:rsidR="00C2560D">
        <w:instrText xml:space="preserve"> SEQ Figure \* ARABIC \s 1 </w:instrText>
      </w:r>
      <w:r w:rsidR="00C2560D">
        <w:fldChar w:fldCharType="separate"/>
      </w:r>
      <w:r w:rsidR="00875AEE">
        <w:rPr>
          <w:noProof/>
        </w:rPr>
        <w:t>1</w:t>
      </w:r>
      <w:r w:rsidR="00C2560D">
        <w:rPr>
          <w:noProof/>
        </w:rPr>
        <w:fldChar w:fldCharType="end"/>
      </w:r>
      <w:bookmarkEnd w:id="14"/>
      <w:r>
        <w:t xml:space="preserve">. </w:t>
      </w:r>
      <w:bookmarkEnd w:id="15"/>
      <w:r w:rsidR="00A06887">
        <w:t xml:space="preserve">Approximate </w:t>
      </w:r>
      <w:r>
        <w:t>Limits of Physical Improvements</w:t>
      </w:r>
      <w:bookmarkEnd w:id="16"/>
    </w:p>
    <w:p w14:paraId="2999C54F" w14:textId="636AB07A" w:rsidR="00DB673F" w:rsidRDefault="00A05190" w:rsidP="0027049E">
      <w:pPr>
        <w:pStyle w:val="BodyText"/>
        <w:spacing w:after="240"/>
        <w:ind w:left="0"/>
      </w:pPr>
      <w:r>
        <w:rPr>
          <w:noProof/>
        </w:rPr>
        <mc:AlternateContent>
          <mc:Choice Requires="wpg">
            <w:drawing>
              <wp:anchor distT="0" distB="0" distL="114300" distR="114300" simplePos="0" relativeHeight="251669504" behindDoc="0" locked="0" layoutInCell="1" allowOverlap="1" wp14:anchorId="1241D696" wp14:editId="2C530DFE">
                <wp:simplePos x="0" y="0"/>
                <wp:positionH relativeFrom="column">
                  <wp:posOffset>85725</wp:posOffset>
                </wp:positionH>
                <wp:positionV relativeFrom="paragraph">
                  <wp:posOffset>102235</wp:posOffset>
                </wp:positionV>
                <wp:extent cx="5776595" cy="3319780"/>
                <wp:effectExtent l="0" t="0" r="14605" b="13970"/>
                <wp:wrapNone/>
                <wp:docPr id="11" name="Group 11"/>
                <wp:cNvGraphicFramePr/>
                <a:graphic xmlns:a="http://schemas.openxmlformats.org/drawingml/2006/main">
                  <a:graphicData uri="http://schemas.microsoft.com/office/word/2010/wordprocessingGroup">
                    <wpg:wgp>
                      <wpg:cNvGrpSpPr/>
                      <wpg:grpSpPr>
                        <a:xfrm>
                          <a:off x="0" y="0"/>
                          <a:ext cx="5776595" cy="3319780"/>
                          <a:chOff x="0" y="0"/>
                          <a:chExt cx="5776595" cy="3319780"/>
                        </a:xfrm>
                      </wpg:grpSpPr>
                      <wpg:grpSp>
                        <wpg:cNvPr id="481" name="Group 481"/>
                        <wpg:cNvGrpSpPr/>
                        <wpg:grpSpPr>
                          <a:xfrm>
                            <a:off x="5486400" y="0"/>
                            <a:ext cx="290195" cy="492125"/>
                            <a:chOff x="0" y="0"/>
                            <a:chExt cx="290327" cy="492826"/>
                          </a:xfrm>
                        </wpg:grpSpPr>
                        <wps:wsp>
                          <wps:cNvPr id="482" name="Rectangle 482"/>
                          <wps:cNvSpPr/>
                          <wps:spPr>
                            <a:xfrm>
                              <a:off x="0" y="0"/>
                              <a:ext cx="290327" cy="492826"/>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3" name="Text Box 483"/>
                          <wps:cNvSpPr txBox="1"/>
                          <wps:spPr>
                            <a:xfrm>
                              <a:off x="17813" y="243444"/>
                              <a:ext cx="255096"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5BE8A07" w14:textId="77777777" w:rsidR="000B5D77" w:rsidRPr="00762B47" w:rsidRDefault="000B5D77" w:rsidP="00A06887">
                                <w:pPr>
                                  <w:jc w:val="center"/>
                                  <w:rPr>
                                    <w:b/>
                                    <w:sz w:val="22"/>
                                  </w:rPr>
                                </w:pPr>
                                <w:r w:rsidRPr="00762B47">
                                  <w:rPr>
                                    <w:b/>
                                    <w:sz w:val="22"/>
                                  </w:rPr>
                                  <w:t>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s:wsp>
                          <wps:cNvPr id="484" name="Up Arrow 484"/>
                          <wps:cNvSpPr/>
                          <wps:spPr>
                            <a:xfrm>
                              <a:off x="95003" y="77189"/>
                              <a:ext cx="91440" cy="164592"/>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7" name="Group 7"/>
                        <wpg:cNvGrpSpPr/>
                        <wpg:grpSpPr>
                          <a:xfrm>
                            <a:off x="0" y="3038475"/>
                            <a:ext cx="3200400" cy="281305"/>
                            <a:chOff x="0" y="0"/>
                            <a:chExt cx="3200400" cy="281305"/>
                          </a:xfrm>
                        </wpg:grpSpPr>
                        <wps:wsp>
                          <wps:cNvPr id="466" name="Rectangle 466"/>
                          <wps:cNvSpPr/>
                          <wps:spPr>
                            <a:xfrm>
                              <a:off x="0" y="0"/>
                              <a:ext cx="3200400" cy="281305"/>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7" name="Rectangle 467"/>
                          <wps:cNvSpPr/>
                          <wps:spPr>
                            <a:xfrm>
                              <a:off x="76200" y="76200"/>
                              <a:ext cx="231231" cy="124431"/>
                            </a:xfrm>
                            <a:prstGeom prst="rect">
                              <a:avLst/>
                            </a:prstGeom>
                            <a:solidFill>
                              <a:srgbClr val="00FF00">
                                <a:alpha val="80000"/>
                              </a:srgbClr>
                            </a:solidFill>
                            <a:ln w="1905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Text Box 478"/>
                          <wps:cNvSpPr txBox="1"/>
                          <wps:spPr>
                            <a:xfrm>
                              <a:off x="352425" y="9525"/>
                              <a:ext cx="2771775" cy="271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A26B337" w14:textId="233FD9F9" w:rsidR="000B5D77" w:rsidRPr="00A543F1" w:rsidRDefault="000B5D77" w:rsidP="00A06887">
                                <w:pPr>
                                  <w:rPr>
                                    <w:sz w:val="20"/>
                                  </w:rPr>
                                </w:pPr>
                                <w:r>
                                  <w:rPr>
                                    <w:sz w:val="20"/>
                                  </w:rPr>
                                  <w:t>Approximate Limits of Physical Improvements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80" name="Freeform 5"/>
                        <wps:cNvSpPr/>
                        <wps:spPr>
                          <a:xfrm>
                            <a:off x="781050" y="819150"/>
                            <a:ext cx="3905250" cy="2076450"/>
                          </a:xfrm>
                          <a:custGeom>
                            <a:avLst/>
                            <a:gdLst>
                              <a:gd name="connsiteX0" fmla="*/ 0 w 666750"/>
                              <a:gd name="connsiteY0" fmla="*/ 69850 h 393700"/>
                              <a:gd name="connsiteX1" fmla="*/ 133350 w 666750"/>
                              <a:gd name="connsiteY1" fmla="*/ 101600 h 393700"/>
                              <a:gd name="connsiteX2" fmla="*/ 304800 w 666750"/>
                              <a:gd name="connsiteY2" fmla="*/ 63500 h 393700"/>
                              <a:gd name="connsiteX3" fmla="*/ 311150 w 666750"/>
                              <a:gd name="connsiteY3" fmla="*/ 0 h 393700"/>
                              <a:gd name="connsiteX4" fmla="*/ 381000 w 666750"/>
                              <a:gd name="connsiteY4" fmla="*/ 6350 h 393700"/>
                              <a:gd name="connsiteX5" fmla="*/ 374650 w 666750"/>
                              <a:gd name="connsiteY5" fmla="*/ 76200 h 393700"/>
                              <a:gd name="connsiteX6" fmla="*/ 596900 w 666750"/>
                              <a:gd name="connsiteY6" fmla="*/ 133350 h 393700"/>
                              <a:gd name="connsiteX7" fmla="*/ 666750 w 666750"/>
                              <a:gd name="connsiteY7" fmla="*/ 133350 h 393700"/>
                              <a:gd name="connsiteX8" fmla="*/ 647700 w 666750"/>
                              <a:gd name="connsiteY8" fmla="*/ 222250 h 393700"/>
                              <a:gd name="connsiteX9" fmla="*/ 495300 w 666750"/>
                              <a:gd name="connsiteY9" fmla="*/ 222250 h 393700"/>
                              <a:gd name="connsiteX10" fmla="*/ 368300 w 666750"/>
                              <a:gd name="connsiteY10" fmla="*/ 298450 h 393700"/>
                              <a:gd name="connsiteX11" fmla="*/ 323850 w 666750"/>
                              <a:gd name="connsiteY11" fmla="*/ 311150 h 393700"/>
                              <a:gd name="connsiteX12" fmla="*/ 304800 w 666750"/>
                              <a:gd name="connsiteY12" fmla="*/ 393700 h 393700"/>
                              <a:gd name="connsiteX13" fmla="*/ 228600 w 666750"/>
                              <a:gd name="connsiteY13" fmla="*/ 387350 h 393700"/>
                              <a:gd name="connsiteX14" fmla="*/ 247650 w 666750"/>
                              <a:gd name="connsiteY14" fmla="*/ 304800 h 393700"/>
                              <a:gd name="connsiteX15" fmla="*/ 203200 w 666750"/>
                              <a:gd name="connsiteY15" fmla="*/ 298450 h 393700"/>
                              <a:gd name="connsiteX16" fmla="*/ 101600 w 666750"/>
                              <a:gd name="connsiteY16" fmla="*/ 196850 h 393700"/>
                              <a:gd name="connsiteX17" fmla="*/ 25400 w 666750"/>
                              <a:gd name="connsiteY17" fmla="*/ 184150 h 393700"/>
                              <a:gd name="connsiteX0" fmla="*/ 33886 w 700636"/>
                              <a:gd name="connsiteY0" fmla="*/ 69850 h 393700"/>
                              <a:gd name="connsiteX1" fmla="*/ 167236 w 700636"/>
                              <a:gd name="connsiteY1" fmla="*/ 101600 h 393700"/>
                              <a:gd name="connsiteX2" fmla="*/ 338686 w 700636"/>
                              <a:gd name="connsiteY2" fmla="*/ 63500 h 393700"/>
                              <a:gd name="connsiteX3" fmla="*/ 345036 w 700636"/>
                              <a:gd name="connsiteY3" fmla="*/ 0 h 393700"/>
                              <a:gd name="connsiteX4" fmla="*/ 414886 w 700636"/>
                              <a:gd name="connsiteY4" fmla="*/ 6350 h 393700"/>
                              <a:gd name="connsiteX5" fmla="*/ 408536 w 700636"/>
                              <a:gd name="connsiteY5" fmla="*/ 76200 h 393700"/>
                              <a:gd name="connsiteX6" fmla="*/ 630786 w 700636"/>
                              <a:gd name="connsiteY6" fmla="*/ 133350 h 393700"/>
                              <a:gd name="connsiteX7" fmla="*/ 700636 w 700636"/>
                              <a:gd name="connsiteY7" fmla="*/ 133350 h 393700"/>
                              <a:gd name="connsiteX8" fmla="*/ 681586 w 700636"/>
                              <a:gd name="connsiteY8" fmla="*/ 222250 h 393700"/>
                              <a:gd name="connsiteX9" fmla="*/ 529186 w 700636"/>
                              <a:gd name="connsiteY9" fmla="*/ 222250 h 393700"/>
                              <a:gd name="connsiteX10" fmla="*/ 402186 w 700636"/>
                              <a:gd name="connsiteY10" fmla="*/ 298450 h 393700"/>
                              <a:gd name="connsiteX11" fmla="*/ 357736 w 700636"/>
                              <a:gd name="connsiteY11" fmla="*/ 311150 h 393700"/>
                              <a:gd name="connsiteX12" fmla="*/ 338686 w 700636"/>
                              <a:gd name="connsiteY12" fmla="*/ 393700 h 393700"/>
                              <a:gd name="connsiteX13" fmla="*/ 262486 w 700636"/>
                              <a:gd name="connsiteY13" fmla="*/ 387350 h 393700"/>
                              <a:gd name="connsiteX14" fmla="*/ 281536 w 700636"/>
                              <a:gd name="connsiteY14" fmla="*/ 304800 h 393700"/>
                              <a:gd name="connsiteX15" fmla="*/ 237086 w 700636"/>
                              <a:gd name="connsiteY15" fmla="*/ 298450 h 393700"/>
                              <a:gd name="connsiteX16" fmla="*/ 135486 w 700636"/>
                              <a:gd name="connsiteY16" fmla="*/ 196850 h 393700"/>
                              <a:gd name="connsiteX17" fmla="*/ 0 w 700636"/>
                              <a:gd name="connsiteY17" fmla="*/ 170543 h 393700"/>
                              <a:gd name="connsiteX0" fmla="*/ 11084 w 700636"/>
                              <a:gd name="connsiteY0" fmla="*/ 65314 h 393700"/>
                              <a:gd name="connsiteX1" fmla="*/ 167236 w 700636"/>
                              <a:gd name="connsiteY1" fmla="*/ 101600 h 393700"/>
                              <a:gd name="connsiteX2" fmla="*/ 338686 w 700636"/>
                              <a:gd name="connsiteY2" fmla="*/ 63500 h 393700"/>
                              <a:gd name="connsiteX3" fmla="*/ 345036 w 700636"/>
                              <a:gd name="connsiteY3" fmla="*/ 0 h 393700"/>
                              <a:gd name="connsiteX4" fmla="*/ 414886 w 700636"/>
                              <a:gd name="connsiteY4" fmla="*/ 6350 h 393700"/>
                              <a:gd name="connsiteX5" fmla="*/ 408536 w 700636"/>
                              <a:gd name="connsiteY5" fmla="*/ 76200 h 393700"/>
                              <a:gd name="connsiteX6" fmla="*/ 630786 w 700636"/>
                              <a:gd name="connsiteY6" fmla="*/ 133350 h 393700"/>
                              <a:gd name="connsiteX7" fmla="*/ 700636 w 700636"/>
                              <a:gd name="connsiteY7" fmla="*/ 133350 h 393700"/>
                              <a:gd name="connsiteX8" fmla="*/ 681586 w 700636"/>
                              <a:gd name="connsiteY8" fmla="*/ 222250 h 393700"/>
                              <a:gd name="connsiteX9" fmla="*/ 529186 w 700636"/>
                              <a:gd name="connsiteY9" fmla="*/ 222250 h 393700"/>
                              <a:gd name="connsiteX10" fmla="*/ 402186 w 700636"/>
                              <a:gd name="connsiteY10" fmla="*/ 298450 h 393700"/>
                              <a:gd name="connsiteX11" fmla="*/ 357736 w 700636"/>
                              <a:gd name="connsiteY11" fmla="*/ 311150 h 393700"/>
                              <a:gd name="connsiteX12" fmla="*/ 338686 w 700636"/>
                              <a:gd name="connsiteY12" fmla="*/ 393700 h 393700"/>
                              <a:gd name="connsiteX13" fmla="*/ 262486 w 700636"/>
                              <a:gd name="connsiteY13" fmla="*/ 387350 h 393700"/>
                              <a:gd name="connsiteX14" fmla="*/ 281536 w 700636"/>
                              <a:gd name="connsiteY14" fmla="*/ 304800 h 393700"/>
                              <a:gd name="connsiteX15" fmla="*/ 237086 w 700636"/>
                              <a:gd name="connsiteY15" fmla="*/ 298450 h 393700"/>
                              <a:gd name="connsiteX16" fmla="*/ 135486 w 700636"/>
                              <a:gd name="connsiteY16" fmla="*/ 196850 h 393700"/>
                              <a:gd name="connsiteX17" fmla="*/ 0 w 700636"/>
                              <a:gd name="connsiteY17" fmla="*/ 170543 h 393700"/>
                              <a:gd name="connsiteX0" fmla="*/ 11084 w 700636"/>
                              <a:gd name="connsiteY0" fmla="*/ 65314 h 393700"/>
                              <a:gd name="connsiteX1" fmla="*/ 167236 w 700636"/>
                              <a:gd name="connsiteY1" fmla="*/ 101600 h 393700"/>
                              <a:gd name="connsiteX2" fmla="*/ 338686 w 700636"/>
                              <a:gd name="connsiteY2" fmla="*/ 63500 h 393700"/>
                              <a:gd name="connsiteX3" fmla="*/ 345036 w 700636"/>
                              <a:gd name="connsiteY3" fmla="*/ 0 h 393700"/>
                              <a:gd name="connsiteX4" fmla="*/ 414886 w 700636"/>
                              <a:gd name="connsiteY4" fmla="*/ 6350 h 393700"/>
                              <a:gd name="connsiteX5" fmla="*/ 408536 w 700636"/>
                              <a:gd name="connsiteY5" fmla="*/ 76200 h 393700"/>
                              <a:gd name="connsiteX6" fmla="*/ 630786 w 700636"/>
                              <a:gd name="connsiteY6" fmla="*/ 133350 h 393700"/>
                              <a:gd name="connsiteX7" fmla="*/ 700636 w 700636"/>
                              <a:gd name="connsiteY7" fmla="*/ 133350 h 393700"/>
                              <a:gd name="connsiteX8" fmla="*/ 681586 w 700636"/>
                              <a:gd name="connsiteY8" fmla="*/ 222250 h 393700"/>
                              <a:gd name="connsiteX9" fmla="*/ 529186 w 700636"/>
                              <a:gd name="connsiteY9" fmla="*/ 222250 h 393700"/>
                              <a:gd name="connsiteX10" fmla="*/ 402186 w 700636"/>
                              <a:gd name="connsiteY10" fmla="*/ 298450 h 393700"/>
                              <a:gd name="connsiteX11" fmla="*/ 357736 w 700636"/>
                              <a:gd name="connsiteY11" fmla="*/ 311150 h 393700"/>
                              <a:gd name="connsiteX12" fmla="*/ 338686 w 700636"/>
                              <a:gd name="connsiteY12" fmla="*/ 393700 h 393700"/>
                              <a:gd name="connsiteX13" fmla="*/ 262486 w 700636"/>
                              <a:gd name="connsiteY13" fmla="*/ 387350 h 393700"/>
                              <a:gd name="connsiteX14" fmla="*/ 281536 w 700636"/>
                              <a:gd name="connsiteY14" fmla="*/ 304800 h 393700"/>
                              <a:gd name="connsiteX15" fmla="*/ 237086 w 700636"/>
                              <a:gd name="connsiteY15" fmla="*/ 298450 h 393700"/>
                              <a:gd name="connsiteX16" fmla="*/ 135486 w 700636"/>
                              <a:gd name="connsiteY16" fmla="*/ 196850 h 393700"/>
                              <a:gd name="connsiteX17" fmla="*/ 51217 w 700636"/>
                              <a:gd name="connsiteY17" fmla="*/ 188686 h 393700"/>
                              <a:gd name="connsiteX18" fmla="*/ 0 w 700636"/>
                              <a:gd name="connsiteY18" fmla="*/ 170543 h 393700"/>
                              <a:gd name="connsiteX0" fmla="*/ 1962 w 691514"/>
                              <a:gd name="connsiteY0" fmla="*/ 65314 h 393700"/>
                              <a:gd name="connsiteX1" fmla="*/ 158114 w 691514"/>
                              <a:gd name="connsiteY1" fmla="*/ 101600 h 393700"/>
                              <a:gd name="connsiteX2" fmla="*/ 329564 w 691514"/>
                              <a:gd name="connsiteY2" fmla="*/ 63500 h 393700"/>
                              <a:gd name="connsiteX3" fmla="*/ 335914 w 691514"/>
                              <a:gd name="connsiteY3" fmla="*/ 0 h 393700"/>
                              <a:gd name="connsiteX4" fmla="*/ 405764 w 691514"/>
                              <a:gd name="connsiteY4" fmla="*/ 6350 h 393700"/>
                              <a:gd name="connsiteX5" fmla="*/ 399414 w 691514"/>
                              <a:gd name="connsiteY5" fmla="*/ 76200 h 393700"/>
                              <a:gd name="connsiteX6" fmla="*/ 621664 w 691514"/>
                              <a:gd name="connsiteY6" fmla="*/ 133350 h 393700"/>
                              <a:gd name="connsiteX7" fmla="*/ 691514 w 691514"/>
                              <a:gd name="connsiteY7" fmla="*/ 133350 h 393700"/>
                              <a:gd name="connsiteX8" fmla="*/ 672464 w 691514"/>
                              <a:gd name="connsiteY8" fmla="*/ 222250 h 393700"/>
                              <a:gd name="connsiteX9" fmla="*/ 520064 w 691514"/>
                              <a:gd name="connsiteY9" fmla="*/ 222250 h 393700"/>
                              <a:gd name="connsiteX10" fmla="*/ 393064 w 691514"/>
                              <a:gd name="connsiteY10" fmla="*/ 298450 h 393700"/>
                              <a:gd name="connsiteX11" fmla="*/ 348614 w 691514"/>
                              <a:gd name="connsiteY11" fmla="*/ 311150 h 393700"/>
                              <a:gd name="connsiteX12" fmla="*/ 329564 w 691514"/>
                              <a:gd name="connsiteY12" fmla="*/ 393700 h 393700"/>
                              <a:gd name="connsiteX13" fmla="*/ 253364 w 691514"/>
                              <a:gd name="connsiteY13" fmla="*/ 387350 h 393700"/>
                              <a:gd name="connsiteX14" fmla="*/ 272414 w 691514"/>
                              <a:gd name="connsiteY14" fmla="*/ 304800 h 393700"/>
                              <a:gd name="connsiteX15" fmla="*/ 227964 w 691514"/>
                              <a:gd name="connsiteY15" fmla="*/ 298450 h 393700"/>
                              <a:gd name="connsiteX16" fmla="*/ 126364 w 691514"/>
                              <a:gd name="connsiteY16" fmla="*/ 196850 h 393700"/>
                              <a:gd name="connsiteX17" fmla="*/ 42095 w 691514"/>
                              <a:gd name="connsiteY17" fmla="*/ 188686 h 393700"/>
                              <a:gd name="connsiteX18" fmla="*/ 0 w 691514"/>
                              <a:gd name="connsiteY18" fmla="*/ 70757 h 393700"/>
                              <a:gd name="connsiteX0" fmla="*/ 41956 w 731508"/>
                              <a:gd name="connsiteY0" fmla="*/ 65314 h 393700"/>
                              <a:gd name="connsiteX1" fmla="*/ 198108 w 731508"/>
                              <a:gd name="connsiteY1" fmla="*/ 101600 h 393700"/>
                              <a:gd name="connsiteX2" fmla="*/ 369558 w 731508"/>
                              <a:gd name="connsiteY2" fmla="*/ 63500 h 393700"/>
                              <a:gd name="connsiteX3" fmla="*/ 375908 w 731508"/>
                              <a:gd name="connsiteY3" fmla="*/ 0 h 393700"/>
                              <a:gd name="connsiteX4" fmla="*/ 445758 w 731508"/>
                              <a:gd name="connsiteY4" fmla="*/ 6350 h 393700"/>
                              <a:gd name="connsiteX5" fmla="*/ 439408 w 731508"/>
                              <a:gd name="connsiteY5" fmla="*/ 76200 h 393700"/>
                              <a:gd name="connsiteX6" fmla="*/ 661658 w 731508"/>
                              <a:gd name="connsiteY6" fmla="*/ 133350 h 393700"/>
                              <a:gd name="connsiteX7" fmla="*/ 731508 w 731508"/>
                              <a:gd name="connsiteY7" fmla="*/ 133350 h 393700"/>
                              <a:gd name="connsiteX8" fmla="*/ 712458 w 731508"/>
                              <a:gd name="connsiteY8" fmla="*/ 222250 h 393700"/>
                              <a:gd name="connsiteX9" fmla="*/ 560058 w 731508"/>
                              <a:gd name="connsiteY9" fmla="*/ 222250 h 393700"/>
                              <a:gd name="connsiteX10" fmla="*/ 433058 w 731508"/>
                              <a:gd name="connsiteY10" fmla="*/ 298450 h 393700"/>
                              <a:gd name="connsiteX11" fmla="*/ 388608 w 731508"/>
                              <a:gd name="connsiteY11" fmla="*/ 311150 h 393700"/>
                              <a:gd name="connsiteX12" fmla="*/ 369558 w 731508"/>
                              <a:gd name="connsiteY12" fmla="*/ 393700 h 393700"/>
                              <a:gd name="connsiteX13" fmla="*/ 293358 w 731508"/>
                              <a:gd name="connsiteY13" fmla="*/ 387350 h 393700"/>
                              <a:gd name="connsiteX14" fmla="*/ 312408 w 731508"/>
                              <a:gd name="connsiteY14" fmla="*/ 304800 h 393700"/>
                              <a:gd name="connsiteX15" fmla="*/ 267958 w 731508"/>
                              <a:gd name="connsiteY15" fmla="*/ 298450 h 393700"/>
                              <a:gd name="connsiteX16" fmla="*/ 166358 w 731508"/>
                              <a:gd name="connsiteY16" fmla="*/ 196850 h 393700"/>
                              <a:gd name="connsiteX17" fmla="*/ 0 w 731508"/>
                              <a:gd name="connsiteY17" fmla="*/ 166008 h 393700"/>
                              <a:gd name="connsiteX18" fmla="*/ 39994 w 731508"/>
                              <a:gd name="connsiteY18" fmla="*/ 70757 h 393700"/>
                              <a:gd name="connsiteX0" fmla="*/ 28275 w 717827"/>
                              <a:gd name="connsiteY0" fmla="*/ 65314 h 393700"/>
                              <a:gd name="connsiteX1" fmla="*/ 184427 w 717827"/>
                              <a:gd name="connsiteY1" fmla="*/ 101600 h 393700"/>
                              <a:gd name="connsiteX2" fmla="*/ 355877 w 717827"/>
                              <a:gd name="connsiteY2" fmla="*/ 63500 h 393700"/>
                              <a:gd name="connsiteX3" fmla="*/ 362227 w 717827"/>
                              <a:gd name="connsiteY3" fmla="*/ 0 h 393700"/>
                              <a:gd name="connsiteX4" fmla="*/ 432077 w 717827"/>
                              <a:gd name="connsiteY4" fmla="*/ 6350 h 393700"/>
                              <a:gd name="connsiteX5" fmla="*/ 425727 w 717827"/>
                              <a:gd name="connsiteY5" fmla="*/ 76200 h 393700"/>
                              <a:gd name="connsiteX6" fmla="*/ 647977 w 717827"/>
                              <a:gd name="connsiteY6" fmla="*/ 133350 h 393700"/>
                              <a:gd name="connsiteX7" fmla="*/ 717827 w 717827"/>
                              <a:gd name="connsiteY7" fmla="*/ 133350 h 393700"/>
                              <a:gd name="connsiteX8" fmla="*/ 698777 w 717827"/>
                              <a:gd name="connsiteY8" fmla="*/ 222250 h 393700"/>
                              <a:gd name="connsiteX9" fmla="*/ 546377 w 717827"/>
                              <a:gd name="connsiteY9" fmla="*/ 222250 h 393700"/>
                              <a:gd name="connsiteX10" fmla="*/ 419377 w 717827"/>
                              <a:gd name="connsiteY10" fmla="*/ 298450 h 393700"/>
                              <a:gd name="connsiteX11" fmla="*/ 374927 w 717827"/>
                              <a:gd name="connsiteY11" fmla="*/ 311150 h 393700"/>
                              <a:gd name="connsiteX12" fmla="*/ 355877 w 717827"/>
                              <a:gd name="connsiteY12" fmla="*/ 393700 h 393700"/>
                              <a:gd name="connsiteX13" fmla="*/ 279677 w 717827"/>
                              <a:gd name="connsiteY13" fmla="*/ 387350 h 393700"/>
                              <a:gd name="connsiteX14" fmla="*/ 298727 w 717827"/>
                              <a:gd name="connsiteY14" fmla="*/ 304800 h 393700"/>
                              <a:gd name="connsiteX15" fmla="*/ 254277 w 717827"/>
                              <a:gd name="connsiteY15" fmla="*/ 298450 h 393700"/>
                              <a:gd name="connsiteX16" fmla="*/ 152677 w 717827"/>
                              <a:gd name="connsiteY16" fmla="*/ 196850 h 393700"/>
                              <a:gd name="connsiteX17" fmla="*/ 0 w 717827"/>
                              <a:gd name="connsiteY17" fmla="*/ 166008 h 393700"/>
                              <a:gd name="connsiteX18" fmla="*/ 26313 w 717827"/>
                              <a:gd name="connsiteY18" fmla="*/ 70757 h 393700"/>
                              <a:gd name="connsiteX0" fmla="*/ 28275 w 717827"/>
                              <a:gd name="connsiteY0" fmla="*/ 65314 h 393700"/>
                              <a:gd name="connsiteX1" fmla="*/ 184427 w 717827"/>
                              <a:gd name="connsiteY1" fmla="*/ 101600 h 393700"/>
                              <a:gd name="connsiteX2" fmla="*/ 355877 w 717827"/>
                              <a:gd name="connsiteY2" fmla="*/ 63500 h 393700"/>
                              <a:gd name="connsiteX3" fmla="*/ 362227 w 717827"/>
                              <a:gd name="connsiteY3" fmla="*/ 0 h 393700"/>
                              <a:gd name="connsiteX4" fmla="*/ 432077 w 717827"/>
                              <a:gd name="connsiteY4" fmla="*/ 6350 h 393700"/>
                              <a:gd name="connsiteX5" fmla="*/ 425727 w 717827"/>
                              <a:gd name="connsiteY5" fmla="*/ 76200 h 393700"/>
                              <a:gd name="connsiteX6" fmla="*/ 634295 w 717827"/>
                              <a:gd name="connsiteY6" fmla="*/ 133350 h 393700"/>
                              <a:gd name="connsiteX7" fmla="*/ 717827 w 717827"/>
                              <a:gd name="connsiteY7" fmla="*/ 133350 h 393700"/>
                              <a:gd name="connsiteX8" fmla="*/ 698777 w 717827"/>
                              <a:gd name="connsiteY8" fmla="*/ 222250 h 393700"/>
                              <a:gd name="connsiteX9" fmla="*/ 546377 w 717827"/>
                              <a:gd name="connsiteY9" fmla="*/ 222250 h 393700"/>
                              <a:gd name="connsiteX10" fmla="*/ 419377 w 717827"/>
                              <a:gd name="connsiteY10" fmla="*/ 298450 h 393700"/>
                              <a:gd name="connsiteX11" fmla="*/ 374927 w 717827"/>
                              <a:gd name="connsiteY11" fmla="*/ 311150 h 393700"/>
                              <a:gd name="connsiteX12" fmla="*/ 355877 w 717827"/>
                              <a:gd name="connsiteY12" fmla="*/ 393700 h 393700"/>
                              <a:gd name="connsiteX13" fmla="*/ 279677 w 717827"/>
                              <a:gd name="connsiteY13" fmla="*/ 387350 h 393700"/>
                              <a:gd name="connsiteX14" fmla="*/ 298727 w 717827"/>
                              <a:gd name="connsiteY14" fmla="*/ 304800 h 393700"/>
                              <a:gd name="connsiteX15" fmla="*/ 254277 w 717827"/>
                              <a:gd name="connsiteY15" fmla="*/ 298450 h 393700"/>
                              <a:gd name="connsiteX16" fmla="*/ 152677 w 717827"/>
                              <a:gd name="connsiteY16" fmla="*/ 196850 h 393700"/>
                              <a:gd name="connsiteX17" fmla="*/ 0 w 717827"/>
                              <a:gd name="connsiteY17" fmla="*/ 166008 h 393700"/>
                              <a:gd name="connsiteX18" fmla="*/ 26313 w 717827"/>
                              <a:gd name="connsiteY18" fmla="*/ 70757 h 393700"/>
                              <a:gd name="connsiteX0" fmla="*/ 28275 w 1198623"/>
                              <a:gd name="connsiteY0" fmla="*/ 65314 h 393700"/>
                              <a:gd name="connsiteX1" fmla="*/ 184427 w 1198623"/>
                              <a:gd name="connsiteY1" fmla="*/ 101600 h 393700"/>
                              <a:gd name="connsiteX2" fmla="*/ 355877 w 1198623"/>
                              <a:gd name="connsiteY2" fmla="*/ 63500 h 393700"/>
                              <a:gd name="connsiteX3" fmla="*/ 362227 w 1198623"/>
                              <a:gd name="connsiteY3" fmla="*/ 0 h 393700"/>
                              <a:gd name="connsiteX4" fmla="*/ 432077 w 1198623"/>
                              <a:gd name="connsiteY4" fmla="*/ 6350 h 393700"/>
                              <a:gd name="connsiteX5" fmla="*/ 425727 w 1198623"/>
                              <a:gd name="connsiteY5" fmla="*/ 76200 h 393700"/>
                              <a:gd name="connsiteX6" fmla="*/ 634295 w 1198623"/>
                              <a:gd name="connsiteY6" fmla="*/ 133350 h 393700"/>
                              <a:gd name="connsiteX7" fmla="*/ 717827 w 1198623"/>
                              <a:gd name="connsiteY7" fmla="*/ 133350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152677 w 1198623"/>
                              <a:gd name="connsiteY16" fmla="*/ 196850 h 393700"/>
                              <a:gd name="connsiteX17" fmla="*/ 0 w 1198623"/>
                              <a:gd name="connsiteY17" fmla="*/ 166008 h 393700"/>
                              <a:gd name="connsiteX18" fmla="*/ 26313 w 1198623"/>
                              <a:gd name="connsiteY18" fmla="*/ 70757 h 393700"/>
                              <a:gd name="connsiteX0" fmla="*/ 28275 w 1198623"/>
                              <a:gd name="connsiteY0" fmla="*/ 65314 h 393700"/>
                              <a:gd name="connsiteX1" fmla="*/ 184427 w 1198623"/>
                              <a:gd name="connsiteY1" fmla="*/ 101600 h 393700"/>
                              <a:gd name="connsiteX2" fmla="*/ 355877 w 1198623"/>
                              <a:gd name="connsiteY2" fmla="*/ 63500 h 393700"/>
                              <a:gd name="connsiteX3" fmla="*/ 362227 w 1198623"/>
                              <a:gd name="connsiteY3" fmla="*/ 0 h 393700"/>
                              <a:gd name="connsiteX4" fmla="*/ 432077 w 1198623"/>
                              <a:gd name="connsiteY4" fmla="*/ 6350 h 393700"/>
                              <a:gd name="connsiteX5" fmla="*/ 425727 w 1198623"/>
                              <a:gd name="connsiteY5" fmla="*/ 76200 h 393700"/>
                              <a:gd name="connsiteX6" fmla="*/ 634295 w 1198623"/>
                              <a:gd name="connsiteY6" fmla="*/ 133350 h 393700"/>
                              <a:gd name="connsiteX7" fmla="*/ 1195619 w 1198623"/>
                              <a:gd name="connsiteY7" fmla="*/ 167585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152677 w 1198623"/>
                              <a:gd name="connsiteY16" fmla="*/ 196850 h 393700"/>
                              <a:gd name="connsiteX17" fmla="*/ 0 w 1198623"/>
                              <a:gd name="connsiteY17" fmla="*/ 166008 h 393700"/>
                              <a:gd name="connsiteX18" fmla="*/ 26313 w 1198623"/>
                              <a:gd name="connsiteY18" fmla="*/ 70757 h 393700"/>
                              <a:gd name="connsiteX0" fmla="*/ 28275 w 1198623"/>
                              <a:gd name="connsiteY0" fmla="*/ 65314 h 393700"/>
                              <a:gd name="connsiteX1" fmla="*/ 184427 w 1198623"/>
                              <a:gd name="connsiteY1" fmla="*/ 101600 h 393700"/>
                              <a:gd name="connsiteX2" fmla="*/ 355877 w 1198623"/>
                              <a:gd name="connsiteY2" fmla="*/ 63500 h 393700"/>
                              <a:gd name="connsiteX3" fmla="*/ 362227 w 1198623"/>
                              <a:gd name="connsiteY3" fmla="*/ 0 h 393700"/>
                              <a:gd name="connsiteX4" fmla="*/ 432077 w 1198623"/>
                              <a:gd name="connsiteY4" fmla="*/ 6350 h 393700"/>
                              <a:gd name="connsiteX5" fmla="*/ 425727 w 1198623"/>
                              <a:gd name="connsiteY5" fmla="*/ 76200 h 393700"/>
                              <a:gd name="connsiteX6" fmla="*/ 1009900 w 1198623"/>
                              <a:gd name="connsiteY6" fmla="*/ 167585 h 393700"/>
                              <a:gd name="connsiteX7" fmla="*/ 1195619 w 1198623"/>
                              <a:gd name="connsiteY7" fmla="*/ 167585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152677 w 1198623"/>
                              <a:gd name="connsiteY16" fmla="*/ 196850 h 393700"/>
                              <a:gd name="connsiteX17" fmla="*/ 0 w 1198623"/>
                              <a:gd name="connsiteY17" fmla="*/ 166008 h 393700"/>
                              <a:gd name="connsiteX18" fmla="*/ 26313 w 1198623"/>
                              <a:gd name="connsiteY18" fmla="*/ 70757 h 393700"/>
                              <a:gd name="connsiteX0" fmla="*/ 28275 w 1198623"/>
                              <a:gd name="connsiteY0" fmla="*/ 65314 h 393700"/>
                              <a:gd name="connsiteX1" fmla="*/ 184427 w 1198623"/>
                              <a:gd name="connsiteY1" fmla="*/ 101600 h 393700"/>
                              <a:gd name="connsiteX2" fmla="*/ 355877 w 1198623"/>
                              <a:gd name="connsiteY2" fmla="*/ 63500 h 393700"/>
                              <a:gd name="connsiteX3" fmla="*/ 362227 w 1198623"/>
                              <a:gd name="connsiteY3" fmla="*/ 0 h 393700"/>
                              <a:gd name="connsiteX4" fmla="*/ 432077 w 1198623"/>
                              <a:gd name="connsiteY4" fmla="*/ 6350 h 393700"/>
                              <a:gd name="connsiteX5" fmla="*/ 715716 w 1198623"/>
                              <a:gd name="connsiteY5" fmla="*/ 90465 h 393700"/>
                              <a:gd name="connsiteX6" fmla="*/ 1009900 w 1198623"/>
                              <a:gd name="connsiteY6" fmla="*/ 167585 h 393700"/>
                              <a:gd name="connsiteX7" fmla="*/ 1195619 w 1198623"/>
                              <a:gd name="connsiteY7" fmla="*/ 167585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152677 w 1198623"/>
                              <a:gd name="connsiteY16" fmla="*/ 196850 h 393700"/>
                              <a:gd name="connsiteX17" fmla="*/ 0 w 1198623"/>
                              <a:gd name="connsiteY17" fmla="*/ 166008 h 393700"/>
                              <a:gd name="connsiteX18" fmla="*/ 26313 w 1198623"/>
                              <a:gd name="connsiteY18" fmla="*/ 70757 h 393700"/>
                              <a:gd name="connsiteX0" fmla="*/ 28275 w 1198623"/>
                              <a:gd name="connsiteY0" fmla="*/ 65314 h 393700"/>
                              <a:gd name="connsiteX1" fmla="*/ 184427 w 1198623"/>
                              <a:gd name="connsiteY1" fmla="*/ 101600 h 393700"/>
                              <a:gd name="connsiteX2" fmla="*/ 355877 w 1198623"/>
                              <a:gd name="connsiteY2" fmla="*/ 63500 h 393700"/>
                              <a:gd name="connsiteX3" fmla="*/ 362227 w 1198623"/>
                              <a:gd name="connsiteY3" fmla="*/ 0 h 393700"/>
                              <a:gd name="connsiteX4" fmla="*/ 719305 w 1198623"/>
                              <a:gd name="connsiteY4" fmla="*/ 9203 h 393700"/>
                              <a:gd name="connsiteX5" fmla="*/ 715716 w 1198623"/>
                              <a:gd name="connsiteY5" fmla="*/ 90465 h 393700"/>
                              <a:gd name="connsiteX6" fmla="*/ 1009900 w 1198623"/>
                              <a:gd name="connsiteY6" fmla="*/ 167585 h 393700"/>
                              <a:gd name="connsiteX7" fmla="*/ 1195619 w 1198623"/>
                              <a:gd name="connsiteY7" fmla="*/ 167585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152677 w 1198623"/>
                              <a:gd name="connsiteY16" fmla="*/ 196850 h 393700"/>
                              <a:gd name="connsiteX17" fmla="*/ 0 w 1198623"/>
                              <a:gd name="connsiteY17" fmla="*/ 166008 h 393700"/>
                              <a:gd name="connsiteX18" fmla="*/ 26313 w 1198623"/>
                              <a:gd name="connsiteY18" fmla="*/ 70757 h 393700"/>
                              <a:gd name="connsiteX0" fmla="*/ 28275 w 1198623"/>
                              <a:gd name="connsiteY0" fmla="*/ 65314 h 393700"/>
                              <a:gd name="connsiteX1" fmla="*/ 184427 w 1198623"/>
                              <a:gd name="connsiteY1" fmla="*/ 101600 h 393700"/>
                              <a:gd name="connsiteX2" fmla="*/ 355877 w 1198623"/>
                              <a:gd name="connsiteY2" fmla="*/ 63500 h 393700"/>
                              <a:gd name="connsiteX3" fmla="*/ 646693 w 1198623"/>
                              <a:gd name="connsiteY3" fmla="*/ 0 h 393700"/>
                              <a:gd name="connsiteX4" fmla="*/ 719305 w 1198623"/>
                              <a:gd name="connsiteY4" fmla="*/ 9203 h 393700"/>
                              <a:gd name="connsiteX5" fmla="*/ 715716 w 1198623"/>
                              <a:gd name="connsiteY5" fmla="*/ 90465 h 393700"/>
                              <a:gd name="connsiteX6" fmla="*/ 1009900 w 1198623"/>
                              <a:gd name="connsiteY6" fmla="*/ 167585 h 393700"/>
                              <a:gd name="connsiteX7" fmla="*/ 1195619 w 1198623"/>
                              <a:gd name="connsiteY7" fmla="*/ 167585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152677 w 1198623"/>
                              <a:gd name="connsiteY16" fmla="*/ 196850 h 393700"/>
                              <a:gd name="connsiteX17" fmla="*/ 0 w 1198623"/>
                              <a:gd name="connsiteY17" fmla="*/ 166008 h 393700"/>
                              <a:gd name="connsiteX18" fmla="*/ 26313 w 1198623"/>
                              <a:gd name="connsiteY18" fmla="*/ 70757 h 393700"/>
                              <a:gd name="connsiteX0" fmla="*/ 28275 w 1198623"/>
                              <a:gd name="connsiteY0" fmla="*/ 65314 h 393700"/>
                              <a:gd name="connsiteX1" fmla="*/ 184427 w 1198623"/>
                              <a:gd name="connsiteY1" fmla="*/ 101600 h 393700"/>
                              <a:gd name="connsiteX2" fmla="*/ 640343 w 1198623"/>
                              <a:gd name="connsiteY2" fmla="*/ 80617 h 393700"/>
                              <a:gd name="connsiteX3" fmla="*/ 646693 w 1198623"/>
                              <a:gd name="connsiteY3" fmla="*/ 0 h 393700"/>
                              <a:gd name="connsiteX4" fmla="*/ 719305 w 1198623"/>
                              <a:gd name="connsiteY4" fmla="*/ 9203 h 393700"/>
                              <a:gd name="connsiteX5" fmla="*/ 715716 w 1198623"/>
                              <a:gd name="connsiteY5" fmla="*/ 90465 h 393700"/>
                              <a:gd name="connsiteX6" fmla="*/ 1009900 w 1198623"/>
                              <a:gd name="connsiteY6" fmla="*/ 167585 h 393700"/>
                              <a:gd name="connsiteX7" fmla="*/ 1195619 w 1198623"/>
                              <a:gd name="connsiteY7" fmla="*/ 167585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152677 w 1198623"/>
                              <a:gd name="connsiteY16" fmla="*/ 196850 h 393700"/>
                              <a:gd name="connsiteX17" fmla="*/ 0 w 1198623"/>
                              <a:gd name="connsiteY17" fmla="*/ 166008 h 393700"/>
                              <a:gd name="connsiteX18" fmla="*/ 26313 w 1198623"/>
                              <a:gd name="connsiteY18" fmla="*/ 70757 h 393700"/>
                              <a:gd name="connsiteX0" fmla="*/ 28275 w 1198623"/>
                              <a:gd name="connsiteY0" fmla="*/ 65314 h 393700"/>
                              <a:gd name="connsiteX1" fmla="*/ 479940 w 1198623"/>
                              <a:gd name="connsiteY1" fmla="*/ 147246 h 393700"/>
                              <a:gd name="connsiteX2" fmla="*/ 640343 w 1198623"/>
                              <a:gd name="connsiteY2" fmla="*/ 80617 h 393700"/>
                              <a:gd name="connsiteX3" fmla="*/ 646693 w 1198623"/>
                              <a:gd name="connsiteY3" fmla="*/ 0 h 393700"/>
                              <a:gd name="connsiteX4" fmla="*/ 719305 w 1198623"/>
                              <a:gd name="connsiteY4" fmla="*/ 9203 h 393700"/>
                              <a:gd name="connsiteX5" fmla="*/ 715716 w 1198623"/>
                              <a:gd name="connsiteY5" fmla="*/ 90465 h 393700"/>
                              <a:gd name="connsiteX6" fmla="*/ 1009900 w 1198623"/>
                              <a:gd name="connsiteY6" fmla="*/ 167585 h 393700"/>
                              <a:gd name="connsiteX7" fmla="*/ 1195619 w 1198623"/>
                              <a:gd name="connsiteY7" fmla="*/ 167585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152677 w 1198623"/>
                              <a:gd name="connsiteY16" fmla="*/ 196850 h 393700"/>
                              <a:gd name="connsiteX17" fmla="*/ 0 w 1198623"/>
                              <a:gd name="connsiteY17" fmla="*/ 166008 h 393700"/>
                              <a:gd name="connsiteX18" fmla="*/ 26313 w 1198623"/>
                              <a:gd name="connsiteY18" fmla="*/ 70757 h 393700"/>
                              <a:gd name="connsiteX0" fmla="*/ 28275 w 1198623"/>
                              <a:gd name="connsiteY0" fmla="*/ 65314 h 393700"/>
                              <a:gd name="connsiteX1" fmla="*/ 479940 w 1198623"/>
                              <a:gd name="connsiteY1" fmla="*/ 147246 h 393700"/>
                              <a:gd name="connsiteX2" fmla="*/ 640343 w 1198623"/>
                              <a:gd name="connsiteY2" fmla="*/ 80617 h 393700"/>
                              <a:gd name="connsiteX3" fmla="*/ 646693 w 1198623"/>
                              <a:gd name="connsiteY3" fmla="*/ 0 h 393700"/>
                              <a:gd name="connsiteX4" fmla="*/ 719305 w 1198623"/>
                              <a:gd name="connsiteY4" fmla="*/ 9203 h 393700"/>
                              <a:gd name="connsiteX5" fmla="*/ 715716 w 1198623"/>
                              <a:gd name="connsiteY5" fmla="*/ 90465 h 393700"/>
                              <a:gd name="connsiteX6" fmla="*/ 1009900 w 1198623"/>
                              <a:gd name="connsiteY6" fmla="*/ 167585 h 393700"/>
                              <a:gd name="connsiteX7" fmla="*/ 1195619 w 1198623"/>
                              <a:gd name="connsiteY7" fmla="*/ 167585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152677 w 1198623"/>
                              <a:gd name="connsiteY16" fmla="*/ 196850 h 393700"/>
                              <a:gd name="connsiteX17" fmla="*/ 0 w 1198623"/>
                              <a:gd name="connsiteY17" fmla="*/ 166008 h 393700"/>
                              <a:gd name="connsiteX18" fmla="*/ 111929 w 1198623"/>
                              <a:gd name="connsiteY18" fmla="*/ 102139 h 393700"/>
                              <a:gd name="connsiteX0" fmla="*/ 40627 w 1210975"/>
                              <a:gd name="connsiteY0" fmla="*/ 65314 h 393700"/>
                              <a:gd name="connsiteX1" fmla="*/ 492292 w 1210975"/>
                              <a:gd name="connsiteY1" fmla="*/ 147246 h 393700"/>
                              <a:gd name="connsiteX2" fmla="*/ 652695 w 1210975"/>
                              <a:gd name="connsiteY2" fmla="*/ 80617 h 393700"/>
                              <a:gd name="connsiteX3" fmla="*/ 659045 w 1210975"/>
                              <a:gd name="connsiteY3" fmla="*/ 0 h 393700"/>
                              <a:gd name="connsiteX4" fmla="*/ 731657 w 1210975"/>
                              <a:gd name="connsiteY4" fmla="*/ 9203 h 393700"/>
                              <a:gd name="connsiteX5" fmla="*/ 728068 w 1210975"/>
                              <a:gd name="connsiteY5" fmla="*/ 90465 h 393700"/>
                              <a:gd name="connsiteX6" fmla="*/ 1022252 w 1210975"/>
                              <a:gd name="connsiteY6" fmla="*/ 167585 h 393700"/>
                              <a:gd name="connsiteX7" fmla="*/ 1207971 w 1210975"/>
                              <a:gd name="connsiteY7" fmla="*/ 167585 h 393700"/>
                              <a:gd name="connsiteX8" fmla="*/ 1210975 w 1210975"/>
                              <a:gd name="connsiteY8" fmla="*/ 245073 h 393700"/>
                              <a:gd name="connsiteX9" fmla="*/ 558729 w 1210975"/>
                              <a:gd name="connsiteY9" fmla="*/ 222250 h 393700"/>
                              <a:gd name="connsiteX10" fmla="*/ 431729 w 1210975"/>
                              <a:gd name="connsiteY10" fmla="*/ 298450 h 393700"/>
                              <a:gd name="connsiteX11" fmla="*/ 387279 w 1210975"/>
                              <a:gd name="connsiteY11" fmla="*/ 311150 h 393700"/>
                              <a:gd name="connsiteX12" fmla="*/ 368229 w 1210975"/>
                              <a:gd name="connsiteY12" fmla="*/ 393700 h 393700"/>
                              <a:gd name="connsiteX13" fmla="*/ 292029 w 1210975"/>
                              <a:gd name="connsiteY13" fmla="*/ 387350 h 393700"/>
                              <a:gd name="connsiteX14" fmla="*/ 311079 w 1210975"/>
                              <a:gd name="connsiteY14" fmla="*/ 304800 h 393700"/>
                              <a:gd name="connsiteX15" fmla="*/ 266629 w 1210975"/>
                              <a:gd name="connsiteY15" fmla="*/ 298450 h 393700"/>
                              <a:gd name="connsiteX16" fmla="*/ 165029 w 1210975"/>
                              <a:gd name="connsiteY16" fmla="*/ 196850 h 393700"/>
                              <a:gd name="connsiteX17" fmla="*/ 12352 w 1210975"/>
                              <a:gd name="connsiteY17" fmla="*/ 166008 h 393700"/>
                              <a:gd name="connsiteX18" fmla="*/ 0 w 1210975"/>
                              <a:gd name="connsiteY18" fmla="*/ 87874 h 393700"/>
                              <a:gd name="connsiteX0" fmla="*/ 347191 w 1210975"/>
                              <a:gd name="connsiteY0" fmla="*/ 153754 h 393700"/>
                              <a:gd name="connsiteX1" fmla="*/ 492292 w 1210975"/>
                              <a:gd name="connsiteY1" fmla="*/ 147246 h 393700"/>
                              <a:gd name="connsiteX2" fmla="*/ 652695 w 1210975"/>
                              <a:gd name="connsiteY2" fmla="*/ 80617 h 393700"/>
                              <a:gd name="connsiteX3" fmla="*/ 659045 w 1210975"/>
                              <a:gd name="connsiteY3" fmla="*/ 0 h 393700"/>
                              <a:gd name="connsiteX4" fmla="*/ 731657 w 1210975"/>
                              <a:gd name="connsiteY4" fmla="*/ 9203 h 393700"/>
                              <a:gd name="connsiteX5" fmla="*/ 728068 w 1210975"/>
                              <a:gd name="connsiteY5" fmla="*/ 90465 h 393700"/>
                              <a:gd name="connsiteX6" fmla="*/ 1022252 w 1210975"/>
                              <a:gd name="connsiteY6" fmla="*/ 167585 h 393700"/>
                              <a:gd name="connsiteX7" fmla="*/ 1207971 w 1210975"/>
                              <a:gd name="connsiteY7" fmla="*/ 167585 h 393700"/>
                              <a:gd name="connsiteX8" fmla="*/ 1210975 w 1210975"/>
                              <a:gd name="connsiteY8" fmla="*/ 245073 h 393700"/>
                              <a:gd name="connsiteX9" fmla="*/ 558729 w 1210975"/>
                              <a:gd name="connsiteY9" fmla="*/ 222250 h 393700"/>
                              <a:gd name="connsiteX10" fmla="*/ 431729 w 1210975"/>
                              <a:gd name="connsiteY10" fmla="*/ 298450 h 393700"/>
                              <a:gd name="connsiteX11" fmla="*/ 387279 w 1210975"/>
                              <a:gd name="connsiteY11" fmla="*/ 311150 h 393700"/>
                              <a:gd name="connsiteX12" fmla="*/ 368229 w 1210975"/>
                              <a:gd name="connsiteY12" fmla="*/ 393700 h 393700"/>
                              <a:gd name="connsiteX13" fmla="*/ 292029 w 1210975"/>
                              <a:gd name="connsiteY13" fmla="*/ 387350 h 393700"/>
                              <a:gd name="connsiteX14" fmla="*/ 311079 w 1210975"/>
                              <a:gd name="connsiteY14" fmla="*/ 304800 h 393700"/>
                              <a:gd name="connsiteX15" fmla="*/ 266629 w 1210975"/>
                              <a:gd name="connsiteY15" fmla="*/ 298450 h 393700"/>
                              <a:gd name="connsiteX16" fmla="*/ 165029 w 1210975"/>
                              <a:gd name="connsiteY16" fmla="*/ 196850 h 393700"/>
                              <a:gd name="connsiteX17" fmla="*/ 12352 w 1210975"/>
                              <a:gd name="connsiteY17" fmla="*/ 166008 h 393700"/>
                              <a:gd name="connsiteX18" fmla="*/ 0 w 1210975"/>
                              <a:gd name="connsiteY18" fmla="*/ 87874 h 393700"/>
                              <a:gd name="connsiteX0" fmla="*/ 334839 w 1198623"/>
                              <a:gd name="connsiteY0" fmla="*/ 153754 h 393700"/>
                              <a:gd name="connsiteX1" fmla="*/ 479940 w 1198623"/>
                              <a:gd name="connsiteY1" fmla="*/ 147246 h 393700"/>
                              <a:gd name="connsiteX2" fmla="*/ 640343 w 1198623"/>
                              <a:gd name="connsiteY2" fmla="*/ 80617 h 393700"/>
                              <a:gd name="connsiteX3" fmla="*/ 646693 w 1198623"/>
                              <a:gd name="connsiteY3" fmla="*/ 0 h 393700"/>
                              <a:gd name="connsiteX4" fmla="*/ 719305 w 1198623"/>
                              <a:gd name="connsiteY4" fmla="*/ 9203 h 393700"/>
                              <a:gd name="connsiteX5" fmla="*/ 715716 w 1198623"/>
                              <a:gd name="connsiteY5" fmla="*/ 90465 h 393700"/>
                              <a:gd name="connsiteX6" fmla="*/ 1009900 w 1198623"/>
                              <a:gd name="connsiteY6" fmla="*/ 167585 h 393700"/>
                              <a:gd name="connsiteX7" fmla="*/ 1195619 w 1198623"/>
                              <a:gd name="connsiteY7" fmla="*/ 167585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152677 w 1198623"/>
                              <a:gd name="connsiteY16" fmla="*/ 196850 h 393700"/>
                              <a:gd name="connsiteX17" fmla="*/ 0 w 1198623"/>
                              <a:gd name="connsiteY17" fmla="*/ 166008 h 393700"/>
                              <a:gd name="connsiteX18" fmla="*/ 84312 w 1198623"/>
                              <a:gd name="connsiteY18" fmla="*/ 104991 h 393700"/>
                              <a:gd name="connsiteX0" fmla="*/ 334839 w 1198623"/>
                              <a:gd name="connsiteY0" fmla="*/ 153754 h 393700"/>
                              <a:gd name="connsiteX1" fmla="*/ 479940 w 1198623"/>
                              <a:gd name="connsiteY1" fmla="*/ 147246 h 393700"/>
                              <a:gd name="connsiteX2" fmla="*/ 640343 w 1198623"/>
                              <a:gd name="connsiteY2" fmla="*/ 80617 h 393700"/>
                              <a:gd name="connsiteX3" fmla="*/ 646693 w 1198623"/>
                              <a:gd name="connsiteY3" fmla="*/ 0 h 393700"/>
                              <a:gd name="connsiteX4" fmla="*/ 719305 w 1198623"/>
                              <a:gd name="connsiteY4" fmla="*/ 9203 h 393700"/>
                              <a:gd name="connsiteX5" fmla="*/ 715716 w 1198623"/>
                              <a:gd name="connsiteY5" fmla="*/ 90465 h 393700"/>
                              <a:gd name="connsiteX6" fmla="*/ 1009900 w 1198623"/>
                              <a:gd name="connsiteY6" fmla="*/ 167585 h 393700"/>
                              <a:gd name="connsiteX7" fmla="*/ 1195619 w 1198623"/>
                              <a:gd name="connsiteY7" fmla="*/ 167585 h 393700"/>
                              <a:gd name="connsiteX8" fmla="*/ 1198623 w 1198623"/>
                              <a:gd name="connsiteY8" fmla="*/ 245073 h 393700"/>
                              <a:gd name="connsiteX9" fmla="*/ 546377 w 1198623"/>
                              <a:gd name="connsiteY9" fmla="*/ 222250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238293 w 1198623"/>
                              <a:gd name="connsiteY16" fmla="*/ 231085 h 393700"/>
                              <a:gd name="connsiteX17" fmla="*/ 0 w 1198623"/>
                              <a:gd name="connsiteY17" fmla="*/ 166008 h 393700"/>
                              <a:gd name="connsiteX18" fmla="*/ 84312 w 1198623"/>
                              <a:gd name="connsiteY18" fmla="*/ 104991 h 393700"/>
                              <a:gd name="connsiteX0" fmla="*/ 334839 w 1198623"/>
                              <a:gd name="connsiteY0" fmla="*/ 153754 h 393700"/>
                              <a:gd name="connsiteX1" fmla="*/ 479940 w 1198623"/>
                              <a:gd name="connsiteY1" fmla="*/ 147246 h 393700"/>
                              <a:gd name="connsiteX2" fmla="*/ 640343 w 1198623"/>
                              <a:gd name="connsiteY2" fmla="*/ 80617 h 393700"/>
                              <a:gd name="connsiteX3" fmla="*/ 646693 w 1198623"/>
                              <a:gd name="connsiteY3" fmla="*/ 0 h 393700"/>
                              <a:gd name="connsiteX4" fmla="*/ 719305 w 1198623"/>
                              <a:gd name="connsiteY4" fmla="*/ 9203 h 393700"/>
                              <a:gd name="connsiteX5" fmla="*/ 715716 w 1198623"/>
                              <a:gd name="connsiteY5" fmla="*/ 90465 h 393700"/>
                              <a:gd name="connsiteX6" fmla="*/ 1009900 w 1198623"/>
                              <a:gd name="connsiteY6" fmla="*/ 167585 h 393700"/>
                              <a:gd name="connsiteX7" fmla="*/ 1195619 w 1198623"/>
                              <a:gd name="connsiteY7" fmla="*/ 167585 h 393700"/>
                              <a:gd name="connsiteX8" fmla="*/ 1198623 w 1198623"/>
                              <a:gd name="connsiteY8" fmla="*/ 245073 h 393700"/>
                              <a:gd name="connsiteX9" fmla="*/ 933030 w 1198623"/>
                              <a:gd name="connsiteY9" fmla="*/ 256485 h 393700"/>
                              <a:gd name="connsiteX10" fmla="*/ 419377 w 1198623"/>
                              <a:gd name="connsiteY10" fmla="*/ 298450 h 393700"/>
                              <a:gd name="connsiteX11" fmla="*/ 374927 w 1198623"/>
                              <a:gd name="connsiteY11" fmla="*/ 311150 h 393700"/>
                              <a:gd name="connsiteX12" fmla="*/ 355877 w 1198623"/>
                              <a:gd name="connsiteY12" fmla="*/ 393700 h 393700"/>
                              <a:gd name="connsiteX13" fmla="*/ 279677 w 1198623"/>
                              <a:gd name="connsiteY13" fmla="*/ 387350 h 393700"/>
                              <a:gd name="connsiteX14" fmla="*/ 298727 w 1198623"/>
                              <a:gd name="connsiteY14" fmla="*/ 304800 h 393700"/>
                              <a:gd name="connsiteX15" fmla="*/ 254277 w 1198623"/>
                              <a:gd name="connsiteY15" fmla="*/ 298450 h 393700"/>
                              <a:gd name="connsiteX16" fmla="*/ 238293 w 1198623"/>
                              <a:gd name="connsiteY16" fmla="*/ 231085 h 393700"/>
                              <a:gd name="connsiteX17" fmla="*/ 0 w 1198623"/>
                              <a:gd name="connsiteY17" fmla="*/ 166008 h 393700"/>
                              <a:gd name="connsiteX18" fmla="*/ 84312 w 1198623"/>
                              <a:gd name="connsiteY18" fmla="*/ 104991 h 393700"/>
                              <a:gd name="connsiteX0" fmla="*/ 334839 w 1198623"/>
                              <a:gd name="connsiteY0" fmla="*/ 153754 h 398301"/>
                              <a:gd name="connsiteX1" fmla="*/ 479940 w 1198623"/>
                              <a:gd name="connsiteY1" fmla="*/ 147246 h 398301"/>
                              <a:gd name="connsiteX2" fmla="*/ 640343 w 1198623"/>
                              <a:gd name="connsiteY2" fmla="*/ 80617 h 398301"/>
                              <a:gd name="connsiteX3" fmla="*/ 646693 w 1198623"/>
                              <a:gd name="connsiteY3" fmla="*/ 0 h 398301"/>
                              <a:gd name="connsiteX4" fmla="*/ 719305 w 1198623"/>
                              <a:gd name="connsiteY4" fmla="*/ 9203 h 398301"/>
                              <a:gd name="connsiteX5" fmla="*/ 715716 w 1198623"/>
                              <a:gd name="connsiteY5" fmla="*/ 90465 h 398301"/>
                              <a:gd name="connsiteX6" fmla="*/ 1009900 w 1198623"/>
                              <a:gd name="connsiteY6" fmla="*/ 167585 h 398301"/>
                              <a:gd name="connsiteX7" fmla="*/ 1195619 w 1198623"/>
                              <a:gd name="connsiteY7" fmla="*/ 167585 h 398301"/>
                              <a:gd name="connsiteX8" fmla="*/ 1198623 w 1198623"/>
                              <a:gd name="connsiteY8" fmla="*/ 245073 h 398301"/>
                              <a:gd name="connsiteX9" fmla="*/ 933030 w 1198623"/>
                              <a:gd name="connsiteY9" fmla="*/ 256485 h 398301"/>
                              <a:gd name="connsiteX10" fmla="*/ 698319 w 1198623"/>
                              <a:gd name="connsiteY10" fmla="*/ 398301 h 398301"/>
                              <a:gd name="connsiteX11" fmla="*/ 374927 w 1198623"/>
                              <a:gd name="connsiteY11" fmla="*/ 311150 h 398301"/>
                              <a:gd name="connsiteX12" fmla="*/ 355877 w 1198623"/>
                              <a:gd name="connsiteY12" fmla="*/ 393700 h 398301"/>
                              <a:gd name="connsiteX13" fmla="*/ 279677 w 1198623"/>
                              <a:gd name="connsiteY13" fmla="*/ 387350 h 398301"/>
                              <a:gd name="connsiteX14" fmla="*/ 298727 w 1198623"/>
                              <a:gd name="connsiteY14" fmla="*/ 304800 h 398301"/>
                              <a:gd name="connsiteX15" fmla="*/ 254277 w 1198623"/>
                              <a:gd name="connsiteY15" fmla="*/ 298450 h 398301"/>
                              <a:gd name="connsiteX16" fmla="*/ 238293 w 1198623"/>
                              <a:gd name="connsiteY16" fmla="*/ 231085 h 398301"/>
                              <a:gd name="connsiteX17" fmla="*/ 0 w 1198623"/>
                              <a:gd name="connsiteY17" fmla="*/ 166008 h 398301"/>
                              <a:gd name="connsiteX18" fmla="*/ 84312 w 1198623"/>
                              <a:gd name="connsiteY18" fmla="*/ 104991 h 398301"/>
                              <a:gd name="connsiteX0" fmla="*/ 334839 w 1198623"/>
                              <a:gd name="connsiteY0" fmla="*/ 153754 h 405304"/>
                              <a:gd name="connsiteX1" fmla="*/ 479940 w 1198623"/>
                              <a:gd name="connsiteY1" fmla="*/ 147246 h 405304"/>
                              <a:gd name="connsiteX2" fmla="*/ 640343 w 1198623"/>
                              <a:gd name="connsiteY2" fmla="*/ 80617 h 405304"/>
                              <a:gd name="connsiteX3" fmla="*/ 646693 w 1198623"/>
                              <a:gd name="connsiteY3" fmla="*/ 0 h 405304"/>
                              <a:gd name="connsiteX4" fmla="*/ 719305 w 1198623"/>
                              <a:gd name="connsiteY4" fmla="*/ 9203 h 405304"/>
                              <a:gd name="connsiteX5" fmla="*/ 715716 w 1198623"/>
                              <a:gd name="connsiteY5" fmla="*/ 90465 h 405304"/>
                              <a:gd name="connsiteX6" fmla="*/ 1009900 w 1198623"/>
                              <a:gd name="connsiteY6" fmla="*/ 167585 h 405304"/>
                              <a:gd name="connsiteX7" fmla="*/ 1195619 w 1198623"/>
                              <a:gd name="connsiteY7" fmla="*/ 167585 h 405304"/>
                              <a:gd name="connsiteX8" fmla="*/ 1198623 w 1198623"/>
                              <a:gd name="connsiteY8" fmla="*/ 245073 h 405304"/>
                              <a:gd name="connsiteX9" fmla="*/ 933030 w 1198623"/>
                              <a:gd name="connsiteY9" fmla="*/ 256485 h 405304"/>
                              <a:gd name="connsiteX10" fmla="*/ 698319 w 1198623"/>
                              <a:gd name="connsiteY10" fmla="*/ 398301 h 405304"/>
                              <a:gd name="connsiteX11" fmla="*/ 651107 w 1198623"/>
                              <a:gd name="connsiteY11" fmla="*/ 405304 h 405304"/>
                              <a:gd name="connsiteX12" fmla="*/ 355877 w 1198623"/>
                              <a:gd name="connsiteY12" fmla="*/ 393700 h 405304"/>
                              <a:gd name="connsiteX13" fmla="*/ 279677 w 1198623"/>
                              <a:gd name="connsiteY13" fmla="*/ 387350 h 405304"/>
                              <a:gd name="connsiteX14" fmla="*/ 298727 w 1198623"/>
                              <a:gd name="connsiteY14" fmla="*/ 304800 h 405304"/>
                              <a:gd name="connsiteX15" fmla="*/ 254277 w 1198623"/>
                              <a:gd name="connsiteY15" fmla="*/ 298450 h 405304"/>
                              <a:gd name="connsiteX16" fmla="*/ 238293 w 1198623"/>
                              <a:gd name="connsiteY16" fmla="*/ 231085 h 405304"/>
                              <a:gd name="connsiteX17" fmla="*/ 0 w 1198623"/>
                              <a:gd name="connsiteY17" fmla="*/ 166008 h 405304"/>
                              <a:gd name="connsiteX18" fmla="*/ 84312 w 1198623"/>
                              <a:gd name="connsiteY18" fmla="*/ 104991 h 405304"/>
                              <a:gd name="connsiteX0" fmla="*/ 334839 w 1198623"/>
                              <a:gd name="connsiteY0" fmla="*/ 153754 h 405304"/>
                              <a:gd name="connsiteX1" fmla="*/ 479940 w 1198623"/>
                              <a:gd name="connsiteY1" fmla="*/ 147246 h 405304"/>
                              <a:gd name="connsiteX2" fmla="*/ 640343 w 1198623"/>
                              <a:gd name="connsiteY2" fmla="*/ 80617 h 405304"/>
                              <a:gd name="connsiteX3" fmla="*/ 646693 w 1198623"/>
                              <a:gd name="connsiteY3" fmla="*/ 0 h 405304"/>
                              <a:gd name="connsiteX4" fmla="*/ 719305 w 1198623"/>
                              <a:gd name="connsiteY4" fmla="*/ 9203 h 405304"/>
                              <a:gd name="connsiteX5" fmla="*/ 715716 w 1198623"/>
                              <a:gd name="connsiteY5" fmla="*/ 90465 h 405304"/>
                              <a:gd name="connsiteX6" fmla="*/ 1009900 w 1198623"/>
                              <a:gd name="connsiteY6" fmla="*/ 167585 h 405304"/>
                              <a:gd name="connsiteX7" fmla="*/ 1195619 w 1198623"/>
                              <a:gd name="connsiteY7" fmla="*/ 167585 h 405304"/>
                              <a:gd name="connsiteX8" fmla="*/ 1198623 w 1198623"/>
                              <a:gd name="connsiteY8" fmla="*/ 245073 h 405304"/>
                              <a:gd name="connsiteX9" fmla="*/ 850176 w 1198623"/>
                              <a:gd name="connsiteY9" fmla="*/ 270749 h 405304"/>
                              <a:gd name="connsiteX10" fmla="*/ 698319 w 1198623"/>
                              <a:gd name="connsiteY10" fmla="*/ 398301 h 405304"/>
                              <a:gd name="connsiteX11" fmla="*/ 651107 w 1198623"/>
                              <a:gd name="connsiteY11" fmla="*/ 405304 h 405304"/>
                              <a:gd name="connsiteX12" fmla="*/ 355877 w 1198623"/>
                              <a:gd name="connsiteY12" fmla="*/ 393700 h 405304"/>
                              <a:gd name="connsiteX13" fmla="*/ 279677 w 1198623"/>
                              <a:gd name="connsiteY13" fmla="*/ 387350 h 405304"/>
                              <a:gd name="connsiteX14" fmla="*/ 298727 w 1198623"/>
                              <a:gd name="connsiteY14" fmla="*/ 304800 h 405304"/>
                              <a:gd name="connsiteX15" fmla="*/ 254277 w 1198623"/>
                              <a:gd name="connsiteY15" fmla="*/ 298450 h 405304"/>
                              <a:gd name="connsiteX16" fmla="*/ 238293 w 1198623"/>
                              <a:gd name="connsiteY16" fmla="*/ 231085 h 405304"/>
                              <a:gd name="connsiteX17" fmla="*/ 0 w 1198623"/>
                              <a:gd name="connsiteY17" fmla="*/ 166008 h 405304"/>
                              <a:gd name="connsiteX18" fmla="*/ 84312 w 1198623"/>
                              <a:gd name="connsiteY18" fmla="*/ 104991 h 405304"/>
                              <a:gd name="connsiteX0" fmla="*/ 334839 w 1198623"/>
                              <a:gd name="connsiteY0" fmla="*/ 153754 h 405304"/>
                              <a:gd name="connsiteX1" fmla="*/ 479940 w 1198623"/>
                              <a:gd name="connsiteY1" fmla="*/ 147246 h 405304"/>
                              <a:gd name="connsiteX2" fmla="*/ 640343 w 1198623"/>
                              <a:gd name="connsiteY2" fmla="*/ 80617 h 405304"/>
                              <a:gd name="connsiteX3" fmla="*/ 646693 w 1198623"/>
                              <a:gd name="connsiteY3" fmla="*/ 0 h 405304"/>
                              <a:gd name="connsiteX4" fmla="*/ 719305 w 1198623"/>
                              <a:gd name="connsiteY4" fmla="*/ 9203 h 405304"/>
                              <a:gd name="connsiteX5" fmla="*/ 715716 w 1198623"/>
                              <a:gd name="connsiteY5" fmla="*/ 90465 h 405304"/>
                              <a:gd name="connsiteX6" fmla="*/ 1009900 w 1198623"/>
                              <a:gd name="connsiteY6" fmla="*/ 167585 h 405304"/>
                              <a:gd name="connsiteX7" fmla="*/ 1195619 w 1198623"/>
                              <a:gd name="connsiteY7" fmla="*/ 167585 h 405304"/>
                              <a:gd name="connsiteX8" fmla="*/ 1198623 w 1198623"/>
                              <a:gd name="connsiteY8" fmla="*/ 245073 h 405304"/>
                              <a:gd name="connsiteX9" fmla="*/ 877794 w 1198623"/>
                              <a:gd name="connsiteY9" fmla="*/ 270749 h 405304"/>
                              <a:gd name="connsiteX10" fmla="*/ 698319 w 1198623"/>
                              <a:gd name="connsiteY10" fmla="*/ 398301 h 405304"/>
                              <a:gd name="connsiteX11" fmla="*/ 651107 w 1198623"/>
                              <a:gd name="connsiteY11" fmla="*/ 405304 h 405304"/>
                              <a:gd name="connsiteX12" fmla="*/ 355877 w 1198623"/>
                              <a:gd name="connsiteY12" fmla="*/ 393700 h 405304"/>
                              <a:gd name="connsiteX13" fmla="*/ 279677 w 1198623"/>
                              <a:gd name="connsiteY13" fmla="*/ 387350 h 405304"/>
                              <a:gd name="connsiteX14" fmla="*/ 298727 w 1198623"/>
                              <a:gd name="connsiteY14" fmla="*/ 304800 h 405304"/>
                              <a:gd name="connsiteX15" fmla="*/ 254277 w 1198623"/>
                              <a:gd name="connsiteY15" fmla="*/ 298450 h 405304"/>
                              <a:gd name="connsiteX16" fmla="*/ 238293 w 1198623"/>
                              <a:gd name="connsiteY16" fmla="*/ 231085 h 405304"/>
                              <a:gd name="connsiteX17" fmla="*/ 0 w 1198623"/>
                              <a:gd name="connsiteY17" fmla="*/ 166008 h 405304"/>
                              <a:gd name="connsiteX18" fmla="*/ 84312 w 1198623"/>
                              <a:gd name="connsiteY18" fmla="*/ 104991 h 405304"/>
                              <a:gd name="connsiteX0" fmla="*/ 334839 w 1198623"/>
                              <a:gd name="connsiteY0" fmla="*/ 153754 h 621933"/>
                              <a:gd name="connsiteX1" fmla="*/ 479940 w 1198623"/>
                              <a:gd name="connsiteY1" fmla="*/ 147246 h 621933"/>
                              <a:gd name="connsiteX2" fmla="*/ 640343 w 1198623"/>
                              <a:gd name="connsiteY2" fmla="*/ 80617 h 621933"/>
                              <a:gd name="connsiteX3" fmla="*/ 646693 w 1198623"/>
                              <a:gd name="connsiteY3" fmla="*/ 0 h 621933"/>
                              <a:gd name="connsiteX4" fmla="*/ 719305 w 1198623"/>
                              <a:gd name="connsiteY4" fmla="*/ 9203 h 621933"/>
                              <a:gd name="connsiteX5" fmla="*/ 715716 w 1198623"/>
                              <a:gd name="connsiteY5" fmla="*/ 90465 h 621933"/>
                              <a:gd name="connsiteX6" fmla="*/ 1009900 w 1198623"/>
                              <a:gd name="connsiteY6" fmla="*/ 167585 h 621933"/>
                              <a:gd name="connsiteX7" fmla="*/ 1195619 w 1198623"/>
                              <a:gd name="connsiteY7" fmla="*/ 167585 h 621933"/>
                              <a:gd name="connsiteX8" fmla="*/ 1198623 w 1198623"/>
                              <a:gd name="connsiteY8" fmla="*/ 245073 h 621933"/>
                              <a:gd name="connsiteX9" fmla="*/ 877794 w 1198623"/>
                              <a:gd name="connsiteY9" fmla="*/ 270749 h 621933"/>
                              <a:gd name="connsiteX10" fmla="*/ 698319 w 1198623"/>
                              <a:gd name="connsiteY10" fmla="*/ 398301 h 621933"/>
                              <a:gd name="connsiteX11" fmla="*/ 651107 w 1198623"/>
                              <a:gd name="connsiteY11" fmla="*/ 405304 h 621933"/>
                              <a:gd name="connsiteX12" fmla="*/ 623772 w 1198623"/>
                              <a:gd name="connsiteY12" fmla="*/ 621933 h 621933"/>
                              <a:gd name="connsiteX13" fmla="*/ 279677 w 1198623"/>
                              <a:gd name="connsiteY13" fmla="*/ 387350 h 621933"/>
                              <a:gd name="connsiteX14" fmla="*/ 298727 w 1198623"/>
                              <a:gd name="connsiteY14" fmla="*/ 304800 h 621933"/>
                              <a:gd name="connsiteX15" fmla="*/ 254277 w 1198623"/>
                              <a:gd name="connsiteY15" fmla="*/ 298450 h 621933"/>
                              <a:gd name="connsiteX16" fmla="*/ 238293 w 1198623"/>
                              <a:gd name="connsiteY16" fmla="*/ 231085 h 621933"/>
                              <a:gd name="connsiteX17" fmla="*/ 0 w 1198623"/>
                              <a:gd name="connsiteY17" fmla="*/ 166008 h 621933"/>
                              <a:gd name="connsiteX18" fmla="*/ 84312 w 1198623"/>
                              <a:gd name="connsiteY18" fmla="*/ 104991 h 621933"/>
                              <a:gd name="connsiteX0" fmla="*/ 334839 w 1198623"/>
                              <a:gd name="connsiteY0" fmla="*/ 153754 h 621933"/>
                              <a:gd name="connsiteX1" fmla="*/ 479940 w 1198623"/>
                              <a:gd name="connsiteY1" fmla="*/ 147246 h 621933"/>
                              <a:gd name="connsiteX2" fmla="*/ 640343 w 1198623"/>
                              <a:gd name="connsiteY2" fmla="*/ 80617 h 621933"/>
                              <a:gd name="connsiteX3" fmla="*/ 646693 w 1198623"/>
                              <a:gd name="connsiteY3" fmla="*/ 0 h 621933"/>
                              <a:gd name="connsiteX4" fmla="*/ 719305 w 1198623"/>
                              <a:gd name="connsiteY4" fmla="*/ 9203 h 621933"/>
                              <a:gd name="connsiteX5" fmla="*/ 715716 w 1198623"/>
                              <a:gd name="connsiteY5" fmla="*/ 90465 h 621933"/>
                              <a:gd name="connsiteX6" fmla="*/ 1009900 w 1198623"/>
                              <a:gd name="connsiteY6" fmla="*/ 167585 h 621933"/>
                              <a:gd name="connsiteX7" fmla="*/ 1195619 w 1198623"/>
                              <a:gd name="connsiteY7" fmla="*/ 167585 h 621933"/>
                              <a:gd name="connsiteX8" fmla="*/ 1198623 w 1198623"/>
                              <a:gd name="connsiteY8" fmla="*/ 245073 h 621933"/>
                              <a:gd name="connsiteX9" fmla="*/ 877794 w 1198623"/>
                              <a:gd name="connsiteY9" fmla="*/ 270749 h 621933"/>
                              <a:gd name="connsiteX10" fmla="*/ 698319 w 1198623"/>
                              <a:gd name="connsiteY10" fmla="*/ 398301 h 621933"/>
                              <a:gd name="connsiteX11" fmla="*/ 651107 w 1198623"/>
                              <a:gd name="connsiteY11" fmla="*/ 405304 h 621933"/>
                              <a:gd name="connsiteX12" fmla="*/ 623772 w 1198623"/>
                              <a:gd name="connsiteY12" fmla="*/ 621933 h 621933"/>
                              <a:gd name="connsiteX13" fmla="*/ 564143 w 1198623"/>
                              <a:gd name="connsiteY13" fmla="*/ 615582 h 621933"/>
                              <a:gd name="connsiteX14" fmla="*/ 298727 w 1198623"/>
                              <a:gd name="connsiteY14" fmla="*/ 304800 h 621933"/>
                              <a:gd name="connsiteX15" fmla="*/ 254277 w 1198623"/>
                              <a:gd name="connsiteY15" fmla="*/ 298450 h 621933"/>
                              <a:gd name="connsiteX16" fmla="*/ 238293 w 1198623"/>
                              <a:gd name="connsiteY16" fmla="*/ 231085 h 621933"/>
                              <a:gd name="connsiteX17" fmla="*/ 0 w 1198623"/>
                              <a:gd name="connsiteY17" fmla="*/ 166008 h 621933"/>
                              <a:gd name="connsiteX18" fmla="*/ 84312 w 1198623"/>
                              <a:gd name="connsiteY18" fmla="*/ 104991 h 621933"/>
                              <a:gd name="connsiteX0" fmla="*/ 334839 w 1198623"/>
                              <a:gd name="connsiteY0" fmla="*/ 153754 h 621933"/>
                              <a:gd name="connsiteX1" fmla="*/ 479940 w 1198623"/>
                              <a:gd name="connsiteY1" fmla="*/ 147246 h 621933"/>
                              <a:gd name="connsiteX2" fmla="*/ 640343 w 1198623"/>
                              <a:gd name="connsiteY2" fmla="*/ 80617 h 621933"/>
                              <a:gd name="connsiteX3" fmla="*/ 646693 w 1198623"/>
                              <a:gd name="connsiteY3" fmla="*/ 0 h 621933"/>
                              <a:gd name="connsiteX4" fmla="*/ 719305 w 1198623"/>
                              <a:gd name="connsiteY4" fmla="*/ 9203 h 621933"/>
                              <a:gd name="connsiteX5" fmla="*/ 715716 w 1198623"/>
                              <a:gd name="connsiteY5" fmla="*/ 90465 h 621933"/>
                              <a:gd name="connsiteX6" fmla="*/ 1009900 w 1198623"/>
                              <a:gd name="connsiteY6" fmla="*/ 167585 h 621933"/>
                              <a:gd name="connsiteX7" fmla="*/ 1195619 w 1198623"/>
                              <a:gd name="connsiteY7" fmla="*/ 167585 h 621933"/>
                              <a:gd name="connsiteX8" fmla="*/ 1198623 w 1198623"/>
                              <a:gd name="connsiteY8" fmla="*/ 245073 h 621933"/>
                              <a:gd name="connsiteX9" fmla="*/ 877794 w 1198623"/>
                              <a:gd name="connsiteY9" fmla="*/ 270749 h 621933"/>
                              <a:gd name="connsiteX10" fmla="*/ 698319 w 1198623"/>
                              <a:gd name="connsiteY10" fmla="*/ 398301 h 621933"/>
                              <a:gd name="connsiteX11" fmla="*/ 651107 w 1198623"/>
                              <a:gd name="connsiteY11" fmla="*/ 405304 h 621933"/>
                              <a:gd name="connsiteX12" fmla="*/ 623772 w 1198623"/>
                              <a:gd name="connsiteY12" fmla="*/ 621933 h 621933"/>
                              <a:gd name="connsiteX13" fmla="*/ 564143 w 1198623"/>
                              <a:gd name="connsiteY13" fmla="*/ 615582 h 621933"/>
                              <a:gd name="connsiteX14" fmla="*/ 591478 w 1198623"/>
                              <a:gd name="connsiteY14" fmla="*/ 410357 h 621933"/>
                              <a:gd name="connsiteX15" fmla="*/ 254277 w 1198623"/>
                              <a:gd name="connsiteY15" fmla="*/ 298450 h 621933"/>
                              <a:gd name="connsiteX16" fmla="*/ 238293 w 1198623"/>
                              <a:gd name="connsiteY16" fmla="*/ 231085 h 621933"/>
                              <a:gd name="connsiteX17" fmla="*/ 0 w 1198623"/>
                              <a:gd name="connsiteY17" fmla="*/ 166008 h 621933"/>
                              <a:gd name="connsiteX18" fmla="*/ 84312 w 1198623"/>
                              <a:gd name="connsiteY18" fmla="*/ 104991 h 621933"/>
                              <a:gd name="connsiteX0" fmla="*/ 334839 w 1198623"/>
                              <a:gd name="connsiteY0" fmla="*/ 153754 h 621933"/>
                              <a:gd name="connsiteX1" fmla="*/ 479940 w 1198623"/>
                              <a:gd name="connsiteY1" fmla="*/ 147246 h 621933"/>
                              <a:gd name="connsiteX2" fmla="*/ 640343 w 1198623"/>
                              <a:gd name="connsiteY2" fmla="*/ 80617 h 621933"/>
                              <a:gd name="connsiteX3" fmla="*/ 646693 w 1198623"/>
                              <a:gd name="connsiteY3" fmla="*/ 0 h 621933"/>
                              <a:gd name="connsiteX4" fmla="*/ 719305 w 1198623"/>
                              <a:gd name="connsiteY4" fmla="*/ 9203 h 621933"/>
                              <a:gd name="connsiteX5" fmla="*/ 715716 w 1198623"/>
                              <a:gd name="connsiteY5" fmla="*/ 90465 h 621933"/>
                              <a:gd name="connsiteX6" fmla="*/ 1009900 w 1198623"/>
                              <a:gd name="connsiteY6" fmla="*/ 167585 h 621933"/>
                              <a:gd name="connsiteX7" fmla="*/ 1195619 w 1198623"/>
                              <a:gd name="connsiteY7" fmla="*/ 167585 h 621933"/>
                              <a:gd name="connsiteX8" fmla="*/ 1198623 w 1198623"/>
                              <a:gd name="connsiteY8" fmla="*/ 245073 h 621933"/>
                              <a:gd name="connsiteX9" fmla="*/ 877794 w 1198623"/>
                              <a:gd name="connsiteY9" fmla="*/ 270749 h 621933"/>
                              <a:gd name="connsiteX10" fmla="*/ 698319 w 1198623"/>
                              <a:gd name="connsiteY10" fmla="*/ 398301 h 621933"/>
                              <a:gd name="connsiteX11" fmla="*/ 651107 w 1198623"/>
                              <a:gd name="connsiteY11" fmla="*/ 405304 h 621933"/>
                              <a:gd name="connsiteX12" fmla="*/ 623772 w 1198623"/>
                              <a:gd name="connsiteY12" fmla="*/ 621933 h 621933"/>
                              <a:gd name="connsiteX13" fmla="*/ 564143 w 1198623"/>
                              <a:gd name="connsiteY13" fmla="*/ 615582 h 621933"/>
                              <a:gd name="connsiteX14" fmla="*/ 591478 w 1198623"/>
                              <a:gd name="connsiteY14" fmla="*/ 410357 h 621933"/>
                              <a:gd name="connsiteX15" fmla="*/ 491792 w 1198623"/>
                              <a:gd name="connsiteY15" fmla="*/ 361214 h 621933"/>
                              <a:gd name="connsiteX16" fmla="*/ 238293 w 1198623"/>
                              <a:gd name="connsiteY16" fmla="*/ 231085 h 621933"/>
                              <a:gd name="connsiteX17" fmla="*/ 0 w 1198623"/>
                              <a:gd name="connsiteY17" fmla="*/ 166008 h 621933"/>
                              <a:gd name="connsiteX18" fmla="*/ 84312 w 1198623"/>
                              <a:gd name="connsiteY18" fmla="*/ 104991 h 621933"/>
                              <a:gd name="connsiteX0" fmla="*/ 334839 w 1198623"/>
                              <a:gd name="connsiteY0" fmla="*/ 153754 h 621933"/>
                              <a:gd name="connsiteX1" fmla="*/ 479940 w 1198623"/>
                              <a:gd name="connsiteY1" fmla="*/ 147246 h 621933"/>
                              <a:gd name="connsiteX2" fmla="*/ 640343 w 1198623"/>
                              <a:gd name="connsiteY2" fmla="*/ 80617 h 621933"/>
                              <a:gd name="connsiteX3" fmla="*/ 646693 w 1198623"/>
                              <a:gd name="connsiteY3" fmla="*/ 0 h 621933"/>
                              <a:gd name="connsiteX4" fmla="*/ 719305 w 1198623"/>
                              <a:gd name="connsiteY4" fmla="*/ 9203 h 621933"/>
                              <a:gd name="connsiteX5" fmla="*/ 715716 w 1198623"/>
                              <a:gd name="connsiteY5" fmla="*/ 90465 h 621933"/>
                              <a:gd name="connsiteX6" fmla="*/ 1009900 w 1198623"/>
                              <a:gd name="connsiteY6" fmla="*/ 167585 h 621933"/>
                              <a:gd name="connsiteX7" fmla="*/ 1195619 w 1198623"/>
                              <a:gd name="connsiteY7" fmla="*/ 167585 h 621933"/>
                              <a:gd name="connsiteX8" fmla="*/ 1198623 w 1198623"/>
                              <a:gd name="connsiteY8" fmla="*/ 245073 h 621933"/>
                              <a:gd name="connsiteX9" fmla="*/ 877794 w 1198623"/>
                              <a:gd name="connsiteY9" fmla="*/ 270749 h 621933"/>
                              <a:gd name="connsiteX10" fmla="*/ 698319 w 1198623"/>
                              <a:gd name="connsiteY10" fmla="*/ 398301 h 621933"/>
                              <a:gd name="connsiteX11" fmla="*/ 651107 w 1198623"/>
                              <a:gd name="connsiteY11" fmla="*/ 405304 h 621933"/>
                              <a:gd name="connsiteX12" fmla="*/ 623772 w 1198623"/>
                              <a:gd name="connsiteY12" fmla="*/ 621933 h 621933"/>
                              <a:gd name="connsiteX13" fmla="*/ 564143 w 1198623"/>
                              <a:gd name="connsiteY13" fmla="*/ 615582 h 621933"/>
                              <a:gd name="connsiteX14" fmla="*/ 591478 w 1198623"/>
                              <a:gd name="connsiteY14" fmla="*/ 410357 h 621933"/>
                              <a:gd name="connsiteX15" fmla="*/ 491792 w 1198623"/>
                              <a:gd name="connsiteY15" fmla="*/ 361214 h 621933"/>
                              <a:gd name="connsiteX16" fmla="*/ 348765 w 1198623"/>
                              <a:gd name="connsiteY16" fmla="*/ 248202 h 621933"/>
                              <a:gd name="connsiteX17" fmla="*/ 0 w 1198623"/>
                              <a:gd name="connsiteY17" fmla="*/ 166008 h 621933"/>
                              <a:gd name="connsiteX18" fmla="*/ 84312 w 1198623"/>
                              <a:gd name="connsiteY18" fmla="*/ 104991 h 621933"/>
                              <a:gd name="connsiteX0" fmla="*/ 282365 w 1146149"/>
                              <a:gd name="connsiteY0" fmla="*/ 153754 h 621933"/>
                              <a:gd name="connsiteX1" fmla="*/ 427466 w 1146149"/>
                              <a:gd name="connsiteY1" fmla="*/ 147246 h 621933"/>
                              <a:gd name="connsiteX2" fmla="*/ 587869 w 1146149"/>
                              <a:gd name="connsiteY2" fmla="*/ 80617 h 621933"/>
                              <a:gd name="connsiteX3" fmla="*/ 594219 w 1146149"/>
                              <a:gd name="connsiteY3" fmla="*/ 0 h 621933"/>
                              <a:gd name="connsiteX4" fmla="*/ 666831 w 1146149"/>
                              <a:gd name="connsiteY4" fmla="*/ 9203 h 621933"/>
                              <a:gd name="connsiteX5" fmla="*/ 663242 w 1146149"/>
                              <a:gd name="connsiteY5" fmla="*/ 90465 h 621933"/>
                              <a:gd name="connsiteX6" fmla="*/ 957426 w 1146149"/>
                              <a:gd name="connsiteY6" fmla="*/ 167585 h 621933"/>
                              <a:gd name="connsiteX7" fmla="*/ 1143145 w 1146149"/>
                              <a:gd name="connsiteY7" fmla="*/ 167585 h 621933"/>
                              <a:gd name="connsiteX8" fmla="*/ 1146149 w 1146149"/>
                              <a:gd name="connsiteY8" fmla="*/ 245073 h 621933"/>
                              <a:gd name="connsiteX9" fmla="*/ 825320 w 1146149"/>
                              <a:gd name="connsiteY9" fmla="*/ 270749 h 621933"/>
                              <a:gd name="connsiteX10" fmla="*/ 645845 w 1146149"/>
                              <a:gd name="connsiteY10" fmla="*/ 398301 h 621933"/>
                              <a:gd name="connsiteX11" fmla="*/ 598633 w 1146149"/>
                              <a:gd name="connsiteY11" fmla="*/ 405304 h 621933"/>
                              <a:gd name="connsiteX12" fmla="*/ 571298 w 1146149"/>
                              <a:gd name="connsiteY12" fmla="*/ 621933 h 621933"/>
                              <a:gd name="connsiteX13" fmla="*/ 511669 w 1146149"/>
                              <a:gd name="connsiteY13" fmla="*/ 615582 h 621933"/>
                              <a:gd name="connsiteX14" fmla="*/ 539004 w 1146149"/>
                              <a:gd name="connsiteY14" fmla="*/ 410357 h 621933"/>
                              <a:gd name="connsiteX15" fmla="*/ 439318 w 1146149"/>
                              <a:gd name="connsiteY15" fmla="*/ 361214 h 621933"/>
                              <a:gd name="connsiteX16" fmla="*/ 296291 w 1146149"/>
                              <a:gd name="connsiteY16" fmla="*/ 248202 h 621933"/>
                              <a:gd name="connsiteX17" fmla="*/ 0 w 1146149"/>
                              <a:gd name="connsiteY17" fmla="*/ 183126 h 621933"/>
                              <a:gd name="connsiteX18" fmla="*/ 31838 w 1146149"/>
                              <a:gd name="connsiteY18" fmla="*/ 104991 h 621933"/>
                              <a:gd name="connsiteX0" fmla="*/ 268556 w 1132340"/>
                              <a:gd name="connsiteY0" fmla="*/ 153754 h 621933"/>
                              <a:gd name="connsiteX1" fmla="*/ 413657 w 1132340"/>
                              <a:gd name="connsiteY1" fmla="*/ 147246 h 621933"/>
                              <a:gd name="connsiteX2" fmla="*/ 574060 w 1132340"/>
                              <a:gd name="connsiteY2" fmla="*/ 80617 h 621933"/>
                              <a:gd name="connsiteX3" fmla="*/ 580410 w 1132340"/>
                              <a:gd name="connsiteY3" fmla="*/ 0 h 621933"/>
                              <a:gd name="connsiteX4" fmla="*/ 653022 w 1132340"/>
                              <a:gd name="connsiteY4" fmla="*/ 9203 h 621933"/>
                              <a:gd name="connsiteX5" fmla="*/ 649433 w 1132340"/>
                              <a:gd name="connsiteY5" fmla="*/ 90465 h 621933"/>
                              <a:gd name="connsiteX6" fmla="*/ 943617 w 1132340"/>
                              <a:gd name="connsiteY6" fmla="*/ 167585 h 621933"/>
                              <a:gd name="connsiteX7" fmla="*/ 1129336 w 1132340"/>
                              <a:gd name="connsiteY7" fmla="*/ 167585 h 621933"/>
                              <a:gd name="connsiteX8" fmla="*/ 1132340 w 1132340"/>
                              <a:gd name="connsiteY8" fmla="*/ 245073 h 621933"/>
                              <a:gd name="connsiteX9" fmla="*/ 811511 w 1132340"/>
                              <a:gd name="connsiteY9" fmla="*/ 270749 h 621933"/>
                              <a:gd name="connsiteX10" fmla="*/ 632036 w 1132340"/>
                              <a:gd name="connsiteY10" fmla="*/ 398301 h 621933"/>
                              <a:gd name="connsiteX11" fmla="*/ 584824 w 1132340"/>
                              <a:gd name="connsiteY11" fmla="*/ 405304 h 621933"/>
                              <a:gd name="connsiteX12" fmla="*/ 557489 w 1132340"/>
                              <a:gd name="connsiteY12" fmla="*/ 621933 h 621933"/>
                              <a:gd name="connsiteX13" fmla="*/ 497860 w 1132340"/>
                              <a:gd name="connsiteY13" fmla="*/ 615582 h 621933"/>
                              <a:gd name="connsiteX14" fmla="*/ 525195 w 1132340"/>
                              <a:gd name="connsiteY14" fmla="*/ 410357 h 621933"/>
                              <a:gd name="connsiteX15" fmla="*/ 425509 w 1132340"/>
                              <a:gd name="connsiteY15" fmla="*/ 361214 h 621933"/>
                              <a:gd name="connsiteX16" fmla="*/ 282482 w 1132340"/>
                              <a:gd name="connsiteY16" fmla="*/ 248202 h 621933"/>
                              <a:gd name="connsiteX17" fmla="*/ 0 w 1132340"/>
                              <a:gd name="connsiteY17" fmla="*/ 183126 h 621933"/>
                              <a:gd name="connsiteX18" fmla="*/ 18029 w 1132340"/>
                              <a:gd name="connsiteY18" fmla="*/ 104991 h 621933"/>
                              <a:gd name="connsiteX0" fmla="*/ 268556 w 1132340"/>
                              <a:gd name="connsiteY0" fmla="*/ 153754 h 621933"/>
                              <a:gd name="connsiteX1" fmla="*/ 413657 w 1132340"/>
                              <a:gd name="connsiteY1" fmla="*/ 147246 h 621933"/>
                              <a:gd name="connsiteX2" fmla="*/ 574060 w 1132340"/>
                              <a:gd name="connsiteY2" fmla="*/ 80617 h 621933"/>
                              <a:gd name="connsiteX3" fmla="*/ 580410 w 1132340"/>
                              <a:gd name="connsiteY3" fmla="*/ 0 h 621933"/>
                              <a:gd name="connsiteX4" fmla="*/ 653022 w 1132340"/>
                              <a:gd name="connsiteY4" fmla="*/ 9203 h 621933"/>
                              <a:gd name="connsiteX5" fmla="*/ 649433 w 1132340"/>
                              <a:gd name="connsiteY5" fmla="*/ 90465 h 621933"/>
                              <a:gd name="connsiteX6" fmla="*/ 943617 w 1132340"/>
                              <a:gd name="connsiteY6" fmla="*/ 167585 h 621933"/>
                              <a:gd name="connsiteX7" fmla="*/ 1129336 w 1132340"/>
                              <a:gd name="connsiteY7" fmla="*/ 167585 h 621933"/>
                              <a:gd name="connsiteX8" fmla="*/ 1132340 w 1132340"/>
                              <a:gd name="connsiteY8" fmla="*/ 245073 h 621933"/>
                              <a:gd name="connsiteX9" fmla="*/ 811511 w 1132340"/>
                              <a:gd name="connsiteY9" fmla="*/ 270749 h 621933"/>
                              <a:gd name="connsiteX10" fmla="*/ 632036 w 1132340"/>
                              <a:gd name="connsiteY10" fmla="*/ 398301 h 621933"/>
                              <a:gd name="connsiteX11" fmla="*/ 584824 w 1132340"/>
                              <a:gd name="connsiteY11" fmla="*/ 405304 h 621933"/>
                              <a:gd name="connsiteX12" fmla="*/ 557489 w 1132340"/>
                              <a:gd name="connsiteY12" fmla="*/ 621933 h 621933"/>
                              <a:gd name="connsiteX13" fmla="*/ 497860 w 1132340"/>
                              <a:gd name="connsiteY13" fmla="*/ 615582 h 621933"/>
                              <a:gd name="connsiteX14" fmla="*/ 525195 w 1132340"/>
                              <a:gd name="connsiteY14" fmla="*/ 410357 h 621933"/>
                              <a:gd name="connsiteX15" fmla="*/ 425509 w 1132340"/>
                              <a:gd name="connsiteY15" fmla="*/ 361214 h 621933"/>
                              <a:gd name="connsiteX16" fmla="*/ 294136 w 1132340"/>
                              <a:gd name="connsiteY16" fmla="*/ 245192 h 621933"/>
                              <a:gd name="connsiteX17" fmla="*/ 0 w 1132340"/>
                              <a:gd name="connsiteY17" fmla="*/ 183126 h 621933"/>
                              <a:gd name="connsiteX18" fmla="*/ 18029 w 1132340"/>
                              <a:gd name="connsiteY18" fmla="*/ 104991 h 621933"/>
                              <a:gd name="connsiteX0" fmla="*/ 268556 w 1132340"/>
                              <a:gd name="connsiteY0" fmla="*/ 153754 h 621933"/>
                              <a:gd name="connsiteX1" fmla="*/ 413657 w 1132340"/>
                              <a:gd name="connsiteY1" fmla="*/ 147246 h 621933"/>
                              <a:gd name="connsiteX2" fmla="*/ 574060 w 1132340"/>
                              <a:gd name="connsiteY2" fmla="*/ 80617 h 621933"/>
                              <a:gd name="connsiteX3" fmla="*/ 580410 w 1132340"/>
                              <a:gd name="connsiteY3" fmla="*/ 0 h 621933"/>
                              <a:gd name="connsiteX4" fmla="*/ 653022 w 1132340"/>
                              <a:gd name="connsiteY4" fmla="*/ 9203 h 621933"/>
                              <a:gd name="connsiteX5" fmla="*/ 649433 w 1132340"/>
                              <a:gd name="connsiteY5" fmla="*/ 90465 h 621933"/>
                              <a:gd name="connsiteX6" fmla="*/ 943617 w 1132340"/>
                              <a:gd name="connsiteY6" fmla="*/ 167585 h 621933"/>
                              <a:gd name="connsiteX7" fmla="*/ 1129336 w 1132340"/>
                              <a:gd name="connsiteY7" fmla="*/ 167585 h 621933"/>
                              <a:gd name="connsiteX8" fmla="*/ 1132340 w 1132340"/>
                              <a:gd name="connsiteY8" fmla="*/ 245073 h 621933"/>
                              <a:gd name="connsiteX9" fmla="*/ 811511 w 1132340"/>
                              <a:gd name="connsiteY9" fmla="*/ 270749 h 621933"/>
                              <a:gd name="connsiteX10" fmla="*/ 632036 w 1132340"/>
                              <a:gd name="connsiteY10" fmla="*/ 398301 h 621933"/>
                              <a:gd name="connsiteX11" fmla="*/ 584824 w 1132340"/>
                              <a:gd name="connsiteY11" fmla="*/ 405304 h 621933"/>
                              <a:gd name="connsiteX12" fmla="*/ 557489 w 1132340"/>
                              <a:gd name="connsiteY12" fmla="*/ 621933 h 621933"/>
                              <a:gd name="connsiteX13" fmla="*/ 497860 w 1132340"/>
                              <a:gd name="connsiteY13" fmla="*/ 615582 h 621933"/>
                              <a:gd name="connsiteX14" fmla="*/ 525195 w 1132340"/>
                              <a:gd name="connsiteY14" fmla="*/ 410357 h 621933"/>
                              <a:gd name="connsiteX15" fmla="*/ 435706 w 1132340"/>
                              <a:gd name="connsiteY15" fmla="*/ 367234 h 621933"/>
                              <a:gd name="connsiteX16" fmla="*/ 294136 w 1132340"/>
                              <a:gd name="connsiteY16" fmla="*/ 245192 h 621933"/>
                              <a:gd name="connsiteX17" fmla="*/ 0 w 1132340"/>
                              <a:gd name="connsiteY17" fmla="*/ 183126 h 621933"/>
                              <a:gd name="connsiteX18" fmla="*/ 18029 w 1132340"/>
                              <a:gd name="connsiteY18" fmla="*/ 104991 h 621933"/>
                              <a:gd name="connsiteX0" fmla="*/ 268556 w 1132340"/>
                              <a:gd name="connsiteY0" fmla="*/ 153754 h 621933"/>
                              <a:gd name="connsiteX1" fmla="*/ 413657 w 1132340"/>
                              <a:gd name="connsiteY1" fmla="*/ 147246 h 621933"/>
                              <a:gd name="connsiteX2" fmla="*/ 574060 w 1132340"/>
                              <a:gd name="connsiteY2" fmla="*/ 80617 h 621933"/>
                              <a:gd name="connsiteX3" fmla="*/ 580410 w 1132340"/>
                              <a:gd name="connsiteY3" fmla="*/ 0 h 621933"/>
                              <a:gd name="connsiteX4" fmla="*/ 653022 w 1132340"/>
                              <a:gd name="connsiteY4" fmla="*/ 9203 h 621933"/>
                              <a:gd name="connsiteX5" fmla="*/ 649433 w 1132340"/>
                              <a:gd name="connsiteY5" fmla="*/ 90465 h 621933"/>
                              <a:gd name="connsiteX6" fmla="*/ 943617 w 1132340"/>
                              <a:gd name="connsiteY6" fmla="*/ 167585 h 621933"/>
                              <a:gd name="connsiteX7" fmla="*/ 1129336 w 1132340"/>
                              <a:gd name="connsiteY7" fmla="*/ 167585 h 621933"/>
                              <a:gd name="connsiteX8" fmla="*/ 1132340 w 1132340"/>
                              <a:gd name="connsiteY8" fmla="*/ 245073 h 621933"/>
                              <a:gd name="connsiteX9" fmla="*/ 811511 w 1132340"/>
                              <a:gd name="connsiteY9" fmla="*/ 270749 h 621933"/>
                              <a:gd name="connsiteX10" fmla="*/ 632036 w 1132340"/>
                              <a:gd name="connsiteY10" fmla="*/ 398301 h 621933"/>
                              <a:gd name="connsiteX11" fmla="*/ 584824 w 1132340"/>
                              <a:gd name="connsiteY11" fmla="*/ 405304 h 621933"/>
                              <a:gd name="connsiteX12" fmla="*/ 557489 w 1132340"/>
                              <a:gd name="connsiteY12" fmla="*/ 621933 h 621933"/>
                              <a:gd name="connsiteX13" fmla="*/ 497860 w 1132340"/>
                              <a:gd name="connsiteY13" fmla="*/ 615582 h 621933"/>
                              <a:gd name="connsiteX14" fmla="*/ 529565 w 1132340"/>
                              <a:gd name="connsiteY14" fmla="*/ 398318 h 621933"/>
                              <a:gd name="connsiteX15" fmla="*/ 435706 w 1132340"/>
                              <a:gd name="connsiteY15" fmla="*/ 367234 h 621933"/>
                              <a:gd name="connsiteX16" fmla="*/ 294136 w 1132340"/>
                              <a:gd name="connsiteY16" fmla="*/ 245192 h 621933"/>
                              <a:gd name="connsiteX17" fmla="*/ 0 w 1132340"/>
                              <a:gd name="connsiteY17" fmla="*/ 183126 h 621933"/>
                              <a:gd name="connsiteX18" fmla="*/ 18029 w 1132340"/>
                              <a:gd name="connsiteY18" fmla="*/ 104991 h 621933"/>
                              <a:gd name="connsiteX0" fmla="*/ 268556 w 1132340"/>
                              <a:gd name="connsiteY0" fmla="*/ 153754 h 621933"/>
                              <a:gd name="connsiteX1" fmla="*/ 413657 w 1132340"/>
                              <a:gd name="connsiteY1" fmla="*/ 147246 h 621933"/>
                              <a:gd name="connsiteX2" fmla="*/ 574060 w 1132340"/>
                              <a:gd name="connsiteY2" fmla="*/ 80617 h 621933"/>
                              <a:gd name="connsiteX3" fmla="*/ 580410 w 1132340"/>
                              <a:gd name="connsiteY3" fmla="*/ 0 h 621933"/>
                              <a:gd name="connsiteX4" fmla="*/ 653022 w 1132340"/>
                              <a:gd name="connsiteY4" fmla="*/ 9203 h 621933"/>
                              <a:gd name="connsiteX5" fmla="*/ 649433 w 1132340"/>
                              <a:gd name="connsiteY5" fmla="*/ 90465 h 621933"/>
                              <a:gd name="connsiteX6" fmla="*/ 943617 w 1132340"/>
                              <a:gd name="connsiteY6" fmla="*/ 167585 h 621933"/>
                              <a:gd name="connsiteX7" fmla="*/ 1129336 w 1132340"/>
                              <a:gd name="connsiteY7" fmla="*/ 167585 h 621933"/>
                              <a:gd name="connsiteX8" fmla="*/ 1132340 w 1132340"/>
                              <a:gd name="connsiteY8" fmla="*/ 245073 h 621933"/>
                              <a:gd name="connsiteX9" fmla="*/ 811511 w 1132340"/>
                              <a:gd name="connsiteY9" fmla="*/ 270749 h 621933"/>
                              <a:gd name="connsiteX10" fmla="*/ 632036 w 1132340"/>
                              <a:gd name="connsiteY10" fmla="*/ 392282 h 621933"/>
                              <a:gd name="connsiteX11" fmla="*/ 584824 w 1132340"/>
                              <a:gd name="connsiteY11" fmla="*/ 405304 h 621933"/>
                              <a:gd name="connsiteX12" fmla="*/ 557489 w 1132340"/>
                              <a:gd name="connsiteY12" fmla="*/ 621933 h 621933"/>
                              <a:gd name="connsiteX13" fmla="*/ 497860 w 1132340"/>
                              <a:gd name="connsiteY13" fmla="*/ 615582 h 621933"/>
                              <a:gd name="connsiteX14" fmla="*/ 529565 w 1132340"/>
                              <a:gd name="connsiteY14" fmla="*/ 398318 h 621933"/>
                              <a:gd name="connsiteX15" fmla="*/ 435706 w 1132340"/>
                              <a:gd name="connsiteY15" fmla="*/ 367234 h 621933"/>
                              <a:gd name="connsiteX16" fmla="*/ 294136 w 1132340"/>
                              <a:gd name="connsiteY16" fmla="*/ 245192 h 621933"/>
                              <a:gd name="connsiteX17" fmla="*/ 0 w 1132340"/>
                              <a:gd name="connsiteY17" fmla="*/ 183126 h 621933"/>
                              <a:gd name="connsiteX18" fmla="*/ 18029 w 1132340"/>
                              <a:gd name="connsiteY18" fmla="*/ 104991 h 621933"/>
                              <a:gd name="connsiteX0" fmla="*/ 268556 w 1132340"/>
                              <a:gd name="connsiteY0" fmla="*/ 153754 h 621933"/>
                              <a:gd name="connsiteX1" fmla="*/ 413657 w 1132340"/>
                              <a:gd name="connsiteY1" fmla="*/ 147246 h 621933"/>
                              <a:gd name="connsiteX2" fmla="*/ 574060 w 1132340"/>
                              <a:gd name="connsiteY2" fmla="*/ 80617 h 621933"/>
                              <a:gd name="connsiteX3" fmla="*/ 580410 w 1132340"/>
                              <a:gd name="connsiteY3" fmla="*/ 0 h 621933"/>
                              <a:gd name="connsiteX4" fmla="*/ 653022 w 1132340"/>
                              <a:gd name="connsiteY4" fmla="*/ 9203 h 621933"/>
                              <a:gd name="connsiteX5" fmla="*/ 649433 w 1132340"/>
                              <a:gd name="connsiteY5" fmla="*/ 90465 h 621933"/>
                              <a:gd name="connsiteX6" fmla="*/ 943617 w 1132340"/>
                              <a:gd name="connsiteY6" fmla="*/ 167585 h 621933"/>
                              <a:gd name="connsiteX7" fmla="*/ 1129336 w 1132340"/>
                              <a:gd name="connsiteY7" fmla="*/ 167585 h 621933"/>
                              <a:gd name="connsiteX8" fmla="*/ 1132340 w 1132340"/>
                              <a:gd name="connsiteY8" fmla="*/ 245073 h 621933"/>
                              <a:gd name="connsiteX9" fmla="*/ 794030 w 1132340"/>
                              <a:gd name="connsiteY9" fmla="*/ 267739 h 621933"/>
                              <a:gd name="connsiteX10" fmla="*/ 632036 w 1132340"/>
                              <a:gd name="connsiteY10" fmla="*/ 392282 h 621933"/>
                              <a:gd name="connsiteX11" fmla="*/ 584824 w 1132340"/>
                              <a:gd name="connsiteY11" fmla="*/ 405304 h 621933"/>
                              <a:gd name="connsiteX12" fmla="*/ 557489 w 1132340"/>
                              <a:gd name="connsiteY12" fmla="*/ 621933 h 621933"/>
                              <a:gd name="connsiteX13" fmla="*/ 497860 w 1132340"/>
                              <a:gd name="connsiteY13" fmla="*/ 615582 h 621933"/>
                              <a:gd name="connsiteX14" fmla="*/ 529565 w 1132340"/>
                              <a:gd name="connsiteY14" fmla="*/ 398318 h 621933"/>
                              <a:gd name="connsiteX15" fmla="*/ 435706 w 1132340"/>
                              <a:gd name="connsiteY15" fmla="*/ 367234 h 621933"/>
                              <a:gd name="connsiteX16" fmla="*/ 294136 w 1132340"/>
                              <a:gd name="connsiteY16" fmla="*/ 245192 h 621933"/>
                              <a:gd name="connsiteX17" fmla="*/ 0 w 1132340"/>
                              <a:gd name="connsiteY17" fmla="*/ 183126 h 621933"/>
                              <a:gd name="connsiteX18" fmla="*/ 18029 w 1132340"/>
                              <a:gd name="connsiteY18" fmla="*/ 104991 h 621933"/>
                              <a:gd name="connsiteX0" fmla="*/ 268556 w 1132340"/>
                              <a:gd name="connsiteY0" fmla="*/ 153754 h 621933"/>
                              <a:gd name="connsiteX1" fmla="*/ 413657 w 1132340"/>
                              <a:gd name="connsiteY1" fmla="*/ 147246 h 621933"/>
                              <a:gd name="connsiteX2" fmla="*/ 574060 w 1132340"/>
                              <a:gd name="connsiteY2" fmla="*/ 80617 h 621933"/>
                              <a:gd name="connsiteX3" fmla="*/ 580410 w 1132340"/>
                              <a:gd name="connsiteY3" fmla="*/ 0 h 621933"/>
                              <a:gd name="connsiteX4" fmla="*/ 653022 w 1132340"/>
                              <a:gd name="connsiteY4" fmla="*/ 9203 h 621933"/>
                              <a:gd name="connsiteX5" fmla="*/ 649433 w 1132340"/>
                              <a:gd name="connsiteY5" fmla="*/ 90465 h 621933"/>
                              <a:gd name="connsiteX6" fmla="*/ 952358 w 1132340"/>
                              <a:gd name="connsiteY6" fmla="*/ 175109 h 621933"/>
                              <a:gd name="connsiteX7" fmla="*/ 1129336 w 1132340"/>
                              <a:gd name="connsiteY7" fmla="*/ 167585 h 621933"/>
                              <a:gd name="connsiteX8" fmla="*/ 1132340 w 1132340"/>
                              <a:gd name="connsiteY8" fmla="*/ 245073 h 621933"/>
                              <a:gd name="connsiteX9" fmla="*/ 794030 w 1132340"/>
                              <a:gd name="connsiteY9" fmla="*/ 267739 h 621933"/>
                              <a:gd name="connsiteX10" fmla="*/ 632036 w 1132340"/>
                              <a:gd name="connsiteY10" fmla="*/ 392282 h 621933"/>
                              <a:gd name="connsiteX11" fmla="*/ 584824 w 1132340"/>
                              <a:gd name="connsiteY11" fmla="*/ 405304 h 621933"/>
                              <a:gd name="connsiteX12" fmla="*/ 557489 w 1132340"/>
                              <a:gd name="connsiteY12" fmla="*/ 621933 h 621933"/>
                              <a:gd name="connsiteX13" fmla="*/ 497860 w 1132340"/>
                              <a:gd name="connsiteY13" fmla="*/ 615582 h 621933"/>
                              <a:gd name="connsiteX14" fmla="*/ 529565 w 1132340"/>
                              <a:gd name="connsiteY14" fmla="*/ 398318 h 621933"/>
                              <a:gd name="connsiteX15" fmla="*/ 435706 w 1132340"/>
                              <a:gd name="connsiteY15" fmla="*/ 367234 h 621933"/>
                              <a:gd name="connsiteX16" fmla="*/ 294136 w 1132340"/>
                              <a:gd name="connsiteY16" fmla="*/ 245192 h 621933"/>
                              <a:gd name="connsiteX17" fmla="*/ 0 w 1132340"/>
                              <a:gd name="connsiteY17" fmla="*/ 183126 h 621933"/>
                              <a:gd name="connsiteX18" fmla="*/ 18029 w 1132340"/>
                              <a:gd name="connsiteY18" fmla="*/ 104991 h 621933"/>
                              <a:gd name="connsiteX0" fmla="*/ 268556 w 1132340"/>
                              <a:gd name="connsiteY0" fmla="*/ 153754 h 621933"/>
                              <a:gd name="connsiteX1" fmla="*/ 413657 w 1132340"/>
                              <a:gd name="connsiteY1" fmla="*/ 147246 h 621933"/>
                              <a:gd name="connsiteX2" fmla="*/ 574060 w 1132340"/>
                              <a:gd name="connsiteY2" fmla="*/ 80617 h 621933"/>
                              <a:gd name="connsiteX3" fmla="*/ 580410 w 1132340"/>
                              <a:gd name="connsiteY3" fmla="*/ 0 h 621933"/>
                              <a:gd name="connsiteX4" fmla="*/ 653022 w 1132340"/>
                              <a:gd name="connsiteY4" fmla="*/ 9203 h 621933"/>
                              <a:gd name="connsiteX5" fmla="*/ 637779 w 1132340"/>
                              <a:gd name="connsiteY5" fmla="*/ 90465 h 621933"/>
                              <a:gd name="connsiteX6" fmla="*/ 952358 w 1132340"/>
                              <a:gd name="connsiteY6" fmla="*/ 175109 h 621933"/>
                              <a:gd name="connsiteX7" fmla="*/ 1129336 w 1132340"/>
                              <a:gd name="connsiteY7" fmla="*/ 167585 h 621933"/>
                              <a:gd name="connsiteX8" fmla="*/ 1132340 w 1132340"/>
                              <a:gd name="connsiteY8" fmla="*/ 245073 h 621933"/>
                              <a:gd name="connsiteX9" fmla="*/ 794030 w 1132340"/>
                              <a:gd name="connsiteY9" fmla="*/ 267739 h 621933"/>
                              <a:gd name="connsiteX10" fmla="*/ 632036 w 1132340"/>
                              <a:gd name="connsiteY10" fmla="*/ 392282 h 621933"/>
                              <a:gd name="connsiteX11" fmla="*/ 584824 w 1132340"/>
                              <a:gd name="connsiteY11" fmla="*/ 405304 h 621933"/>
                              <a:gd name="connsiteX12" fmla="*/ 557489 w 1132340"/>
                              <a:gd name="connsiteY12" fmla="*/ 621933 h 621933"/>
                              <a:gd name="connsiteX13" fmla="*/ 497860 w 1132340"/>
                              <a:gd name="connsiteY13" fmla="*/ 615582 h 621933"/>
                              <a:gd name="connsiteX14" fmla="*/ 529565 w 1132340"/>
                              <a:gd name="connsiteY14" fmla="*/ 398318 h 621933"/>
                              <a:gd name="connsiteX15" fmla="*/ 435706 w 1132340"/>
                              <a:gd name="connsiteY15" fmla="*/ 367234 h 621933"/>
                              <a:gd name="connsiteX16" fmla="*/ 294136 w 1132340"/>
                              <a:gd name="connsiteY16" fmla="*/ 245192 h 621933"/>
                              <a:gd name="connsiteX17" fmla="*/ 0 w 1132340"/>
                              <a:gd name="connsiteY17" fmla="*/ 183126 h 621933"/>
                              <a:gd name="connsiteX18" fmla="*/ 18029 w 1132340"/>
                              <a:gd name="connsiteY18" fmla="*/ 104991 h 621933"/>
                              <a:gd name="connsiteX0" fmla="*/ 268556 w 1132340"/>
                              <a:gd name="connsiteY0" fmla="*/ 153754 h 621933"/>
                              <a:gd name="connsiteX1" fmla="*/ 413657 w 1132340"/>
                              <a:gd name="connsiteY1" fmla="*/ 147246 h 621933"/>
                              <a:gd name="connsiteX2" fmla="*/ 574060 w 1132340"/>
                              <a:gd name="connsiteY2" fmla="*/ 80617 h 621933"/>
                              <a:gd name="connsiteX3" fmla="*/ 590608 w 1132340"/>
                              <a:gd name="connsiteY3" fmla="*/ 0 h 621933"/>
                              <a:gd name="connsiteX4" fmla="*/ 653022 w 1132340"/>
                              <a:gd name="connsiteY4" fmla="*/ 9203 h 621933"/>
                              <a:gd name="connsiteX5" fmla="*/ 637779 w 1132340"/>
                              <a:gd name="connsiteY5" fmla="*/ 90465 h 621933"/>
                              <a:gd name="connsiteX6" fmla="*/ 952358 w 1132340"/>
                              <a:gd name="connsiteY6" fmla="*/ 175109 h 621933"/>
                              <a:gd name="connsiteX7" fmla="*/ 1129336 w 1132340"/>
                              <a:gd name="connsiteY7" fmla="*/ 167585 h 621933"/>
                              <a:gd name="connsiteX8" fmla="*/ 1132340 w 1132340"/>
                              <a:gd name="connsiteY8" fmla="*/ 245073 h 621933"/>
                              <a:gd name="connsiteX9" fmla="*/ 794030 w 1132340"/>
                              <a:gd name="connsiteY9" fmla="*/ 267739 h 621933"/>
                              <a:gd name="connsiteX10" fmla="*/ 632036 w 1132340"/>
                              <a:gd name="connsiteY10" fmla="*/ 392282 h 621933"/>
                              <a:gd name="connsiteX11" fmla="*/ 584824 w 1132340"/>
                              <a:gd name="connsiteY11" fmla="*/ 405304 h 621933"/>
                              <a:gd name="connsiteX12" fmla="*/ 557489 w 1132340"/>
                              <a:gd name="connsiteY12" fmla="*/ 621933 h 621933"/>
                              <a:gd name="connsiteX13" fmla="*/ 497860 w 1132340"/>
                              <a:gd name="connsiteY13" fmla="*/ 615582 h 621933"/>
                              <a:gd name="connsiteX14" fmla="*/ 529565 w 1132340"/>
                              <a:gd name="connsiteY14" fmla="*/ 398318 h 621933"/>
                              <a:gd name="connsiteX15" fmla="*/ 435706 w 1132340"/>
                              <a:gd name="connsiteY15" fmla="*/ 367234 h 621933"/>
                              <a:gd name="connsiteX16" fmla="*/ 294136 w 1132340"/>
                              <a:gd name="connsiteY16" fmla="*/ 245192 h 621933"/>
                              <a:gd name="connsiteX17" fmla="*/ 0 w 1132340"/>
                              <a:gd name="connsiteY17" fmla="*/ 183126 h 621933"/>
                              <a:gd name="connsiteX18" fmla="*/ 18029 w 1132340"/>
                              <a:gd name="connsiteY18" fmla="*/ 104991 h 621933"/>
                              <a:gd name="connsiteX0" fmla="*/ 268556 w 1132340"/>
                              <a:gd name="connsiteY0" fmla="*/ 153754 h 621933"/>
                              <a:gd name="connsiteX1" fmla="*/ 413657 w 1132340"/>
                              <a:gd name="connsiteY1" fmla="*/ 147246 h 621933"/>
                              <a:gd name="connsiteX2" fmla="*/ 574060 w 1132340"/>
                              <a:gd name="connsiteY2" fmla="*/ 80617 h 621933"/>
                              <a:gd name="connsiteX3" fmla="*/ 590608 w 1132340"/>
                              <a:gd name="connsiteY3" fmla="*/ 0 h 621933"/>
                              <a:gd name="connsiteX4" fmla="*/ 650108 w 1132340"/>
                              <a:gd name="connsiteY4" fmla="*/ 9203 h 621933"/>
                              <a:gd name="connsiteX5" fmla="*/ 637779 w 1132340"/>
                              <a:gd name="connsiteY5" fmla="*/ 90465 h 621933"/>
                              <a:gd name="connsiteX6" fmla="*/ 952358 w 1132340"/>
                              <a:gd name="connsiteY6" fmla="*/ 175109 h 621933"/>
                              <a:gd name="connsiteX7" fmla="*/ 1129336 w 1132340"/>
                              <a:gd name="connsiteY7" fmla="*/ 167585 h 621933"/>
                              <a:gd name="connsiteX8" fmla="*/ 1132340 w 1132340"/>
                              <a:gd name="connsiteY8" fmla="*/ 245073 h 621933"/>
                              <a:gd name="connsiteX9" fmla="*/ 794030 w 1132340"/>
                              <a:gd name="connsiteY9" fmla="*/ 267739 h 621933"/>
                              <a:gd name="connsiteX10" fmla="*/ 632036 w 1132340"/>
                              <a:gd name="connsiteY10" fmla="*/ 392282 h 621933"/>
                              <a:gd name="connsiteX11" fmla="*/ 584824 w 1132340"/>
                              <a:gd name="connsiteY11" fmla="*/ 405304 h 621933"/>
                              <a:gd name="connsiteX12" fmla="*/ 557489 w 1132340"/>
                              <a:gd name="connsiteY12" fmla="*/ 621933 h 621933"/>
                              <a:gd name="connsiteX13" fmla="*/ 497860 w 1132340"/>
                              <a:gd name="connsiteY13" fmla="*/ 615582 h 621933"/>
                              <a:gd name="connsiteX14" fmla="*/ 529565 w 1132340"/>
                              <a:gd name="connsiteY14" fmla="*/ 398318 h 621933"/>
                              <a:gd name="connsiteX15" fmla="*/ 435706 w 1132340"/>
                              <a:gd name="connsiteY15" fmla="*/ 367234 h 621933"/>
                              <a:gd name="connsiteX16" fmla="*/ 294136 w 1132340"/>
                              <a:gd name="connsiteY16" fmla="*/ 245192 h 621933"/>
                              <a:gd name="connsiteX17" fmla="*/ 0 w 1132340"/>
                              <a:gd name="connsiteY17" fmla="*/ 183126 h 621933"/>
                              <a:gd name="connsiteX18" fmla="*/ 18029 w 1132340"/>
                              <a:gd name="connsiteY18" fmla="*/ 104991 h 621933"/>
                              <a:gd name="connsiteX0" fmla="*/ 268556 w 1132340"/>
                              <a:gd name="connsiteY0" fmla="*/ 153754 h 621933"/>
                              <a:gd name="connsiteX1" fmla="*/ 317582 w 1132340"/>
                              <a:gd name="connsiteY1" fmla="*/ 154057 h 621933"/>
                              <a:gd name="connsiteX2" fmla="*/ 413657 w 1132340"/>
                              <a:gd name="connsiteY2" fmla="*/ 147246 h 621933"/>
                              <a:gd name="connsiteX3" fmla="*/ 574060 w 1132340"/>
                              <a:gd name="connsiteY3" fmla="*/ 80617 h 621933"/>
                              <a:gd name="connsiteX4" fmla="*/ 590608 w 1132340"/>
                              <a:gd name="connsiteY4" fmla="*/ 0 h 621933"/>
                              <a:gd name="connsiteX5" fmla="*/ 650108 w 1132340"/>
                              <a:gd name="connsiteY5" fmla="*/ 9203 h 621933"/>
                              <a:gd name="connsiteX6" fmla="*/ 637779 w 1132340"/>
                              <a:gd name="connsiteY6" fmla="*/ 90465 h 621933"/>
                              <a:gd name="connsiteX7" fmla="*/ 952358 w 1132340"/>
                              <a:gd name="connsiteY7" fmla="*/ 175109 h 621933"/>
                              <a:gd name="connsiteX8" fmla="*/ 1129336 w 1132340"/>
                              <a:gd name="connsiteY8" fmla="*/ 167585 h 621933"/>
                              <a:gd name="connsiteX9" fmla="*/ 1132340 w 1132340"/>
                              <a:gd name="connsiteY9" fmla="*/ 245073 h 621933"/>
                              <a:gd name="connsiteX10" fmla="*/ 794030 w 1132340"/>
                              <a:gd name="connsiteY10" fmla="*/ 267739 h 621933"/>
                              <a:gd name="connsiteX11" fmla="*/ 632036 w 1132340"/>
                              <a:gd name="connsiteY11" fmla="*/ 392282 h 621933"/>
                              <a:gd name="connsiteX12" fmla="*/ 584824 w 1132340"/>
                              <a:gd name="connsiteY12" fmla="*/ 405304 h 621933"/>
                              <a:gd name="connsiteX13" fmla="*/ 557489 w 1132340"/>
                              <a:gd name="connsiteY13" fmla="*/ 621933 h 621933"/>
                              <a:gd name="connsiteX14" fmla="*/ 497860 w 1132340"/>
                              <a:gd name="connsiteY14" fmla="*/ 615582 h 621933"/>
                              <a:gd name="connsiteX15" fmla="*/ 529565 w 1132340"/>
                              <a:gd name="connsiteY15" fmla="*/ 398318 h 621933"/>
                              <a:gd name="connsiteX16" fmla="*/ 435706 w 1132340"/>
                              <a:gd name="connsiteY16" fmla="*/ 367234 h 621933"/>
                              <a:gd name="connsiteX17" fmla="*/ 294136 w 1132340"/>
                              <a:gd name="connsiteY17" fmla="*/ 245192 h 621933"/>
                              <a:gd name="connsiteX18" fmla="*/ 0 w 1132340"/>
                              <a:gd name="connsiteY18" fmla="*/ 183126 h 621933"/>
                              <a:gd name="connsiteX19" fmla="*/ 18029 w 1132340"/>
                              <a:gd name="connsiteY19" fmla="*/ 104991 h 621933"/>
                              <a:gd name="connsiteX0" fmla="*/ 268556 w 1132340"/>
                              <a:gd name="connsiteY0" fmla="*/ 153754 h 621933"/>
                              <a:gd name="connsiteX1" fmla="*/ 314820 w 1132340"/>
                              <a:gd name="connsiteY1" fmla="*/ 159763 h 621933"/>
                              <a:gd name="connsiteX2" fmla="*/ 413657 w 1132340"/>
                              <a:gd name="connsiteY2" fmla="*/ 147246 h 621933"/>
                              <a:gd name="connsiteX3" fmla="*/ 574060 w 1132340"/>
                              <a:gd name="connsiteY3" fmla="*/ 80617 h 621933"/>
                              <a:gd name="connsiteX4" fmla="*/ 590608 w 1132340"/>
                              <a:gd name="connsiteY4" fmla="*/ 0 h 621933"/>
                              <a:gd name="connsiteX5" fmla="*/ 650108 w 1132340"/>
                              <a:gd name="connsiteY5" fmla="*/ 9203 h 621933"/>
                              <a:gd name="connsiteX6" fmla="*/ 637779 w 1132340"/>
                              <a:gd name="connsiteY6" fmla="*/ 90465 h 621933"/>
                              <a:gd name="connsiteX7" fmla="*/ 952358 w 1132340"/>
                              <a:gd name="connsiteY7" fmla="*/ 175109 h 621933"/>
                              <a:gd name="connsiteX8" fmla="*/ 1129336 w 1132340"/>
                              <a:gd name="connsiteY8" fmla="*/ 167585 h 621933"/>
                              <a:gd name="connsiteX9" fmla="*/ 1132340 w 1132340"/>
                              <a:gd name="connsiteY9" fmla="*/ 245073 h 621933"/>
                              <a:gd name="connsiteX10" fmla="*/ 794030 w 1132340"/>
                              <a:gd name="connsiteY10" fmla="*/ 267739 h 621933"/>
                              <a:gd name="connsiteX11" fmla="*/ 632036 w 1132340"/>
                              <a:gd name="connsiteY11" fmla="*/ 392282 h 621933"/>
                              <a:gd name="connsiteX12" fmla="*/ 584824 w 1132340"/>
                              <a:gd name="connsiteY12" fmla="*/ 405304 h 621933"/>
                              <a:gd name="connsiteX13" fmla="*/ 557489 w 1132340"/>
                              <a:gd name="connsiteY13" fmla="*/ 621933 h 621933"/>
                              <a:gd name="connsiteX14" fmla="*/ 497860 w 1132340"/>
                              <a:gd name="connsiteY14" fmla="*/ 615582 h 621933"/>
                              <a:gd name="connsiteX15" fmla="*/ 529565 w 1132340"/>
                              <a:gd name="connsiteY15" fmla="*/ 398318 h 621933"/>
                              <a:gd name="connsiteX16" fmla="*/ 435706 w 1132340"/>
                              <a:gd name="connsiteY16" fmla="*/ 367234 h 621933"/>
                              <a:gd name="connsiteX17" fmla="*/ 294136 w 1132340"/>
                              <a:gd name="connsiteY17" fmla="*/ 245192 h 621933"/>
                              <a:gd name="connsiteX18" fmla="*/ 0 w 1132340"/>
                              <a:gd name="connsiteY18" fmla="*/ 183126 h 621933"/>
                              <a:gd name="connsiteX19" fmla="*/ 18029 w 1132340"/>
                              <a:gd name="connsiteY19" fmla="*/ 104991 h 621933"/>
                              <a:gd name="connsiteX0" fmla="*/ 15851 w 1132340"/>
                              <a:gd name="connsiteY0" fmla="*/ 103828 h 621933"/>
                              <a:gd name="connsiteX1" fmla="*/ 314820 w 1132340"/>
                              <a:gd name="connsiteY1" fmla="*/ 159763 h 621933"/>
                              <a:gd name="connsiteX2" fmla="*/ 413657 w 1132340"/>
                              <a:gd name="connsiteY2" fmla="*/ 147246 h 621933"/>
                              <a:gd name="connsiteX3" fmla="*/ 574060 w 1132340"/>
                              <a:gd name="connsiteY3" fmla="*/ 80617 h 621933"/>
                              <a:gd name="connsiteX4" fmla="*/ 590608 w 1132340"/>
                              <a:gd name="connsiteY4" fmla="*/ 0 h 621933"/>
                              <a:gd name="connsiteX5" fmla="*/ 650108 w 1132340"/>
                              <a:gd name="connsiteY5" fmla="*/ 9203 h 621933"/>
                              <a:gd name="connsiteX6" fmla="*/ 637779 w 1132340"/>
                              <a:gd name="connsiteY6" fmla="*/ 90465 h 621933"/>
                              <a:gd name="connsiteX7" fmla="*/ 952358 w 1132340"/>
                              <a:gd name="connsiteY7" fmla="*/ 175109 h 621933"/>
                              <a:gd name="connsiteX8" fmla="*/ 1129336 w 1132340"/>
                              <a:gd name="connsiteY8" fmla="*/ 167585 h 621933"/>
                              <a:gd name="connsiteX9" fmla="*/ 1132340 w 1132340"/>
                              <a:gd name="connsiteY9" fmla="*/ 245073 h 621933"/>
                              <a:gd name="connsiteX10" fmla="*/ 794030 w 1132340"/>
                              <a:gd name="connsiteY10" fmla="*/ 267739 h 621933"/>
                              <a:gd name="connsiteX11" fmla="*/ 632036 w 1132340"/>
                              <a:gd name="connsiteY11" fmla="*/ 392282 h 621933"/>
                              <a:gd name="connsiteX12" fmla="*/ 584824 w 1132340"/>
                              <a:gd name="connsiteY12" fmla="*/ 405304 h 621933"/>
                              <a:gd name="connsiteX13" fmla="*/ 557489 w 1132340"/>
                              <a:gd name="connsiteY13" fmla="*/ 621933 h 621933"/>
                              <a:gd name="connsiteX14" fmla="*/ 497860 w 1132340"/>
                              <a:gd name="connsiteY14" fmla="*/ 615582 h 621933"/>
                              <a:gd name="connsiteX15" fmla="*/ 529565 w 1132340"/>
                              <a:gd name="connsiteY15" fmla="*/ 398318 h 621933"/>
                              <a:gd name="connsiteX16" fmla="*/ 435706 w 1132340"/>
                              <a:gd name="connsiteY16" fmla="*/ 367234 h 621933"/>
                              <a:gd name="connsiteX17" fmla="*/ 294136 w 1132340"/>
                              <a:gd name="connsiteY17" fmla="*/ 245192 h 621933"/>
                              <a:gd name="connsiteX18" fmla="*/ 0 w 1132340"/>
                              <a:gd name="connsiteY18" fmla="*/ 183126 h 621933"/>
                              <a:gd name="connsiteX19" fmla="*/ 18029 w 1132340"/>
                              <a:gd name="connsiteY19" fmla="*/ 104991 h 62193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1132340" h="621933">
                                <a:moveTo>
                                  <a:pt x="15851" y="103828"/>
                                </a:moveTo>
                                <a:lnTo>
                                  <a:pt x="314820" y="159763"/>
                                </a:lnTo>
                                <a:lnTo>
                                  <a:pt x="413657" y="147246"/>
                                </a:lnTo>
                                <a:lnTo>
                                  <a:pt x="574060" y="80617"/>
                                </a:lnTo>
                                <a:lnTo>
                                  <a:pt x="590608" y="0"/>
                                </a:lnTo>
                                <a:lnTo>
                                  <a:pt x="650108" y="9203"/>
                                </a:lnTo>
                                <a:lnTo>
                                  <a:pt x="637779" y="90465"/>
                                </a:lnTo>
                                <a:lnTo>
                                  <a:pt x="952358" y="175109"/>
                                </a:lnTo>
                                <a:lnTo>
                                  <a:pt x="1129336" y="167585"/>
                                </a:lnTo>
                                <a:lnTo>
                                  <a:pt x="1132340" y="245073"/>
                                </a:lnTo>
                                <a:lnTo>
                                  <a:pt x="794030" y="267739"/>
                                </a:lnTo>
                                <a:lnTo>
                                  <a:pt x="632036" y="392282"/>
                                </a:lnTo>
                                <a:lnTo>
                                  <a:pt x="584824" y="405304"/>
                                </a:lnTo>
                                <a:lnTo>
                                  <a:pt x="557489" y="621933"/>
                                </a:lnTo>
                                <a:lnTo>
                                  <a:pt x="497860" y="615582"/>
                                </a:lnTo>
                                <a:lnTo>
                                  <a:pt x="529565" y="398318"/>
                                </a:lnTo>
                                <a:lnTo>
                                  <a:pt x="435706" y="367234"/>
                                </a:lnTo>
                                <a:lnTo>
                                  <a:pt x="294136" y="245192"/>
                                </a:lnTo>
                                <a:lnTo>
                                  <a:pt x="0" y="183126"/>
                                </a:lnTo>
                                <a:lnTo>
                                  <a:pt x="18029" y="104991"/>
                                </a:lnTo>
                              </a:path>
                            </a:pathLst>
                          </a:custGeom>
                          <a:solidFill>
                            <a:srgbClr val="00FF00">
                              <a:alpha val="50000"/>
                            </a:srgbClr>
                          </a:solidFill>
                          <a:ln w="15875">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241D696" id="Group 11" o:spid="_x0000_s1040" style="position:absolute;margin-left:6.75pt;margin-top:8.05pt;width:454.85pt;height:261.4pt;z-index:251669504" coordsize="57765,331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">
                <v:group id="Group 481" o:spid="_x0000_s1041" style="position:absolute;left:54864;width:2901;height:4921" coordsize="290327,4928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rect id="Rectangle 482" o:spid="_x0000_s1042" style="position:absolute;width:290327;height:492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" fillcolor="white [3212]" strokecolor="black [3213]" strokeweight="1pt"/>
                  <v:shape id="Text Box 483" o:spid="_x0000_s1043" type="#_x0000_t202" style="position:absolute;left:17813;top:243444;width:255096;height:23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" filled="f" stroked="f" strokeweight=".5pt">
                    <v:textbox inset="0,,0">
                      <w:txbxContent>
                        <w:p w14:paraId="45BE8A07" w14:textId="77777777" w:rsidR="000B5D77" w:rsidRPr="00762B47" w:rsidRDefault="000B5D77" w:rsidP="00A06887">
                          <w:pPr>
                            <w:jc w:val="center"/>
                            <w:rPr>
                              <w:b/>
                              <w:sz w:val="22"/>
                            </w:rPr>
                          </w:pPr>
                          <w:r w:rsidRPr="00762B47">
                            <w:rPr>
                              <w:b/>
                              <w:sz w:val="22"/>
                            </w:rPr>
                            <w:t>N</w:t>
                          </w:r>
                        </w:p>
                      </w:txbxContent>
                    </v:textbox>
                  </v:shape>
                  <v:shape id="Up Arrow 484" o:spid="_x0000_s1044" type="#_x0000_t68" style="position:absolute;left:95003;top:77189;width:91440;height:164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" adj="6000" fillcolor="black [3200]" strokecolor="black [1600]" strokeweight="2pt"/>
                </v:group>
                <v:group id="Group 7" o:spid="_x0000_s1045" style="position:absolute;top:30384;width:32004;height:2813" coordsize="32004,2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466" o:spid="_x0000_s1046" style="position:absolute;width:32004;height:28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" fillcolor="white [3212]" strokecolor="black [3213]" strokeweight="1pt"/>
                  <v:rect id="Rectangle 467" o:spid="_x0000_s1047" style="position:absolute;left:762;top:762;width:2312;height:1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" fillcolor="lime" stroked="f" strokeweight="1.5pt">
                    <v:fill opacity="52428f"/>
                  </v:rect>
                  <v:shape id="Text Box 478" o:spid="_x0000_s1048" type="#_x0000_t202" style="position:absolute;left:3524;top:95;width:27718;height:2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" filled="f" stroked="f" strokeweight=".5pt">
                    <v:textbox>
                      <w:txbxContent>
                        <w:p w14:paraId="2A26B337" w14:textId="233FD9F9" w:rsidR="000B5D77" w:rsidRPr="00A543F1" w:rsidRDefault="000B5D77" w:rsidP="00A06887">
                          <w:pPr>
                            <w:rPr>
                              <w:sz w:val="20"/>
                            </w:rPr>
                          </w:pPr>
                          <w:r>
                            <w:rPr>
                              <w:sz w:val="20"/>
                            </w:rPr>
                            <w:t>Approximate Limits of Physical Improvements</w:t>
                          </w:r>
                        </w:p>
                      </w:txbxContent>
                    </v:textbox>
                  </v:shape>
                </v:group>
                <v:shape id="Freeform 5" o:spid="_x0000_s1049" style="position:absolute;left:7810;top:8191;width:39053;height:20765;visibility:visible;mso-wrap-style:square;v-text-anchor:top" coordsize="1132340,6219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" path="m15851,103828r298969,55935l413657,147246,574060,80617,590608,r59500,9203l637779,90465r314579,84644l1129336,167585r3004,77488l794030,267739,632036,392282r-47212,13022l557489,621933r-59629,-6351l529565,398318,435706,367234,294136,245192,,183126,18029,104991e" fillcolor="lime" strokecolor="white [3212]" strokeweight="1.25pt">
                  <v:fill opacity="32896f"/>
                  <v:path arrowok="t" o:connecttype="custom" o:connectlocs="54667,346651;1085761,533401;1426633,491611;1979836,269156;2036908,0;2242113,30726;2199592,302036;3284522,584637;3894890,559517;3905250,818226;2738476,893901;2179786,1309713;2016960,1353190;1922686,2076450;1717035,2055246;1826381,1329866;1502677,1226086;1014426,818623;0,611403;62179,350534" o:connectangles="0,0,0,0,0,0,0,0,0,0,0,0,0,0,0,0,0,0,0,0"/>
                </v:shape>
              </v:group>
            </w:pict>
          </mc:Fallback>
        </mc:AlternateContent>
      </w:r>
      <w:r w:rsidR="00A06887">
        <w:rPr>
          <w:noProof/>
        </w:rPr>
        <w:drawing>
          <wp:inline distT="0" distB="0" distL="0" distR="0" wp14:anchorId="4BC01F2D" wp14:editId="69142B5B">
            <wp:extent cx="5943600" cy="3487420"/>
            <wp:effectExtent l="0" t="0" r="0"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487420"/>
                    </a:xfrm>
                    <a:prstGeom prst="rect">
                      <a:avLst/>
                    </a:prstGeom>
                  </pic:spPr>
                </pic:pic>
              </a:graphicData>
            </a:graphic>
          </wp:inline>
        </w:drawing>
      </w:r>
      <w:r w:rsidR="00DB673F">
        <w:br w:type="page"/>
      </w:r>
    </w:p>
    <w:p w14:paraId="23CF6CC1" w14:textId="3F597C1C" w:rsidR="00EE5619" w:rsidRDefault="00EE5619" w:rsidP="00EE5619">
      <w:pPr>
        <w:pStyle w:val="BodyText"/>
        <w:spacing w:before="0"/>
      </w:pPr>
      <w:r>
        <w:lastRenderedPageBreak/>
        <w:t>The area of influence for operation</w:t>
      </w:r>
      <w:r w:rsidR="00966CF6">
        <w:t>al</w:t>
      </w:r>
      <w:r>
        <w:t xml:space="preserve"> and safety analys</w:t>
      </w:r>
      <w:r w:rsidR="009C1522">
        <w:t>e</w:t>
      </w:r>
      <w:r>
        <w:t xml:space="preserve">s is shown in </w:t>
      </w:r>
      <w:r w:rsidRPr="00F71221">
        <w:rPr>
          <w:b/>
          <w:color w:val="871621" w:themeColor="text2"/>
        </w:rPr>
        <w:fldChar w:fldCharType="begin"/>
      </w:r>
      <w:r w:rsidRPr="00F71221">
        <w:rPr>
          <w:b/>
          <w:color w:val="871621" w:themeColor="text2"/>
        </w:rPr>
        <w:instrText xml:space="preserve"> REF _Ref507504276 \h  \* MERGEFORMAT </w:instrText>
      </w:r>
      <w:r w:rsidRPr="00F71221">
        <w:rPr>
          <w:b/>
          <w:color w:val="871621" w:themeColor="text2"/>
        </w:rPr>
      </w:r>
      <w:r w:rsidRPr="00F71221">
        <w:rPr>
          <w:b/>
          <w:color w:val="871621" w:themeColor="text2"/>
        </w:rPr>
        <w:fldChar w:fldCharType="separate"/>
      </w:r>
      <w:r w:rsidR="00875AEE" w:rsidRPr="00875AEE">
        <w:rPr>
          <w:b/>
          <w:color w:val="871621" w:themeColor="text2"/>
        </w:rPr>
        <w:t>Figure 4</w:t>
      </w:r>
      <w:r w:rsidR="00875AEE" w:rsidRPr="00875AEE">
        <w:rPr>
          <w:b/>
          <w:color w:val="871621" w:themeColor="text2"/>
        </w:rPr>
        <w:noBreakHyphen/>
        <w:t>2</w:t>
      </w:r>
      <w:r w:rsidRPr="00F71221">
        <w:rPr>
          <w:b/>
          <w:color w:val="871621" w:themeColor="text2"/>
        </w:rPr>
        <w:fldChar w:fldCharType="end"/>
      </w:r>
      <w:r>
        <w:t>. The area of influence includes freeway mainline, ramps, ramp t</w:t>
      </w:r>
      <w:r w:rsidR="00966CF6">
        <w:t>erminal intersections and cross</w:t>
      </w:r>
      <w:r>
        <w:t>road intersections within the boundaries:</w:t>
      </w:r>
    </w:p>
    <w:p w14:paraId="678BE6D4" w14:textId="0383468D" w:rsidR="00EE5619" w:rsidRPr="0063522B" w:rsidRDefault="00EE5619" w:rsidP="00966CF6">
      <w:pPr>
        <w:pStyle w:val="ListBullet"/>
      </w:pPr>
      <w:r w:rsidRPr="0063522B">
        <w:t>West Limits:</w:t>
      </w:r>
      <w:r>
        <w:t xml:space="preserve"> </w:t>
      </w:r>
      <w:r w:rsidRPr="0063522B">
        <w:rPr>
          <w:highlight w:val="yellow"/>
        </w:rPr>
        <w:t>XX</w:t>
      </w:r>
      <w:r w:rsidR="00A06887">
        <w:rPr>
          <w:highlight w:val="yellow"/>
        </w:rPr>
        <w:t>X</w:t>
      </w:r>
      <w:r w:rsidRPr="0063522B">
        <w:rPr>
          <w:highlight w:val="yellow"/>
        </w:rPr>
        <w:t>XX</w:t>
      </w:r>
      <w:r w:rsidR="00C349FE">
        <w:t>.</w:t>
      </w:r>
    </w:p>
    <w:p w14:paraId="7D232E20" w14:textId="5E364B8A" w:rsidR="00EE5619" w:rsidRPr="0063522B" w:rsidRDefault="00EE5619" w:rsidP="00966CF6">
      <w:pPr>
        <w:pStyle w:val="ListBullet"/>
      </w:pPr>
      <w:r w:rsidRPr="0063522B">
        <w:t>East Limits:</w:t>
      </w:r>
      <w:r>
        <w:t xml:space="preserve"> </w:t>
      </w:r>
      <w:r w:rsidRPr="0063522B">
        <w:rPr>
          <w:highlight w:val="yellow"/>
        </w:rPr>
        <w:t>XX</w:t>
      </w:r>
      <w:r w:rsidR="00A06887">
        <w:rPr>
          <w:highlight w:val="yellow"/>
        </w:rPr>
        <w:t>X</w:t>
      </w:r>
      <w:r w:rsidRPr="0063522B">
        <w:rPr>
          <w:highlight w:val="yellow"/>
        </w:rPr>
        <w:t>XX</w:t>
      </w:r>
      <w:r w:rsidR="00C349FE">
        <w:t>.</w:t>
      </w:r>
    </w:p>
    <w:p w14:paraId="49AD7D08" w14:textId="63FCCF70" w:rsidR="00EE5619" w:rsidRPr="0063522B" w:rsidRDefault="00EE5619" w:rsidP="00966CF6">
      <w:pPr>
        <w:pStyle w:val="ListBullet"/>
      </w:pPr>
      <w:r w:rsidRPr="0063522B">
        <w:t>South Limits:</w:t>
      </w:r>
      <w:r>
        <w:t xml:space="preserve"> </w:t>
      </w:r>
      <w:r w:rsidRPr="0063522B">
        <w:rPr>
          <w:highlight w:val="yellow"/>
        </w:rPr>
        <w:t>XX</w:t>
      </w:r>
      <w:r w:rsidR="00A06887">
        <w:rPr>
          <w:highlight w:val="yellow"/>
        </w:rPr>
        <w:t>X</w:t>
      </w:r>
      <w:r w:rsidRPr="0063522B">
        <w:rPr>
          <w:highlight w:val="yellow"/>
        </w:rPr>
        <w:t>XX</w:t>
      </w:r>
      <w:r w:rsidR="00C349FE">
        <w:t>.</w:t>
      </w:r>
    </w:p>
    <w:p w14:paraId="1FA27C0B" w14:textId="74AEE183" w:rsidR="00EE5619" w:rsidRDefault="00EE5619" w:rsidP="00966CF6">
      <w:pPr>
        <w:pStyle w:val="ListBullet"/>
      </w:pPr>
      <w:r w:rsidRPr="0063522B">
        <w:t>North Limits:</w:t>
      </w:r>
      <w:r>
        <w:t xml:space="preserve"> </w:t>
      </w:r>
      <w:r w:rsidRPr="0063522B">
        <w:rPr>
          <w:highlight w:val="yellow"/>
        </w:rPr>
        <w:t>XXX</w:t>
      </w:r>
      <w:r w:rsidR="00A06887">
        <w:rPr>
          <w:highlight w:val="yellow"/>
        </w:rPr>
        <w:t>X</w:t>
      </w:r>
      <w:r w:rsidRPr="0063522B">
        <w:rPr>
          <w:highlight w:val="yellow"/>
        </w:rPr>
        <w:t>X</w:t>
      </w:r>
      <w:r w:rsidR="00C349FE">
        <w:t>.</w:t>
      </w:r>
    </w:p>
    <w:p w14:paraId="598FEF43" w14:textId="18386B72" w:rsidR="00966CF6" w:rsidRPr="004812F0" w:rsidRDefault="00966CF6" w:rsidP="00966CF6">
      <w:pPr>
        <w:pStyle w:val="ListBullet"/>
        <w:numPr>
          <w:ilvl w:val="0"/>
          <w:numId w:val="0"/>
        </w:numPr>
        <w:ind w:left="1440" w:hanging="360"/>
        <w:rPr>
          <w:b/>
          <w:color w:val="E36C0A"/>
        </w:rPr>
      </w:pPr>
      <w:r w:rsidRPr="004812F0">
        <w:rPr>
          <w:b/>
          <w:color w:val="E36C0A"/>
        </w:rPr>
        <w:t xml:space="preserve">Example of boundary summary </w:t>
      </w:r>
      <w:r>
        <w:rPr>
          <w:b/>
          <w:color w:val="E36C0A"/>
        </w:rPr>
        <w:t xml:space="preserve">for </w:t>
      </w:r>
      <w:r w:rsidRPr="00AD25C4">
        <w:rPr>
          <w:b/>
          <w:color w:val="E36C0A"/>
        </w:rPr>
        <w:t>example</w:t>
      </w:r>
      <w:r>
        <w:rPr>
          <w:b/>
          <w:color w:val="E36C0A"/>
        </w:rPr>
        <w:t xml:space="preserve"> graphic in Figure </w:t>
      </w:r>
      <w:r w:rsidR="00A06887">
        <w:rPr>
          <w:b/>
          <w:color w:val="E36C0A"/>
        </w:rPr>
        <w:t>4</w:t>
      </w:r>
      <w:r>
        <w:rPr>
          <w:b/>
          <w:color w:val="E36C0A"/>
        </w:rPr>
        <w:t>-</w:t>
      </w:r>
      <w:r w:rsidR="00A06887">
        <w:rPr>
          <w:b/>
          <w:color w:val="E36C0A"/>
        </w:rPr>
        <w:t>2</w:t>
      </w:r>
      <w:r w:rsidRPr="004812F0">
        <w:rPr>
          <w:b/>
          <w:color w:val="E36C0A"/>
        </w:rPr>
        <w:t>:</w:t>
      </w:r>
    </w:p>
    <w:p w14:paraId="01DAC8DE" w14:textId="77777777" w:rsidR="00966CF6" w:rsidRPr="004C260A" w:rsidRDefault="00966CF6" w:rsidP="00966CF6">
      <w:pPr>
        <w:pStyle w:val="ListBullet"/>
        <w:rPr>
          <w:b/>
          <w:color w:val="E36C0A"/>
        </w:rPr>
      </w:pPr>
      <w:r w:rsidRPr="004C260A">
        <w:rPr>
          <w:b/>
          <w:color w:val="E36C0A"/>
        </w:rPr>
        <w:t>West limits: West ra</w:t>
      </w:r>
      <w:r>
        <w:rPr>
          <w:b/>
          <w:color w:val="E36C0A"/>
        </w:rPr>
        <w:t>mp junctions of the I-80 / Coral Ridge Avenue interchange (Exit 2</w:t>
      </w:r>
      <w:r w:rsidRPr="004C260A">
        <w:rPr>
          <w:b/>
          <w:color w:val="E36C0A"/>
        </w:rPr>
        <w:t>4</w:t>
      </w:r>
      <w:r>
        <w:rPr>
          <w:b/>
          <w:color w:val="E36C0A"/>
        </w:rPr>
        <w:t>0</w:t>
      </w:r>
      <w:r w:rsidRPr="004C260A">
        <w:rPr>
          <w:b/>
          <w:color w:val="E36C0A"/>
        </w:rPr>
        <w:t>).</w:t>
      </w:r>
    </w:p>
    <w:p w14:paraId="415892DD" w14:textId="77777777" w:rsidR="00966CF6" w:rsidRPr="004C260A" w:rsidRDefault="00966CF6" w:rsidP="00966CF6">
      <w:pPr>
        <w:pStyle w:val="ListBullet"/>
        <w:rPr>
          <w:b/>
          <w:color w:val="E36C0A"/>
        </w:rPr>
      </w:pPr>
      <w:r w:rsidRPr="004C260A">
        <w:rPr>
          <w:b/>
          <w:color w:val="E36C0A"/>
        </w:rPr>
        <w:t xml:space="preserve">East limits: East ramp junctions of the I-80 </w:t>
      </w:r>
      <w:r>
        <w:rPr>
          <w:b/>
          <w:color w:val="E36C0A"/>
        </w:rPr>
        <w:t xml:space="preserve">/ Dubuque Street </w:t>
      </w:r>
      <w:r w:rsidRPr="004C260A">
        <w:rPr>
          <w:b/>
          <w:color w:val="E36C0A"/>
        </w:rPr>
        <w:t xml:space="preserve">interchange (Exit </w:t>
      </w:r>
      <w:r>
        <w:rPr>
          <w:b/>
          <w:color w:val="E36C0A"/>
        </w:rPr>
        <w:t>244</w:t>
      </w:r>
      <w:r w:rsidRPr="004C260A">
        <w:rPr>
          <w:b/>
          <w:color w:val="E36C0A"/>
        </w:rPr>
        <w:t>).</w:t>
      </w:r>
    </w:p>
    <w:p w14:paraId="7E06F430" w14:textId="77777777" w:rsidR="00966CF6" w:rsidRPr="004C260A" w:rsidRDefault="00966CF6" w:rsidP="00966CF6">
      <w:pPr>
        <w:pStyle w:val="ListBullet"/>
        <w:rPr>
          <w:b/>
          <w:color w:val="E36C0A"/>
        </w:rPr>
      </w:pPr>
      <w:r w:rsidRPr="004C260A">
        <w:rPr>
          <w:b/>
          <w:color w:val="E36C0A"/>
        </w:rPr>
        <w:t xml:space="preserve">South limits: </w:t>
      </w:r>
      <w:r>
        <w:rPr>
          <w:b/>
          <w:color w:val="E36C0A"/>
        </w:rPr>
        <w:t>1</w:t>
      </w:r>
      <w:r w:rsidRPr="008B061A">
        <w:rPr>
          <w:b/>
          <w:color w:val="E36C0A"/>
          <w:vertAlign w:val="superscript"/>
        </w:rPr>
        <w:t>st</w:t>
      </w:r>
      <w:r>
        <w:rPr>
          <w:b/>
          <w:color w:val="E36C0A"/>
        </w:rPr>
        <w:t xml:space="preserve"> Avenue</w:t>
      </w:r>
      <w:r w:rsidRPr="004C260A">
        <w:rPr>
          <w:b/>
          <w:color w:val="E36C0A"/>
        </w:rPr>
        <w:t xml:space="preserve"> / </w:t>
      </w:r>
      <w:r>
        <w:rPr>
          <w:b/>
          <w:color w:val="E36C0A"/>
        </w:rPr>
        <w:t>E 7</w:t>
      </w:r>
      <w:r w:rsidRPr="008B061A">
        <w:rPr>
          <w:b/>
          <w:color w:val="E36C0A"/>
          <w:vertAlign w:val="superscript"/>
        </w:rPr>
        <w:t>th</w:t>
      </w:r>
      <w:r>
        <w:rPr>
          <w:b/>
          <w:color w:val="E36C0A"/>
        </w:rPr>
        <w:t xml:space="preserve"> Street</w:t>
      </w:r>
      <w:r w:rsidRPr="004C260A">
        <w:rPr>
          <w:b/>
          <w:color w:val="E36C0A"/>
        </w:rPr>
        <w:t xml:space="preserve"> intersection.</w:t>
      </w:r>
    </w:p>
    <w:p w14:paraId="6BD2C65A" w14:textId="77777777" w:rsidR="00966CF6" w:rsidRDefault="00966CF6" w:rsidP="00966CF6">
      <w:pPr>
        <w:pStyle w:val="ListBullet"/>
        <w:rPr>
          <w:b/>
          <w:color w:val="E36C0A"/>
        </w:rPr>
      </w:pPr>
      <w:r w:rsidRPr="004C260A">
        <w:rPr>
          <w:b/>
          <w:color w:val="E36C0A"/>
        </w:rPr>
        <w:t xml:space="preserve">North limits: </w:t>
      </w:r>
      <w:r>
        <w:rPr>
          <w:b/>
          <w:color w:val="E36C0A"/>
        </w:rPr>
        <w:t>1</w:t>
      </w:r>
      <w:r w:rsidRPr="008B061A">
        <w:rPr>
          <w:b/>
          <w:color w:val="E36C0A"/>
          <w:vertAlign w:val="superscript"/>
        </w:rPr>
        <w:t>st</w:t>
      </w:r>
      <w:r>
        <w:rPr>
          <w:b/>
          <w:color w:val="E36C0A"/>
        </w:rPr>
        <w:t xml:space="preserve"> </w:t>
      </w:r>
      <w:r w:rsidRPr="004C260A">
        <w:rPr>
          <w:b/>
          <w:color w:val="E36C0A"/>
        </w:rPr>
        <w:t xml:space="preserve">Avenue / </w:t>
      </w:r>
      <w:r>
        <w:rPr>
          <w:b/>
          <w:color w:val="E36C0A"/>
        </w:rPr>
        <w:t xml:space="preserve">Holiday Road </w:t>
      </w:r>
      <w:r w:rsidRPr="004C260A">
        <w:rPr>
          <w:b/>
          <w:color w:val="E36C0A"/>
        </w:rPr>
        <w:t>intersection.</w:t>
      </w:r>
    </w:p>
    <w:p w14:paraId="101060B6" w14:textId="1AEA4B3B" w:rsidR="00966CF6" w:rsidRPr="008B061A" w:rsidRDefault="00966CF6" w:rsidP="00966CF6">
      <w:pPr>
        <w:pStyle w:val="BodyText"/>
        <w:rPr>
          <w:b/>
          <w:color w:val="E36C0A"/>
        </w:rPr>
      </w:pPr>
      <w:r w:rsidRPr="008B061A">
        <w:rPr>
          <w:b/>
          <w:color w:val="E36C0A"/>
        </w:rPr>
        <w:t>Provide additional details to clearly define the area of influence</w:t>
      </w:r>
      <w:r w:rsidR="00436089" w:rsidRPr="00436089">
        <w:rPr>
          <w:b/>
          <w:color w:val="E36C0A"/>
        </w:rPr>
        <w:t xml:space="preserve"> </w:t>
      </w:r>
      <w:r w:rsidR="00436089" w:rsidRPr="008B061A">
        <w:rPr>
          <w:b/>
          <w:color w:val="E36C0A"/>
        </w:rPr>
        <w:t>as appropriate</w:t>
      </w:r>
      <w:r w:rsidRPr="008B061A">
        <w:rPr>
          <w:b/>
          <w:color w:val="E36C0A"/>
        </w:rPr>
        <w:t>.</w:t>
      </w:r>
    </w:p>
    <w:p w14:paraId="377D6732" w14:textId="77777777" w:rsidR="00EE5619" w:rsidRDefault="00EE5619" w:rsidP="00966CF6">
      <w:pPr>
        <w:pStyle w:val="FigureCaption"/>
      </w:pPr>
      <w:bookmarkStart w:id="17" w:name="_Ref507504276"/>
      <w:bookmarkStart w:id="18" w:name="_Ref507504268"/>
      <w:bookmarkStart w:id="19" w:name="_Toc507505464"/>
      <w:bookmarkStart w:id="20" w:name="_Toc511146257"/>
      <w:r>
        <w:t>Figure </w:t>
      </w:r>
      <w:r w:rsidR="00C2560D">
        <w:fldChar w:fldCharType="begin"/>
      </w:r>
      <w:r w:rsidR="00C2560D">
        <w:instrText xml:space="preserve"> STYLEREF 1 \s </w:instrText>
      </w:r>
      <w:r w:rsidR="00C2560D">
        <w:fldChar w:fldCharType="separate"/>
      </w:r>
      <w:r w:rsidR="00875AEE">
        <w:rPr>
          <w:noProof/>
        </w:rPr>
        <w:t>4</w:t>
      </w:r>
      <w:r w:rsidR="00C2560D">
        <w:rPr>
          <w:noProof/>
        </w:rPr>
        <w:fldChar w:fldCharType="end"/>
      </w:r>
      <w:r>
        <w:noBreakHyphen/>
      </w:r>
      <w:r w:rsidR="00C2560D">
        <w:fldChar w:fldCharType="begin"/>
      </w:r>
      <w:r w:rsidR="00C2560D">
        <w:instrText xml:space="preserve"> SEQ Figure \* ARABIC \s 1 </w:instrText>
      </w:r>
      <w:r w:rsidR="00C2560D">
        <w:fldChar w:fldCharType="separate"/>
      </w:r>
      <w:r w:rsidR="00875AEE">
        <w:rPr>
          <w:noProof/>
        </w:rPr>
        <w:t>2</w:t>
      </w:r>
      <w:r w:rsidR="00C2560D">
        <w:rPr>
          <w:noProof/>
        </w:rPr>
        <w:fldChar w:fldCharType="end"/>
      </w:r>
      <w:bookmarkEnd w:id="17"/>
      <w:r>
        <w:t>. Area of Influence</w:t>
      </w:r>
      <w:bookmarkEnd w:id="18"/>
      <w:bookmarkEnd w:id="19"/>
      <w:bookmarkEnd w:id="20"/>
    </w:p>
    <w:p w14:paraId="5E21CE80" w14:textId="77777777" w:rsidR="00966CF6" w:rsidRDefault="00966CF6" w:rsidP="00966CF6">
      <w:pPr>
        <w:pStyle w:val="BodyText"/>
        <w:ind w:left="0"/>
      </w:pPr>
      <w:r>
        <w:rPr>
          <w:noProof/>
        </w:rPr>
        <mc:AlternateContent>
          <mc:Choice Requires="wpg">
            <w:drawing>
              <wp:anchor distT="0" distB="0" distL="114300" distR="114300" simplePos="0" relativeHeight="251663360" behindDoc="0" locked="0" layoutInCell="1" allowOverlap="1" wp14:anchorId="51FBE1B6" wp14:editId="69B757E3">
                <wp:simplePos x="0" y="0"/>
                <wp:positionH relativeFrom="column">
                  <wp:posOffset>5558628</wp:posOffset>
                </wp:positionH>
                <wp:positionV relativeFrom="paragraph">
                  <wp:posOffset>85725</wp:posOffset>
                </wp:positionV>
                <wp:extent cx="290327" cy="492826"/>
                <wp:effectExtent l="0" t="0" r="14605" b="21590"/>
                <wp:wrapNone/>
                <wp:docPr id="15" name="Group 15"/>
                <wp:cNvGraphicFramePr/>
                <a:graphic xmlns:a="http://schemas.openxmlformats.org/drawingml/2006/main">
                  <a:graphicData uri="http://schemas.microsoft.com/office/word/2010/wordprocessingGroup">
                    <wpg:wgp>
                      <wpg:cNvGrpSpPr/>
                      <wpg:grpSpPr>
                        <a:xfrm>
                          <a:off x="0" y="0"/>
                          <a:ext cx="290327" cy="492826"/>
                          <a:chOff x="0" y="0"/>
                          <a:chExt cx="290327" cy="492826"/>
                        </a:xfrm>
                      </wpg:grpSpPr>
                      <wps:wsp>
                        <wps:cNvPr id="28" name="Rectangle 28"/>
                        <wps:cNvSpPr/>
                        <wps:spPr>
                          <a:xfrm>
                            <a:off x="0" y="0"/>
                            <a:ext cx="290327" cy="492826"/>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 name="Text Box 31"/>
                        <wps:cNvSpPr txBox="1"/>
                        <wps:spPr>
                          <a:xfrm>
                            <a:off x="17813" y="243444"/>
                            <a:ext cx="255096"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E76DFC6" w14:textId="77777777" w:rsidR="000B5D77" w:rsidRPr="00A543F1" w:rsidRDefault="000B5D77" w:rsidP="00966CF6">
                              <w:pPr>
                                <w:jc w:val="center"/>
                                <w:rPr>
                                  <w:sz w:val="22"/>
                                </w:rPr>
                              </w:pPr>
                              <w:r w:rsidRPr="00A543F1">
                                <w:rPr>
                                  <w:sz w:val="22"/>
                                </w:rPr>
                                <w:t>N</w:t>
                              </w:r>
                            </w:p>
                          </w:txbxContent>
                        </wps:txbx>
                        <wps:bodyPr rot="0" spcFirstLastPara="0" vertOverflow="overflow" horzOverflow="overflow" vert="horz" wrap="square" lIns="0" tIns="45720" rIns="0" bIns="45720" numCol="1" spcCol="0" rtlCol="0" fromWordArt="0" anchor="t" anchorCtr="0" forceAA="0" compatLnSpc="1">
                          <a:prstTxWarp prst="textNoShape">
                            <a:avLst/>
                          </a:prstTxWarp>
                          <a:noAutofit/>
                        </wps:bodyPr>
                      </wps:wsp>
                      <wps:wsp>
                        <wps:cNvPr id="448" name="Up Arrow 448"/>
                        <wps:cNvSpPr/>
                        <wps:spPr>
                          <a:xfrm>
                            <a:off x="95003" y="77189"/>
                            <a:ext cx="91440" cy="164592"/>
                          </a:xfrm>
                          <a:prstGeom prst="up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FBE1B6" id="Group 15" o:spid="_x0000_s1050" style="position:absolute;margin-left:437.7pt;margin-top:6.75pt;width:22.85pt;height:38.8pt;z-index:251663360" coordsize="290327,4928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">
                <v:rect id="Rectangle 28" o:spid="_x0000_s1051" style="position:absolute;width:290327;height:4928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" fillcolor="white [3212]" strokecolor="black [3213]" strokeweight="1pt"/>
                <v:shape id="Text Box 31" o:spid="_x0000_s1052" type="#_x0000_t202" style="position:absolute;left:17813;top:243444;width:255096;height:231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" filled="f" stroked="f" strokeweight=".5pt">
                  <v:textbox inset="0,,0">
                    <w:txbxContent>
                      <w:p w14:paraId="7E76DFC6" w14:textId="77777777" w:rsidR="000B5D77" w:rsidRPr="00A543F1" w:rsidRDefault="000B5D77" w:rsidP="00966CF6">
                        <w:pPr>
                          <w:jc w:val="center"/>
                          <w:rPr>
                            <w:sz w:val="22"/>
                          </w:rPr>
                        </w:pPr>
                        <w:r w:rsidRPr="00A543F1">
                          <w:rPr>
                            <w:sz w:val="22"/>
                          </w:rPr>
                          <w:t>N</w:t>
                        </w:r>
                      </w:p>
                    </w:txbxContent>
                  </v:textbox>
                </v:shape>
                <v:shape id="Up Arrow 448" o:spid="_x0000_s1053" type="#_x0000_t68" style="position:absolute;left:95003;top:77189;width:91440;height:1645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" adj="6000" fillcolor="black [3200]" strokecolor="black [1600]" strokeweight="2pt"/>
              </v:group>
            </w:pict>
          </mc:Fallback>
        </mc:AlternateContent>
      </w:r>
      <w:r>
        <w:rPr>
          <w:noProof/>
        </w:rPr>
        <mc:AlternateContent>
          <mc:Choice Requires="wpg">
            <w:drawing>
              <wp:anchor distT="0" distB="0" distL="114300" distR="114300" simplePos="0" relativeHeight="251657216" behindDoc="0" locked="0" layoutInCell="1" allowOverlap="1" wp14:anchorId="2005F744" wp14:editId="39B37FAC">
                <wp:simplePos x="0" y="0"/>
                <wp:positionH relativeFrom="column">
                  <wp:posOffset>96682</wp:posOffset>
                </wp:positionH>
                <wp:positionV relativeFrom="paragraph">
                  <wp:posOffset>2345055</wp:posOffset>
                </wp:positionV>
                <wp:extent cx="1738822" cy="252405"/>
                <wp:effectExtent l="0" t="0" r="0" b="14605"/>
                <wp:wrapNone/>
                <wp:docPr id="459" name="Group 459"/>
                <wp:cNvGraphicFramePr/>
                <a:graphic xmlns:a="http://schemas.openxmlformats.org/drawingml/2006/main">
                  <a:graphicData uri="http://schemas.microsoft.com/office/word/2010/wordprocessingGroup">
                    <wpg:wgp>
                      <wpg:cNvGrpSpPr/>
                      <wpg:grpSpPr>
                        <a:xfrm>
                          <a:off x="0" y="0"/>
                          <a:ext cx="1738822" cy="252405"/>
                          <a:chOff x="0" y="0"/>
                          <a:chExt cx="1738822" cy="252405"/>
                        </a:xfrm>
                      </wpg:grpSpPr>
                      <wps:wsp>
                        <wps:cNvPr id="463" name="Rectangle 463"/>
                        <wps:cNvSpPr/>
                        <wps:spPr>
                          <a:xfrm>
                            <a:off x="0" y="0"/>
                            <a:ext cx="1591293" cy="247650"/>
                          </a:xfrm>
                          <a:prstGeom prst="rect">
                            <a:avLst/>
                          </a:prstGeom>
                          <a:solidFill>
                            <a:schemeClr val="bg1"/>
                          </a:solid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4" name="Rectangle 464"/>
                        <wps:cNvSpPr/>
                        <wps:spPr>
                          <a:xfrm>
                            <a:off x="74428" y="63795"/>
                            <a:ext cx="231140" cy="124460"/>
                          </a:xfrm>
                          <a:prstGeom prst="rect">
                            <a:avLst/>
                          </a:prstGeom>
                          <a:solidFill>
                            <a:schemeClr val="bg1"/>
                          </a:solid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5" name="Text Box 465"/>
                        <wps:cNvSpPr txBox="1"/>
                        <wps:spPr>
                          <a:xfrm>
                            <a:off x="361507" y="21265"/>
                            <a:ext cx="1377315" cy="2311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0A08FF" w14:textId="77777777" w:rsidR="000B5D77" w:rsidRPr="00A543F1" w:rsidRDefault="000B5D77" w:rsidP="00966CF6">
                              <w:pPr>
                                <w:rPr>
                                  <w:sz w:val="20"/>
                                </w:rPr>
                              </w:pPr>
                              <w:r w:rsidRPr="00A543F1">
                                <w:rPr>
                                  <w:sz w:val="20"/>
                                </w:rPr>
                                <w:t>Area of Influence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005F744" id="Group 459" o:spid="_x0000_s1054" style="position:absolute;margin-left:7.6pt;margin-top:184.65pt;width:136.9pt;height:19.85pt;z-index:251657216" coordsize="17388,2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">
                <v:rect id="Rectangle 463" o:spid="_x0000_s1055" style="position:absolute;width:15912;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" fillcolor="white [3212]" strokecolor="black [3213]" strokeweight="1pt"/>
                <v:rect id="Rectangle 464" o:spid="_x0000_s1056" style="position:absolute;left:744;top:637;width:2311;height:12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" fillcolor="white [3212]" strokecolor="red" strokeweight="1.5pt"/>
                <v:shape id="Text Box 465" o:spid="_x0000_s1057" type="#_x0000_t202" style="position:absolute;left:3615;top:212;width:13773;height:23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" filled="f" stroked="f" strokeweight=".5pt">
                  <v:textbox>
                    <w:txbxContent>
                      <w:p w14:paraId="3D0A08FF" w14:textId="77777777" w:rsidR="000B5D77" w:rsidRPr="00A543F1" w:rsidRDefault="000B5D77" w:rsidP="00966CF6">
                        <w:pPr>
                          <w:rPr>
                            <w:sz w:val="20"/>
                          </w:rPr>
                        </w:pPr>
                        <w:r w:rsidRPr="00A543F1">
                          <w:rPr>
                            <w:sz w:val="20"/>
                          </w:rPr>
                          <w:t>Area of Influence</w:t>
                        </w:r>
                      </w:p>
                    </w:txbxContent>
                  </v:textbox>
                </v:shape>
              </v:group>
            </w:pict>
          </mc:Fallback>
        </mc:AlternateContent>
      </w:r>
      <w:r>
        <w:rPr>
          <w:noProof/>
        </w:rPr>
        <w:drawing>
          <wp:inline distT="0" distB="0" distL="0" distR="0" wp14:anchorId="2E0FB055" wp14:editId="3635CC04">
            <wp:extent cx="5943600" cy="2717800"/>
            <wp:effectExtent l="0" t="0" r="0" b="635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43600" cy="2717800"/>
                    </a:xfrm>
                    <a:prstGeom prst="rect">
                      <a:avLst/>
                    </a:prstGeom>
                  </pic:spPr>
                </pic:pic>
              </a:graphicData>
            </a:graphic>
          </wp:inline>
        </w:drawing>
      </w:r>
    </w:p>
    <w:p w14:paraId="1977A916" w14:textId="77777777" w:rsidR="00966CF6" w:rsidRDefault="00966CF6" w:rsidP="00966CF6">
      <w:pPr>
        <w:pStyle w:val="BodyText"/>
        <w:ind w:left="0"/>
        <w:rPr>
          <w:b/>
          <w:color w:val="E36C0A"/>
        </w:rPr>
      </w:pPr>
      <w:r w:rsidRPr="000B0DBF">
        <w:rPr>
          <w:b/>
          <w:color w:val="E36C0A"/>
        </w:rPr>
        <w:t>(</w:t>
      </w:r>
      <w:r>
        <w:rPr>
          <w:b/>
          <w:color w:val="E36C0A"/>
        </w:rPr>
        <w:t>Replace</w:t>
      </w:r>
      <w:r w:rsidRPr="000B0DBF">
        <w:rPr>
          <w:b/>
          <w:color w:val="E36C0A"/>
        </w:rPr>
        <w:t xml:space="preserve"> this example graphic </w:t>
      </w:r>
      <w:r>
        <w:rPr>
          <w:b/>
          <w:color w:val="E36C0A"/>
        </w:rPr>
        <w:t>with project area of influence graphic</w:t>
      </w:r>
      <w:r w:rsidRPr="000B0DBF">
        <w:rPr>
          <w:b/>
          <w:color w:val="E36C0A"/>
        </w:rPr>
        <w:t>)</w:t>
      </w:r>
    </w:p>
    <w:p w14:paraId="37C37953" w14:textId="61123DF1" w:rsidR="0027049E" w:rsidRPr="0027049E" w:rsidRDefault="0027049E">
      <w:pPr>
        <w:spacing w:after="200" w:line="276" w:lineRule="auto"/>
        <w:rPr>
          <w:b/>
        </w:rPr>
      </w:pPr>
      <w:r w:rsidRPr="0027049E">
        <w:rPr>
          <w:b/>
        </w:rPr>
        <w:br w:type="page"/>
      </w:r>
    </w:p>
    <w:p w14:paraId="21091ABF" w14:textId="12FCC2C3" w:rsidR="00D66BC9" w:rsidRDefault="00BB463C" w:rsidP="00D66BC9">
      <w:pPr>
        <w:pStyle w:val="Heading1"/>
      </w:pPr>
      <w:bookmarkStart w:id="21" w:name="_Toc511146247"/>
      <w:r>
        <w:lastRenderedPageBreak/>
        <w:t>Build Alternatives</w:t>
      </w:r>
      <w:bookmarkEnd w:id="21"/>
    </w:p>
    <w:p w14:paraId="5E42E868" w14:textId="4ED66C12" w:rsidR="00C00E60" w:rsidRPr="00C00E60" w:rsidRDefault="00C00E60" w:rsidP="00C00E60">
      <w:pPr>
        <w:pStyle w:val="BodyText"/>
      </w:pPr>
      <w:r>
        <w:rPr>
          <w:highlight w:val="yellow"/>
        </w:rPr>
        <w:t xml:space="preserve">Description of </w:t>
      </w:r>
      <w:r w:rsidR="00BB463C">
        <w:rPr>
          <w:highlight w:val="yellow"/>
        </w:rPr>
        <w:t>Build alternative</w:t>
      </w:r>
      <w:r>
        <w:rPr>
          <w:highlight w:val="yellow"/>
        </w:rPr>
        <w:t>(s)</w:t>
      </w:r>
      <w:r w:rsidRPr="00C00E60">
        <w:rPr>
          <w:highlight w:val="yellow"/>
        </w:rPr>
        <w:t>.</w:t>
      </w:r>
    </w:p>
    <w:p w14:paraId="7553D378" w14:textId="36F2F63A" w:rsidR="00D66BC9" w:rsidRDefault="00C00E60" w:rsidP="00D66BC9">
      <w:pPr>
        <w:pStyle w:val="BodyText"/>
        <w:rPr>
          <w:b/>
          <w:color w:val="E36C0A"/>
        </w:rPr>
      </w:pPr>
      <w:r>
        <w:rPr>
          <w:b/>
          <w:color w:val="E36C0A"/>
        </w:rPr>
        <w:t>Describe</w:t>
      </w:r>
      <w:r w:rsidR="00D66BC9" w:rsidRPr="009B1A7B">
        <w:rPr>
          <w:b/>
          <w:color w:val="E36C0A"/>
        </w:rPr>
        <w:t xml:space="preserve"> any concepts that are being considered</w:t>
      </w:r>
      <w:r w:rsidR="001E74F2">
        <w:rPr>
          <w:b/>
          <w:color w:val="E36C0A"/>
        </w:rPr>
        <w:t xml:space="preserve"> for Build alternatives</w:t>
      </w:r>
      <w:r w:rsidR="00D66BC9" w:rsidRPr="009B1A7B">
        <w:rPr>
          <w:b/>
          <w:color w:val="E36C0A"/>
        </w:rPr>
        <w:t>. These narratives should include a description</w:t>
      </w:r>
      <w:r w:rsidR="00D66BC9">
        <w:rPr>
          <w:b/>
          <w:color w:val="E36C0A"/>
        </w:rPr>
        <w:t xml:space="preserve"> of the</w:t>
      </w:r>
      <w:r w:rsidR="00D66BC9" w:rsidRPr="009B1A7B">
        <w:rPr>
          <w:b/>
          <w:color w:val="E36C0A"/>
        </w:rPr>
        <w:t xml:space="preserve"> improvement</w:t>
      </w:r>
      <w:r w:rsidR="00D66BC9">
        <w:rPr>
          <w:b/>
          <w:color w:val="E36C0A"/>
        </w:rPr>
        <w:t>s</w:t>
      </w:r>
      <w:r w:rsidR="00D66BC9" w:rsidRPr="009B1A7B">
        <w:rPr>
          <w:b/>
          <w:color w:val="E36C0A"/>
        </w:rPr>
        <w:t xml:space="preserve"> and how they meet the project goals and objectives. Include a figure</w:t>
      </w:r>
      <w:r w:rsidR="00BB463C">
        <w:rPr>
          <w:b/>
          <w:color w:val="E36C0A"/>
        </w:rPr>
        <w:t xml:space="preserve"> for each concept if available.</w:t>
      </w:r>
      <w:r w:rsidR="00E40015">
        <w:rPr>
          <w:b/>
          <w:color w:val="E36C0A"/>
        </w:rPr>
        <w:t xml:space="preserve"> For </w:t>
      </w:r>
      <w:r w:rsidR="00E40015" w:rsidRPr="00DB673F">
        <w:rPr>
          <w:b/>
          <w:color w:val="E36C0A"/>
        </w:rPr>
        <w:t>projects with minor improvements to an existing interchange,</w:t>
      </w:r>
      <w:r w:rsidR="00E40015">
        <w:rPr>
          <w:b/>
          <w:color w:val="E36C0A"/>
        </w:rPr>
        <w:t xml:space="preserve"> a figure may not be necessary.</w:t>
      </w:r>
    </w:p>
    <w:p w14:paraId="7A207E60" w14:textId="77777777" w:rsidR="00BB463C" w:rsidRDefault="00BB463C" w:rsidP="00BB463C">
      <w:pPr>
        <w:pStyle w:val="BodyText"/>
      </w:pPr>
    </w:p>
    <w:p w14:paraId="4AF63DAB" w14:textId="77777777" w:rsidR="00BB463C" w:rsidRDefault="00BB463C" w:rsidP="00BB463C">
      <w:pPr>
        <w:pStyle w:val="BodyText"/>
      </w:pPr>
    </w:p>
    <w:p w14:paraId="16761452" w14:textId="77777777" w:rsidR="00BB463C" w:rsidRDefault="00BB463C" w:rsidP="00BB463C">
      <w:pPr>
        <w:pStyle w:val="BodyText"/>
        <w:sectPr w:rsidR="00BB463C" w:rsidSect="00EC09FC">
          <w:headerReference w:type="even" r:id="rId31"/>
          <w:footerReference w:type="even" r:id="rId32"/>
          <w:footerReference w:type="default" r:id="rId33"/>
          <w:pgSz w:w="12240" w:h="15840"/>
          <w:pgMar w:top="1440" w:right="1440" w:bottom="1440" w:left="1440" w:header="576" w:footer="799" w:gutter="0"/>
          <w:pgNumType w:start="1"/>
          <w:cols w:space="720"/>
          <w:docGrid w:linePitch="360"/>
        </w:sectPr>
      </w:pPr>
    </w:p>
    <w:p w14:paraId="0E22F2D9" w14:textId="5805E876" w:rsidR="00BB463C" w:rsidRPr="0023123A" w:rsidRDefault="00BB463C" w:rsidP="00BB463C">
      <w:pPr>
        <w:pStyle w:val="FigureCaption"/>
        <w:ind w:left="360" w:firstLine="720"/>
      </w:pPr>
      <w:bookmarkStart w:id="22" w:name="_Toc507505462"/>
      <w:bookmarkStart w:id="23" w:name="_Toc511146258"/>
      <w:r>
        <w:lastRenderedPageBreak/>
        <w:t>Figure </w:t>
      </w:r>
      <w:r w:rsidR="00C2560D">
        <w:fldChar w:fldCharType="begin"/>
      </w:r>
      <w:r w:rsidR="00C2560D">
        <w:instrText xml:space="preserve"> STYLEREF 1 \s </w:instrText>
      </w:r>
      <w:r w:rsidR="00C2560D">
        <w:fldChar w:fldCharType="separate"/>
      </w:r>
      <w:r w:rsidR="00875AEE">
        <w:rPr>
          <w:noProof/>
        </w:rPr>
        <w:t>5</w:t>
      </w:r>
      <w:r w:rsidR="00C2560D">
        <w:rPr>
          <w:noProof/>
        </w:rPr>
        <w:fldChar w:fldCharType="end"/>
      </w:r>
      <w:r>
        <w:noBreakHyphen/>
      </w:r>
      <w:r w:rsidR="00C2560D">
        <w:fldChar w:fldCharType="begin"/>
      </w:r>
      <w:r w:rsidR="00C2560D">
        <w:instrText xml:space="preserve"> SEQ Figure \* ARABIC \s 1 </w:instrText>
      </w:r>
      <w:r w:rsidR="00C2560D">
        <w:fldChar w:fldCharType="separate"/>
      </w:r>
      <w:r w:rsidR="00875AEE">
        <w:rPr>
          <w:noProof/>
        </w:rPr>
        <w:t>1</w:t>
      </w:r>
      <w:r w:rsidR="00C2560D">
        <w:rPr>
          <w:noProof/>
        </w:rPr>
        <w:fldChar w:fldCharType="end"/>
      </w:r>
      <w:r>
        <w:t xml:space="preserve">. </w:t>
      </w:r>
      <w:bookmarkEnd w:id="22"/>
      <w:r w:rsidR="001E74F2">
        <w:t>Build Alternative Conceptual Layout</w:t>
      </w:r>
      <w:bookmarkEnd w:id="23"/>
    </w:p>
    <w:p w14:paraId="4B9D3477" w14:textId="3038EACC" w:rsidR="00BB463C" w:rsidRDefault="00BB463C" w:rsidP="00BB463C">
      <w:pPr>
        <w:pStyle w:val="BodyText"/>
      </w:pPr>
      <w:r>
        <w:rPr>
          <w:noProof/>
        </w:rPr>
        <w:drawing>
          <wp:inline distT="0" distB="0" distL="0" distR="0" wp14:anchorId="12945872" wp14:editId="6011DA10">
            <wp:extent cx="11401425" cy="7483538"/>
            <wp:effectExtent l="0" t="0" r="0" b="317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Figure 10 - DDI Geometrics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1410487" cy="7489486"/>
                    </a:xfrm>
                    <a:prstGeom prst="rect">
                      <a:avLst/>
                    </a:prstGeom>
                  </pic:spPr>
                </pic:pic>
              </a:graphicData>
            </a:graphic>
          </wp:inline>
        </w:drawing>
      </w:r>
    </w:p>
    <w:p w14:paraId="63A8A595" w14:textId="154D6430" w:rsidR="00BB463C" w:rsidRDefault="00BB463C" w:rsidP="00BB463C">
      <w:pPr>
        <w:pStyle w:val="BodyText"/>
      </w:pPr>
      <w:r>
        <w:rPr>
          <w:b/>
          <w:color w:val="E36C0A"/>
        </w:rPr>
        <w:t>(</w:t>
      </w:r>
      <w:r w:rsidRPr="003C71A6">
        <w:rPr>
          <w:b/>
          <w:color w:val="E36C0A"/>
        </w:rPr>
        <w:t xml:space="preserve">Replace </w:t>
      </w:r>
      <w:r>
        <w:rPr>
          <w:b/>
          <w:color w:val="E36C0A"/>
        </w:rPr>
        <w:t>this example</w:t>
      </w:r>
      <w:r w:rsidRPr="003C71A6">
        <w:rPr>
          <w:b/>
          <w:color w:val="E36C0A"/>
        </w:rPr>
        <w:t xml:space="preserve"> </w:t>
      </w:r>
      <w:r>
        <w:rPr>
          <w:b/>
          <w:color w:val="E36C0A"/>
        </w:rPr>
        <w:t>graphic with project conceptual layout graphic)</w:t>
      </w:r>
    </w:p>
    <w:p w14:paraId="53F99180" w14:textId="77777777" w:rsidR="00BB463C" w:rsidRDefault="00BB463C" w:rsidP="00BB463C">
      <w:pPr>
        <w:pStyle w:val="BodyText"/>
        <w:sectPr w:rsidR="00BB463C" w:rsidSect="00BB463C">
          <w:headerReference w:type="default" r:id="rId35"/>
          <w:footerReference w:type="default" r:id="rId36"/>
          <w:pgSz w:w="24480" w:h="15840" w:orient="landscape" w:code="3"/>
          <w:pgMar w:top="1440" w:right="1440" w:bottom="1440" w:left="1440" w:header="576" w:footer="799" w:gutter="0"/>
          <w:cols w:space="720"/>
          <w:docGrid w:linePitch="360"/>
        </w:sectPr>
      </w:pPr>
    </w:p>
    <w:p w14:paraId="5AD768F8" w14:textId="77777777" w:rsidR="00D66BC9" w:rsidRDefault="00D66BC9" w:rsidP="00D66BC9">
      <w:pPr>
        <w:pStyle w:val="Heading1"/>
      </w:pPr>
      <w:bookmarkStart w:id="24" w:name="_Toc507425805"/>
      <w:bookmarkStart w:id="25" w:name="_Toc511146248"/>
      <w:r>
        <w:lastRenderedPageBreak/>
        <w:t>Project Development Schedule</w:t>
      </w:r>
      <w:bookmarkEnd w:id="24"/>
      <w:bookmarkEnd w:id="25"/>
    </w:p>
    <w:p w14:paraId="5AE992D0" w14:textId="5611656A" w:rsidR="00E40015" w:rsidRPr="00E40015" w:rsidRDefault="00E40015" w:rsidP="00BC5AB0">
      <w:pPr>
        <w:pStyle w:val="BodyText"/>
        <w:rPr>
          <w:color w:val="E36C0A"/>
        </w:rPr>
      </w:pPr>
      <w:r>
        <w:rPr>
          <w:b/>
          <w:color w:val="E36C0A"/>
        </w:rPr>
        <w:t xml:space="preserve">For </w:t>
      </w:r>
      <w:r w:rsidRPr="00DB673F">
        <w:rPr>
          <w:b/>
          <w:color w:val="E36C0A"/>
        </w:rPr>
        <w:t>projects with minor improvements to an existing interchange</w:t>
      </w:r>
      <w:r w:rsidR="008368CC" w:rsidRPr="00DB673F">
        <w:rPr>
          <w:b/>
          <w:color w:val="E36C0A"/>
        </w:rPr>
        <w:t>, such as improvements isolated to ramp terminal intersections</w:t>
      </w:r>
      <w:r w:rsidRPr="00DB673F">
        <w:rPr>
          <w:b/>
          <w:color w:val="E36C0A"/>
        </w:rPr>
        <w:t>,</w:t>
      </w:r>
      <w:r>
        <w:rPr>
          <w:b/>
          <w:color w:val="E36C0A"/>
        </w:rPr>
        <w:t xml:space="preserve"> a detailed project development schedule</w:t>
      </w:r>
      <w:r w:rsidR="00E24F58">
        <w:rPr>
          <w:b/>
          <w:color w:val="E36C0A"/>
        </w:rPr>
        <w:t>, as outlined in this section,</w:t>
      </w:r>
      <w:r>
        <w:rPr>
          <w:b/>
          <w:color w:val="E36C0A"/>
        </w:rPr>
        <w:t xml:space="preserve"> may not be necessary. For these types of projects, it may be appropriate to delete this section or provide a simple statement </w:t>
      </w:r>
      <w:proofErr w:type="gramStart"/>
      <w:r>
        <w:rPr>
          <w:b/>
          <w:color w:val="E36C0A"/>
        </w:rPr>
        <w:t>similar to</w:t>
      </w:r>
      <w:proofErr w:type="gramEnd"/>
      <w:r>
        <w:rPr>
          <w:b/>
          <w:color w:val="E36C0A"/>
        </w:rPr>
        <w:t>, “The proposed improvements are anticipated to be constructed in year 20XX.”</w:t>
      </w:r>
    </w:p>
    <w:p w14:paraId="5B350750" w14:textId="6529AEFA" w:rsidR="00D66BC9" w:rsidRPr="00BC5AB0" w:rsidRDefault="00D66BC9" w:rsidP="00BC5AB0">
      <w:pPr>
        <w:pStyle w:val="BodyText"/>
      </w:pPr>
      <w:r>
        <w:t xml:space="preserve">The anticipated schedule for the proposed project is shown in </w:t>
      </w:r>
      <w:r w:rsidR="004F403B" w:rsidRPr="004F403B">
        <w:rPr>
          <w:b/>
          <w:color w:val="871621" w:themeColor="text2"/>
        </w:rPr>
        <w:fldChar w:fldCharType="begin"/>
      </w:r>
      <w:r w:rsidR="004F403B" w:rsidRPr="004F403B">
        <w:rPr>
          <w:b/>
          <w:color w:val="871621" w:themeColor="text2"/>
        </w:rPr>
        <w:instrText xml:space="preserve"> REF _Ref508044402 \h  \* MERGEFORMAT </w:instrText>
      </w:r>
      <w:r w:rsidR="004F403B" w:rsidRPr="004F403B">
        <w:rPr>
          <w:b/>
          <w:color w:val="871621" w:themeColor="text2"/>
        </w:rPr>
      </w:r>
      <w:r w:rsidR="004F403B" w:rsidRPr="004F403B">
        <w:rPr>
          <w:b/>
          <w:color w:val="871621" w:themeColor="text2"/>
        </w:rPr>
        <w:fldChar w:fldCharType="separate"/>
      </w:r>
      <w:r w:rsidR="00875AEE" w:rsidRPr="00875AEE">
        <w:rPr>
          <w:b/>
          <w:color w:val="871621" w:themeColor="text2"/>
        </w:rPr>
        <w:t>Table 6</w:t>
      </w:r>
      <w:r w:rsidR="00875AEE" w:rsidRPr="00875AEE">
        <w:rPr>
          <w:b/>
          <w:color w:val="871621" w:themeColor="text2"/>
        </w:rPr>
        <w:noBreakHyphen/>
        <w:t>1</w:t>
      </w:r>
      <w:r w:rsidR="004F403B" w:rsidRPr="004F403B">
        <w:rPr>
          <w:b/>
          <w:color w:val="871621" w:themeColor="text2"/>
        </w:rPr>
        <w:fldChar w:fldCharType="end"/>
      </w:r>
      <w:r>
        <w:t xml:space="preserve">. The project is scheduled to be completed in </w:t>
      </w:r>
      <w:r w:rsidRPr="00B65A5F">
        <w:rPr>
          <w:highlight w:val="yellow"/>
        </w:rPr>
        <w:t>Month</w:t>
      </w:r>
      <w:r w:rsidRPr="00B65A5F">
        <w:t xml:space="preserve"> of </w:t>
      </w:r>
      <w:r w:rsidRPr="00B65A5F">
        <w:rPr>
          <w:highlight w:val="yellow"/>
        </w:rPr>
        <w:t>year</w:t>
      </w:r>
      <w:r>
        <w:t>.</w:t>
      </w:r>
    </w:p>
    <w:p w14:paraId="1FF6B44F" w14:textId="33E39495" w:rsidR="009E5B2B" w:rsidRPr="009B1A7B" w:rsidRDefault="009E5B2B" w:rsidP="009E5B2B">
      <w:pPr>
        <w:pStyle w:val="BodyText"/>
        <w:rPr>
          <w:b/>
          <w:color w:val="E36C0A"/>
        </w:rPr>
      </w:pPr>
      <w:bookmarkStart w:id="26" w:name="_Ref502952201"/>
      <w:bookmarkStart w:id="27" w:name="_Toc507505455"/>
      <w:r w:rsidRPr="009B1A7B">
        <w:rPr>
          <w:b/>
          <w:color w:val="E36C0A"/>
        </w:rPr>
        <w:t xml:space="preserve">Complete Table </w:t>
      </w:r>
      <w:r w:rsidR="000D4761">
        <w:rPr>
          <w:b/>
          <w:color w:val="E36C0A"/>
        </w:rPr>
        <w:t>6</w:t>
      </w:r>
      <w:r w:rsidRPr="009B1A7B">
        <w:rPr>
          <w:b/>
          <w:color w:val="E36C0A"/>
        </w:rPr>
        <w:t>-1 below to reflect the scope and desired schedule of the proposed project. Add or remove rows and columns to this table as necessary. Denote any dates that have not been identified with “N</w:t>
      </w:r>
      <w:r w:rsidR="00FE1C0A">
        <w:rPr>
          <w:b/>
          <w:color w:val="E36C0A"/>
        </w:rPr>
        <w:t>/</w:t>
      </w:r>
      <w:r w:rsidRPr="009B1A7B">
        <w:rPr>
          <w:b/>
          <w:color w:val="E36C0A"/>
        </w:rPr>
        <w:t xml:space="preserve">A”. </w:t>
      </w:r>
    </w:p>
    <w:p w14:paraId="1C668173" w14:textId="77777777" w:rsidR="00D66BC9" w:rsidRDefault="00D66BC9" w:rsidP="00D66BC9">
      <w:pPr>
        <w:pStyle w:val="TableCaption"/>
        <w:ind w:left="360" w:firstLine="720"/>
      </w:pPr>
      <w:bookmarkStart w:id="28" w:name="_Ref508044402"/>
      <w:bookmarkStart w:id="29" w:name="_Toc511146252"/>
      <w:r w:rsidRPr="007B3F4B">
        <w:t>Table </w:t>
      </w:r>
      <w:r w:rsidR="00C2560D">
        <w:fldChar w:fldCharType="begin"/>
      </w:r>
      <w:r w:rsidR="00C2560D">
        <w:instrText xml:space="preserve"> STYLEREF 1 \s </w:instrText>
      </w:r>
      <w:r w:rsidR="00C2560D">
        <w:fldChar w:fldCharType="separate"/>
      </w:r>
      <w:r w:rsidR="00875AEE">
        <w:rPr>
          <w:noProof/>
        </w:rPr>
        <w:t>6</w:t>
      </w:r>
      <w:r w:rsidR="00C2560D">
        <w:rPr>
          <w:noProof/>
        </w:rPr>
        <w:fldChar w:fldCharType="end"/>
      </w:r>
      <w:r w:rsidRPr="007B3F4B">
        <w:noBreakHyphen/>
      </w:r>
      <w:r w:rsidR="00C2560D">
        <w:fldChar w:fldCharType="begin"/>
      </w:r>
      <w:r w:rsidR="00C2560D">
        <w:instrText xml:space="preserve"> SEQ Table \* ARABIC \s 1 </w:instrText>
      </w:r>
      <w:r w:rsidR="00C2560D">
        <w:fldChar w:fldCharType="separate"/>
      </w:r>
      <w:r w:rsidR="00875AEE">
        <w:rPr>
          <w:noProof/>
        </w:rPr>
        <w:t>1</w:t>
      </w:r>
      <w:r w:rsidR="00C2560D">
        <w:rPr>
          <w:noProof/>
        </w:rPr>
        <w:fldChar w:fldCharType="end"/>
      </w:r>
      <w:bookmarkEnd w:id="26"/>
      <w:bookmarkEnd w:id="28"/>
      <w:r w:rsidRPr="007B3F4B">
        <w:t>.</w:t>
      </w:r>
      <w:r>
        <w:t xml:space="preserve"> Anticipated Project Development and Construction Schedule</w:t>
      </w:r>
      <w:bookmarkEnd w:id="27"/>
      <w:bookmarkEnd w:id="29"/>
    </w:p>
    <w:tbl>
      <w:tblPr>
        <w:tblW w:w="7864" w:type="dxa"/>
        <w:tblInd w:w="1165" w:type="dxa"/>
        <w:tblLook w:val="04A0" w:firstRow="1" w:lastRow="0" w:firstColumn="1" w:lastColumn="0" w:noHBand="0" w:noVBand="1"/>
      </w:tblPr>
      <w:tblGrid>
        <w:gridCol w:w="2567"/>
        <w:gridCol w:w="828"/>
        <w:gridCol w:w="939"/>
        <w:gridCol w:w="706"/>
        <w:gridCol w:w="706"/>
        <w:gridCol w:w="706"/>
        <w:gridCol w:w="706"/>
        <w:gridCol w:w="706"/>
      </w:tblGrid>
      <w:tr w:rsidR="00FE1C0A" w:rsidRPr="007E799C" w14:paraId="5FE46E7C" w14:textId="77777777" w:rsidTr="00FE1C0A">
        <w:trPr>
          <w:trHeight w:val="255"/>
        </w:trPr>
        <w:tc>
          <w:tcPr>
            <w:tcW w:w="2567" w:type="dxa"/>
            <w:tcBorders>
              <w:top w:val="single" w:sz="4" w:space="0" w:color="auto"/>
              <w:left w:val="single" w:sz="4" w:space="0" w:color="auto"/>
              <w:bottom w:val="single" w:sz="4" w:space="0" w:color="auto"/>
              <w:right w:val="single" w:sz="4" w:space="0" w:color="auto"/>
            </w:tcBorders>
            <w:shd w:val="clear" w:color="000000" w:fill="861621"/>
            <w:noWrap/>
            <w:vAlign w:val="center"/>
            <w:hideMark/>
          </w:tcPr>
          <w:p w14:paraId="2380D625" w14:textId="77777777" w:rsidR="00FE1C0A" w:rsidRPr="007E799C" w:rsidRDefault="00FE1C0A" w:rsidP="00FE1C0A">
            <w:pPr>
              <w:spacing w:after="0"/>
              <w:ind w:left="-63"/>
              <w:rPr>
                <w:rFonts w:ascii="Arial" w:eastAsia="Times New Roman" w:hAnsi="Arial" w:cs="Arial"/>
                <w:b/>
                <w:bCs/>
                <w:color w:val="FFFFFF"/>
                <w:sz w:val="20"/>
                <w:szCs w:val="20"/>
              </w:rPr>
            </w:pPr>
            <w:r>
              <w:rPr>
                <w:rFonts w:ascii="Arial" w:eastAsia="Times New Roman" w:hAnsi="Arial" w:cs="Arial"/>
                <w:b/>
                <w:bCs/>
                <w:color w:val="FFFFFF"/>
                <w:sz w:val="20"/>
                <w:szCs w:val="20"/>
              </w:rPr>
              <w:t>Section</w:t>
            </w:r>
          </w:p>
        </w:tc>
        <w:tc>
          <w:tcPr>
            <w:tcW w:w="828" w:type="dxa"/>
            <w:tcBorders>
              <w:top w:val="single" w:sz="4" w:space="0" w:color="auto"/>
              <w:left w:val="nil"/>
              <w:bottom w:val="single" w:sz="4" w:space="0" w:color="auto"/>
              <w:right w:val="single" w:sz="4" w:space="0" w:color="auto"/>
            </w:tcBorders>
            <w:shd w:val="clear" w:color="000000" w:fill="861621"/>
            <w:noWrap/>
            <w:vAlign w:val="bottom"/>
            <w:hideMark/>
          </w:tcPr>
          <w:p w14:paraId="20A41A37" w14:textId="77777777" w:rsidR="00FE1C0A" w:rsidRPr="007E799C" w:rsidRDefault="00FE1C0A" w:rsidP="00FE1C0A">
            <w:pPr>
              <w:spacing w:after="0"/>
              <w:jc w:val="center"/>
              <w:rPr>
                <w:rFonts w:ascii="Arial" w:eastAsia="Times New Roman" w:hAnsi="Arial" w:cs="Arial"/>
                <w:b/>
                <w:bCs/>
                <w:color w:val="FFFFFF"/>
                <w:sz w:val="20"/>
                <w:szCs w:val="20"/>
              </w:rPr>
            </w:pPr>
            <w:r w:rsidRPr="007E799C">
              <w:rPr>
                <w:rFonts w:ascii="Arial" w:eastAsia="Times New Roman" w:hAnsi="Arial" w:cs="Arial"/>
                <w:b/>
                <w:bCs/>
                <w:color w:val="FFFFFF"/>
                <w:sz w:val="20"/>
                <w:szCs w:val="20"/>
              </w:rPr>
              <w:t>Start</w:t>
            </w:r>
          </w:p>
        </w:tc>
        <w:tc>
          <w:tcPr>
            <w:tcW w:w="939" w:type="dxa"/>
            <w:tcBorders>
              <w:top w:val="single" w:sz="4" w:space="0" w:color="auto"/>
              <w:left w:val="nil"/>
              <w:bottom w:val="single" w:sz="4" w:space="0" w:color="auto"/>
              <w:right w:val="single" w:sz="4" w:space="0" w:color="auto"/>
            </w:tcBorders>
            <w:shd w:val="clear" w:color="000000" w:fill="861621"/>
            <w:noWrap/>
            <w:vAlign w:val="bottom"/>
            <w:hideMark/>
          </w:tcPr>
          <w:p w14:paraId="528E827A" w14:textId="77777777" w:rsidR="00FE1C0A" w:rsidRPr="007E799C" w:rsidRDefault="00FE1C0A" w:rsidP="00FE1C0A">
            <w:pPr>
              <w:spacing w:after="0"/>
              <w:jc w:val="center"/>
              <w:rPr>
                <w:rFonts w:ascii="Arial" w:eastAsia="Times New Roman" w:hAnsi="Arial" w:cs="Arial"/>
                <w:b/>
                <w:bCs/>
                <w:color w:val="FFFFFF"/>
                <w:sz w:val="20"/>
                <w:szCs w:val="20"/>
              </w:rPr>
            </w:pPr>
            <w:r w:rsidRPr="007E799C">
              <w:rPr>
                <w:rFonts w:ascii="Arial" w:eastAsia="Times New Roman" w:hAnsi="Arial" w:cs="Arial"/>
                <w:b/>
                <w:bCs/>
                <w:color w:val="FFFFFF"/>
                <w:sz w:val="20"/>
                <w:szCs w:val="20"/>
              </w:rPr>
              <w:t>Finish</w:t>
            </w:r>
          </w:p>
        </w:tc>
        <w:tc>
          <w:tcPr>
            <w:tcW w:w="706" w:type="dxa"/>
            <w:tcBorders>
              <w:top w:val="single" w:sz="4" w:space="0" w:color="auto"/>
              <w:left w:val="nil"/>
              <w:bottom w:val="single" w:sz="4" w:space="0" w:color="auto"/>
              <w:right w:val="single" w:sz="4" w:space="0" w:color="auto"/>
            </w:tcBorders>
            <w:shd w:val="clear" w:color="000000" w:fill="861621"/>
            <w:noWrap/>
            <w:vAlign w:val="bottom"/>
            <w:hideMark/>
          </w:tcPr>
          <w:p w14:paraId="40305BA3" w14:textId="103C77A4" w:rsidR="00FE1C0A" w:rsidRPr="00FE1C0A" w:rsidRDefault="00FE1C0A" w:rsidP="00FE1C0A">
            <w:pPr>
              <w:spacing w:after="0"/>
              <w:jc w:val="center"/>
              <w:rPr>
                <w:rFonts w:ascii="Arial" w:eastAsia="Times New Roman" w:hAnsi="Arial" w:cs="Arial"/>
                <w:b/>
                <w:bCs/>
                <w:color w:val="000000" w:themeColor="text1"/>
                <w:sz w:val="20"/>
                <w:szCs w:val="20"/>
              </w:rPr>
            </w:pPr>
            <w:r w:rsidRPr="00F3588D">
              <w:rPr>
                <w:rFonts w:ascii="Arial" w:eastAsia="Times New Roman" w:hAnsi="Arial" w:cs="Arial"/>
                <w:b/>
                <w:bCs/>
                <w:color w:val="FFFFFF"/>
                <w:sz w:val="20"/>
                <w:szCs w:val="20"/>
              </w:rPr>
              <w:t>20</w:t>
            </w:r>
            <w:r w:rsidRPr="00FE1C0A">
              <w:rPr>
                <w:rFonts w:ascii="Arial" w:eastAsia="Times New Roman" w:hAnsi="Arial" w:cs="Arial"/>
                <w:b/>
                <w:bCs/>
                <w:color w:val="000000" w:themeColor="text1"/>
                <w:sz w:val="20"/>
                <w:szCs w:val="20"/>
                <w:highlight w:val="yellow"/>
              </w:rPr>
              <w:t>18</w:t>
            </w:r>
          </w:p>
        </w:tc>
        <w:tc>
          <w:tcPr>
            <w:tcW w:w="706" w:type="dxa"/>
            <w:tcBorders>
              <w:top w:val="single" w:sz="4" w:space="0" w:color="auto"/>
              <w:left w:val="nil"/>
              <w:bottom w:val="single" w:sz="4" w:space="0" w:color="auto"/>
              <w:right w:val="single" w:sz="4" w:space="0" w:color="auto"/>
            </w:tcBorders>
            <w:shd w:val="clear" w:color="000000" w:fill="861621"/>
            <w:noWrap/>
            <w:vAlign w:val="bottom"/>
            <w:hideMark/>
          </w:tcPr>
          <w:p w14:paraId="1A384379" w14:textId="64A2E776" w:rsidR="00FE1C0A" w:rsidRPr="00F3588D" w:rsidRDefault="00FE1C0A" w:rsidP="00FE1C0A">
            <w:pPr>
              <w:spacing w:after="0"/>
              <w:jc w:val="center"/>
              <w:rPr>
                <w:rFonts w:ascii="Arial" w:eastAsia="Times New Roman" w:hAnsi="Arial" w:cs="Arial"/>
                <w:b/>
                <w:bCs/>
                <w:color w:val="FFFFFF"/>
                <w:sz w:val="20"/>
                <w:szCs w:val="20"/>
              </w:rPr>
            </w:pPr>
            <w:r w:rsidRPr="00F3588D">
              <w:rPr>
                <w:rFonts w:ascii="Arial" w:eastAsia="Times New Roman" w:hAnsi="Arial" w:cs="Arial"/>
                <w:b/>
                <w:bCs/>
                <w:color w:val="FFFFFF"/>
                <w:sz w:val="20"/>
                <w:szCs w:val="20"/>
              </w:rPr>
              <w:t>20</w:t>
            </w:r>
            <w:r>
              <w:rPr>
                <w:rFonts w:ascii="Arial" w:eastAsia="Times New Roman" w:hAnsi="Arial" w:cs="Arial"/>
                <w:b/>
                <w:bCs/>
                <w:color w:val="000000" w:themeColor="text1"/>
                <w:sz w:val="20"/>
                <w:szCs w:val="20"/>
                <w:highlight w:val="yellow"/>
              </w:rPr>
              <w:t>19</w:t>
            </w:r>
          </w:p>
        </w:tc>
        <w:tc>
          <w:tcPr>
            <w:tcW w:w="706" w:type="dxa"/>
            <w:tcBorders>
              <w:top w:val="single" w:sz="4" w:space="0" w:color="auto"/>
              <w:left w:val="nil"/>
              <w:bottom w:val="single" w:sz="4" w:space="0" w:color="auto"/>
              <w:right w:val="single" w:sz="4" w:space="0" w:color="auto"/>
            </w:tcBorders>
            <w:shd w:val="clear" w:color="000000" w:fill="861621"/>
            <w:noWrap/>
            <w:vAlign w:val="bottom"/>
            <w:hideMark/>
          </w:tcPr>
          <w:p w14:paraId="7B8148D4" w14:textId="10F71F5C" w:rsidR="00FE1C0A" w:rsidRPr="00F3588D" w:rsidRDefault="00FE1C0A" w:rsidP="00FE1C0A">
            <w:pPr>
              <w:spacing w:after="0"/>
              <w:jc w:val="center"/>
              <w:rPr>
                <w:rFonts w:ascii="Arial" w:eastAsia="Times New Roman" w:hAnsi="Arial" w:cs="Arial"/>
                <w:b/>
                <w:bCs/>
                <w:color w:val="FFFFFF"/>
                <w:sz w:val="20"/>
                <w:szCs w:val="20"/>
              </w:rPr>
            </w:pPr>
            <w:r w:rsidRPr="00F3588D">
              <w:rPr>
                <w:rFonts w:ascii="Arial" w:eastAsia="Times New Roman" w:hAnsi="Arial" w:cs="Arial"/>
                <w:b/>
                <w:bCs/>
                <w:color w:val="FFFFFF"/>
                <w:sz w:val="20"/>
                <w:szCs w:val="20"/>
              </w:rPr>
              <w:t>20</w:t>
            </w:r>
            <w:r>
              <w:rPr>
                <w:rFonts w:ascii="Arial" w:eastAsia="Times New Roman" w:hAnsi="Arial" w:cs="Arial"/>
                <w:b/>
                <w:bCs/>
                <w:color w:val="000000" w:themeColor="text1"/>
                <w:sz w:val="20"/>
                <w:szCs w:val="20"/>
                <w:highlight w:val="yellow"/>
              </w:rPr>
              <w:t>20</w:t>
            </w:r>
          </w:p>
        </w:tc>
        <w:tc>
          <w:tcPr>
            <w:tcW w:w="706" w:type="dxa"/>
            <w:tcBorders>
              <w:top w:val="single" w:sz="4" w:space="0" w:color="auto"/>
              <w:left w:val="nil"/>
              <w:bottom w:val="single" w:sz="4" w:space="0" w:color="auto"/>
              <w:right w:val="single" w:sz="4" w:space="0" w:color="auto"/>
            </w:tcBorders>
            <w:shd w:val="clear" w:color="000000" w:fill="861621"/>
            <w:noWrap/>
            <w:vAlign w:val="bottom"/>
            <w:hideMark/>
          </w:tcPr>
          <w:p w14:paraId="29D3DEFC" w14:textId="1BE4D35E" w:rsidR="00FE1C0A" w:rsidRPr="00F3588D" w:rsidRDefault="00FE1C0A" w:rsidP="00FE1C0A">
            <w:pPr>
              <w:spacing w:after="0"/>
              <w:jc w:val="center"/>
              <w:rPr>
                <w:rFonts w:ascii="Arial" w:eastAsia="Times New Roman" w:hAnsi="Arial" w:cs="Arial"/>
                <w:b/>
                <w:bCs/>
                <w:color w:val="FFFFFF"/>
                <w:sz w:val="20"/>
                <w:szCs w:val="20"/>
              </w:rPr>
            </w:pPr>
            <w:r w:rsidRPr="00F3588D">
              <w:rPr>
                <w:rFonts w:ascii="Arial" w:eastAsia="Times New Roman" w:hAnsi="Arial" w:cs="Arial"/>
                <w:b/>
                <w:bCs/>
                <w:color w:val="FFFFFF"/>
                <w:sz w:val="20"/>
                <w:szCs w:val="20"/>
              </w:rPr>
              <w:t>20</w:t>
            </w:r>
            <w:r>
              <w:rPr>
                <w:rFonts w:ascii="Arial" w:eastAsia="Times New Roman" w:hAnsi="Arial" w:cs="Arial"/>
                <w:b/>
                <w:bCs/>
                <w:color w:val="000000" w:themeColor="text1"/>
                <w:sz w:val="20"/>
                <w:szCs w:val="20"/>
                <w:highlight w:val="yellow"/>
              </w:rPr>
              <w:t>21</w:t>
            </w:r>
          </w:p>
        </w:tc>
        <w:tc>
          <w:tcPr>
            <w:tcW w:w="706" w:type="dxa"/>
            <w:tcBorders>
              <w:top w:val="single" w:sz="4" w:space="0" w:color="auto"/>
              <w:left w:val="nil"/>
              <w:bottom w:val="single" w:sz="4" w:space="0" w:color="auto"/>
              <w:right w:val="single" w:sz="4" w:space="0" w:color="auto"/>
            </w:tcBorders>
            <w:shd w:val="clear" w:color="000000" w:fill="861621"/>
            <w:noWrap/>
            <w:vAlign w:val="bottom"/>
            <w:hideMark/>
          </w:tcPr>
          <w:p w14:paraId="401E27AA" w14:textId="0C2724E0" w:rsidR="00FE1C0A" w:rsidRPr="00F3588D" w:rsidRDefault="00FE1C0A" w:rsidP="00FE1C0A">
            <w:pPr>
              <w:spacing w:after="0"/>
              <w:jc w:val="center"/>
              <w:rPr>
                <w:rFonts w:ascii="Arial" w:eastAsia="Times New Roman" w:hAnsi="Arial" w:cs="Arial"/>
                <w:b/>
                <w:bCs/>
                <w:color w:val="FFFFFF"/>
                <w:sz w:val="20"/>
                <w:szCs w:val="20"/>
              </w:rPr>
            </w:pPr>
            <w:r w:rsidRPr="00F3588D">
              <w:rPr>
                <w:rFonts w:ascii="Arial" w:eastAsia="Times New Roman" w:hAnsi="Arial" w:cs="Arial"/>
                <w:b/>
                <w:bCs/>
                <w:color w:val="FFFFFF"/>
                <w:sz w:val="20"/>
                <w:szCs w:val="20"/>
              </w:rPr>
              <w:t>20</w:t>
            </w:r>
            <w:r>
              <w:rPr>
                <w:rFonts w:ascii="Arial" w:eastAsia="Times New Roman" w:hAnsi="Arial" w:cs="Arial"/>
                <w:b/>
                <w:bCs/>
                <w:color w:val="000000" w:themeColor="text1"/>
                <w:sz w:val="20"/>
                <w:szCs w:val="20"/>
                <w:highlight w:val="yellow"/>
              </w:rPr>
              <w:t>22</w:t>
            </w:r>
          </w:p>
        </w:tc>
      </w:tr>
      <w:tr w:rsidR="00D66BC9" w:rsidRPr="007E799C" w14:paraId="02955A40" w14:textId="77777777" w:rsidTr="00F96957">
        <w:trPr>
          <w:trHeight w:val="288"/>
        </w:trPr>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96F810F" w14:textId="77777777" w:rsidR="00D66BC9" w:rsidRPr="00C46418" w:rsidRDefault="00D66BC9" w:rsidP="000B5D77">
            <w:pPr>
              <w:spacing w:before="40" w:after="0"/>
              <w:rPr>
                <w:rFonts w:ascii="Arial" w:eastAsia="Times New Roman" w:hAnsi="Arial" w:cs="Arial"/>
                <w:bCs/>
                <w:color w:val="000000"/>
                <w:sz w:val="20"/>
                <w:szCs w:val="20"/>
                <w:highlight w:val="yellow"/>
              </w:rPr>
            </w:pPr>
            <w:r w:rsidRPr="00C46418">
              <w:rPr>
                <w:rFonts w:ascii="Arial" w:eastAsia="Times New Roman" w:hAnsi="Arial" w:cs="Arial"/>
                <w:bCs/>
                <w:color w:val="000000"/>
                <w:sz w:val="20"/>
                <w:szCs w:val="20"/>
                <w:highlight w:val="yellow"/>
              </w:rPr>
              <w:t>IJR</w:t>
            </w:r>
          </w:p>
        </w:tc>
        <w:tc>
          <w:tcPr>
            <w:tcW w:w="828" w:type="dxa"/>
            <w:tcBorders>
              <w:top w:val="nil"/>
              <w:left w:val="nil"/>
              <w:bottom w:val="single" w:sz="4" w:space="0" w:color="auto"/>
              <w:right w:val="single" w:sz="4" w:space="0" w:color="auto"/>
            </w:tcBorders>
            <w:shd w:val="clear" w:color="auto" w:fill="auto"/>
            <w:noWrap/>
            <w:vAlign w:val="center"/>
          </w:tcPr>
          <w:p w14:paraId="25B6F983"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939" w:type="dxa"/>
            <w:tcBorders>
              <w:top w:val="nil"/>
              <w:left w:val="nil"/>
              <w:bottom w:val="single" w:sz="4" w:space="0" w:color="auto"/>
              <w:right w:val="single" w:sz="4" w:space="0" w:color="auto"/>
            </w:tcBorders>
            <w:shd w:val="clear" w:color="auto" w:fill="auto"/>
            <w:noWrap/>
            <w:vAlign w:val="center"/>
          </w:tcPr>
          <w:p w14:paraId="778EE0FE"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EB2B5" w:themeFill="background2"/>
            <w:noWrap/>
            <w:vAlign w:val="center"/>
            <w:hideMark/>
          </w:tcPr>
          <w:p w14:paraId="3F5A5846"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07F953C5"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030F53FC"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7E158C7C"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1BBB7C1E" w14:textId="77777777" w:rsidR="00D66BC9" w:rsidRPr="007E799C" w:rsidRDefault="00D66BC9" w:rsidP="000B5D77">
            <w:pPr>
              <w:spacing w:before="40" w:after="0"/>
              <w:jc w:val="center"/>
              <w:rPr>
                <w:rFonts w:ascii="Arial" w:eastAsia="Times New Roman" w:hAnsi="Arial" w:cs="Arial"/>
                <w:color w:val="000000"/>
                <w:sz w:val="20"/>
                <w:szCs w:val="20"/>
              </w:rPr>
            </w:pPr>
          </w:p>
        </w:tc>
      </w:tr>
      <w:tr w:rsidR="00D66BC9" w:rsidRPr="007E799C" w14:paraId="196E59D3" w14:textId="77777777" w:rsidTr="00F96957">
        <w:trPr>
          <w:trHeight w:val="288"/>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14:paraId="36B40A70" w14:textId="77777777" w:rsidR="00D66BC9" w:rsidRPr="00C46418" w:rsidRDefault="00D66BC9" w:rsidP="000B5D77">
            <w:pPr>
              <w:spacing w:before="40" w:after="0"/>
              <w:rPr>
                <w:rFonts w:ascii="Arial" w:eastAsia="Times New Roman" w:hAnsi="Arial" w:cs="Arial"/>
                <w:color w:val="000000"/>
                <w:sz w:val="20"/>
                <w:szCs w:val="20"/>
                <w:highlight w:val="yellow"/>
              </w:rPr>
            </w:pPr>
            <w:r w:rsidRPr="00C46418">
              <w:rPr>
                <w:rFonts w:ascii="Arial" w:eastAsia="Times New Roman" w:hAnsi="Arial" w:cs="Arial"/>
                <w:bCs/>
                <w:color w:val="000000"/>
                <w:sz w:val="20"/>
                <w:szCs w:val="20"/>
                <w:highlight w:val="yellow"/>
              </w:rPr>
              <w:t>NEPA Document</w:t>
            </w:r>
          </w:p>
        </w:tc>
        <w:tc>
          <w:tcPr>
            <w:tcW w:w="828" w:type="dxa"/>
            <w:tcBorders>
              <w:top w:val="nil"/>
              <w:left w:val="nil"/>
              <w:bottom w:val="single" w:sz="4" w:space="0" w:color="auto"/>
              <w:right w:val="single" w:sz="4" w:space="0" w:color="auto"/>
            </w:tcBorders>
            <w:shd w:val="clear" w:color="auto" w:fill="auto"/>
            <w:noWrap/>
            <w:vAlign w:val="center"/>
          </w:tcPr>
          <w:p w14:paraId="34014594"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939" w:type="dxa"/>
            <w:tcBorders>
              <w:top w:val="nil"/>
              <w:left w:val="nil"/>
              <w:bottom w:val="single" w:sz="4" w:space="0" w:color="auto"/>
              <w:right w:val="single" w:sz="4" w:space="0" w:color="auto"/>
            </w:tcBorders>
            <w:shd w:val="clear" w:color="auto" w:fill="auto"/>
            <w:noWrap/>
            <w:vAlign w:val="center"/>
          </w:tcPr>
          <w:p w14:paraId="2FD715E9"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EB2B5" w:themeFill="background2"/>
            <w:noWrap/>
            <w:vAlign w:val="center"/>
            <w:hideMark/>
          </w:tcPr>
          <w:p w14:paraId="697048A2"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EB2B5" w:themeFill="background2"/>
            <w:noWrap/>
            <w:vAlign w:val="center"/>
            <w:hideMark/>
          </w:tcPr>
          <w:p w14:paraId="139F6983"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single" w:sz="4" w:space="0" w:color="auto"/>
              <w:left w:val="nil"/>
              <w:bottom w:val="single" w:sz="4" w:space="0" w:color="auto"/>
              <w:right w:val="single" w:sz="4" w:space="0" w:color="auto"/>
            </w:tcBorders>
            <w:shd w:val="clear" w:color="auto" w:fill="auto"/>
            <w:noWrap/>
            <w:vAlign w:val="center"/>
            <w:hideMark/>
          </w:tcPr>
          <w:p w14:paraId="659F8753"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341778F5"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038827DF" w14:textId="77777777" w:rsidR="00D66BC9" w:rsidRPr="007E799C" w:rsidRDefault="00D66BC9" w:rsidP="000B5D77">
            <w:pPr>
              <w:spacing w:before="40" w:after="0"/>
              <w:jc w:val="center"/>
              <w:rPr>
                <w:rFonts w:ascii="Arial" w:eastAsia="Times New Roman" w:hAnsi="Arial" w:cs="Arial"/>
                <w:color w:val="000000"/>
                <w:sz w:val="20"/>
                <w:szCs w:val="20"/>
              </w:rPr>
            </w:pPr>
          </w:p>
        </w:tc>
      </w:tr>
      <w:tr w:rsidR="00D66BC9" w:rsidRPr="007E799C" w14:paraId="38E58E5A" w14:textId="77777777" w:rsidTr="00FE1C0A">
        <w:trPr>
          <w:trHeight w:val="288"/>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14:paraId="3978B5E4" w14:textId="77777777" w:rsidR="00D66BC9" w:rsidRPr="00C46418" w:rsidRDefault="00D66BC9" w:rsidP="000B5D77">
            <w:pPr>
              <w:spacing w:before="40" w:after="0"/>
              <w:rPr>
                <w:rFonts w:ascii="Arial" w:eastAsia="Times New Roman" w:hAnsi="Arial" w:cs="Arial"/>
                <w:bCs/>
                <w:color w:val="000000"/>
                <w:sz w:val="20"/>
                <w:szCs w:val="20"/>
                <w:highlight w:val="yellow"/>
              </w:rPr>
            </w:pPr>
            <w:r w:rsidRPr="00C46418">
              <w:rPr>
                <w:rFonts w:ascii="Arial" w:eastAsia="Times New Roman" w:hAnsi="Arial" w:cs="Arial"/>
                <w:bCs/>
                <w:color w:val="000000"/>
                <w:sz w:val="20"/>
                <w:szCs w:val="20"/>
                <w:highlight w:val="yellow"/>
              </w:rPr>
              <w:t>Preliminary Design</w:t>
            </w:r>
          </w:p>
        </w:tc>
        <w:tc>
          <w:tcPr>
            <w:tcW w:w="828" w:type="dxa"/>
            <w:tcBorders>
              <w:top w:val="nil"/>
              <w:left w:val="nil"/>
              <w:bottom w:val="single" w:sz="4" w:space="0" w:color="auto"/>
              <w:right w:val="single" w:sz="4" w:space="0" w:color="auto"/>
            </w:tcBorders>
            <w:shd w:val="clear" w:color="auto" w:fill="auto"/>
            <w:noWrap/>
            <w:vAlign w:val="center"/>
          </w:tcPr>
          <w:p w14:paraId="66E6B52E"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939" w:type="dxa"/>
            <w:tcBorders>
              <w:top w:val="nil"/>
              <w:left w:val="nil"/>
              <w:bottom w:val="single" w:sz="4" w:space="0" w:color="auto"/>
              <w:right w:val="single" w:sz="4" w:space="0" w:color="auto"/>
            </w:tcBorders>
            <w:shd w:val="clear" w:color="auto" w:fill="auto"/>
            <w:noWrap/>
            <w:vAlign w:val="center"/>
          </w:tcPr>
          <w:p w14:paraId="3BC19F3F"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0E06FF31"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EB2B5" w:themeFill="background2"/>
            <w:noWrap/>
            <w:vAlign w:val="center"/>
            <w:hideMark/>
          </w:tcPr>
          <w:p w14:paraId="3D78C355"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FFFFFF" w:themeFill="background1"/>
            <w:noWrap/>
            <w:vAlign w:val="center"/>
            <w:hideMark/>
          </w:tcPr>
          <w:p w14:paraId="5CEA671F"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278308E6"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68F923F6" w14:textId="77777777" w:rsidR="00D66BC9" w:rsidRPr="007E799C" w:rsidRDefault="00D66BC9" w:rsidP="000B5D77">
            <w:pPr>
              <w:spacing w:before="40" w:after="0"/>
              <w:jc w:val="center"/>
              <w:rPr>
                <w:rFonts w:ascii="Arial" w:eastAsia="Times New Roman" w:hAnsi="Arial" w:cs="Arial"/>
                <w:color w:val="000000"/>
                <w:sz w:val="20"/>
                <w:szCs w:val="20"/>
              </w:rPr>
            </w:pPr>
          </w:p>
        </w:tc>
      </w:tr>
      <w:tr w:rsidR="00D66BC9" w:rsidRPr="007E799C" w14:paraId="4057876A" w14:textId="77777777" w:rsidTr="00FE1C0A">
        <w:trPr>
          <w:trHeight w:val="288"/>
        </w:trPr>
        <w:tc>
          <w:tcPr>
            <w:tcW w:w="2567" w:type="dxa"/>
            <w:tcBorders>
              <w:top w:val="nil"/>
              <w:left w:val="single" w:sz="4" w:space="0" w:color="auto"/>
              <w:bottom w:val="single" w:sz="4" w:space="0" w:color="auto"/>
              <w:right w:val="single" w:sz="4" w:space="0" w:color="auto"/>
            </w:tcBorders>
            <w:shd w:val="clear" w:color="auto" w:fill="auto"/>
            <w:noWrap/>
            <w:vAlign w:val="center"/>
          </w:tcPr>
          <w:p w14:paraId="5992E172" w14:textId="77777777" w:rsidR="00D66BC9" w:rsidRPr="00C46418" w:rsidRDefault="00D66BC9" w:rsidP="000B5D77">
            <w:pPr>
              <w:spacing w:before="40" w:after="0"/>
              <w:rPr>
                <w:rFonts w:ascii="Arial" w:eastAsia="Times New Roman" w:hAnsi="Arial" w:cs="Arial"/>
                <w:bCs/>
                <w:color w:val="000000"/>
                <w:sz w:val="20"/>
                <w:szCs w:val="20"/>
                <w:highlight w:val="yellow"/>
              </w:rPr>
            </w:pPr>
            <w:r w:rsidRPr="00C46418">
              <w:rPr>
                <w:rFonts w:ascii="Arial" w:eastAsia="Times New Roman" w:hAnsi="Arial" w:cs="Arial"/>
                <w:bCs/>
                <w:color w:val="000000"/>
                <w:sz w:val="20"/>
                <w:szCs w:val="20"/>
                <w:highlight w:val="yellow"/>
              </w:rPr>
              <w:t>Final Design</w:t>
            </w:r>
          </w:p>
        </w:tc>
        <w:tc>
          <w:tcPr>
            <w:tcW w:w="828" w:type="dxa"/>
            <w:tcBorders>
              <w:top w:val="nil"/>
              <w:left w:val="nil"/>
              <w:bottom w:val="single" w:sz="4" w:space="0" w:color="auto"/>
              <w:right w:val="single" w:sz="4" w:space="0" w:color="auto"/>
            </w:tcBorders>
            <w:shd w:val="clear" w:color="auto" w:fill="auto"/>
            <w:noWrap/>
            <w:vAlign w:val="center"/>
          </w:tcPr>
          <w:p w14:paraId="72DFA894"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939" w:type="dxa"/>
            <w:tcBorders>
              <w:top w:val="nil"/>
              <w:left w:val="nil"/>
              <w:bottom w:val="single" w:sz="4" w:space="0" w:color="auto"/>
              <w:right w:val="single" w:sz="4" w:space="0" w:color="auto"/>
            </w:tcBorders>
            <w:shd w:val="clear" w:color="auto" w:fill="auto"/>
            <w:noWrap/>
            <w:vAlign w:val="center"/>
          </w:tcPr>
          <w:p w14:paraId="095331A0"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tcPr>
          <w:p w14:paraId="57A38457"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tcPr>
          <w:p w14:paraId="3718E6CE"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EB2B5" w:themeFill="background2"/>
            <w:noWrap/>
            <w:vAlign w:val="center"/>
          </w:tcPr>
          <w:p w14:paraId="515B4793"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tcPr>
          <w:p w14:paraId="35D5AAF8"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tcPr>
          <w:p w14:paraId="610CBA64" w14:textId="77777777" w:rsidR="00D66BC9" w:rsidRPr="007E799C" w:rsidRDefault="00D66BC9" w:rsidP="000B5D77">
            <w:pPr>
              <w:spacing w:before="40" w:after="0"/>
              <w:jc w:val="center"/>
              <w:rPr>
                <w:rFonts w:ascii="Arial" w:eastAsia="Times New Roman" w:hAnsi="Arial" w:cs="Arial"/>
                <w:color w:val="000000"/>
                <w:sz w:val="20"/>
                <w:szCs w:val="20"/>
              </w:rPr>
            </w:pPr>
          </w:p>
        </w:tc>
      </w:tr>
      <w:tr w:rsidR="00D66BC9" w:rsidRPr="007E799C" w14:paraId="0AF04C3B" w14:textId="77777777" w:rsidTr="00FE1C0A">
        <w:trPr>
          <w:trHeight w:val="288"/>
        </w:trPr>
        <w:tc>
          <w:tcPr>
            <w:tcW w:w="2567" w:type="dxa"/>
            <w:tcBorders>
              <w:top w:val="nil"/>
              <w:left w:val="single" w:sz="4" w:space="0" w:color="auto"/>
              <w:bottom w:val="single" w:sz="4" w:space="0" w:color="auto"/>
              <w:right w:val="single" w:sz="4" w:space="0" w:color="auto"/>
            </w:tcBorders>
            <w:shd w:val="clear" w:color="auto" w:fill="auto"/>
            <w:noWrap/>
            <w:vAlign w:val="center"/>
            <w:hideMark/>
          </w:tcPr>
          <w:p w14:paraId="78F2B55C" w14:textId="77777777" w:rsidR="00D66BC9" w:rsidRPr="00C46418" w:rsidRDefault="00D66BC9" w:rsidP="000B5D77">
            <w:pPr>
              <w:spacing w:before="40" w:after="0"/>
              <w:rPr>
                <w:rFonts w:ascii="Arial" w:eastAsia="Times New Roman" w:hAnsi="Arial" w:cs="Arial"/>
                <w:color w:val="000000"/>
                <w:sz w:val="20"/>
                <w:szCs w:val="20"/>
                <w:highlight w:val="yellow"/>
              </w:rPr>
            </w:pPr>
            <w:r w:rsidRPr="00C46418">
              <w:rPr>
                <w:rFonts w:ascii="Arial" w:eastAsia="Times New Roman" w:hAnsi="Arial" w:cs="Arial"/>
                <w:bCs/>
                <w:color w:val="000000"/>
                <w:sz w:val="20"/>
                <w:szCs w:val="20"/>
                <w:highlight w:val="yellow"/>
              </w:rPr>
              <w:t>Right-of-Way Acquisition</w:t>
            </w:r>
          </w:p>
        </w:tc>
        <w:tc>
          <w:tcPr>
            <w:tcW w:w="828" w:type="dxa"/>
            <w:tcBorders>
              <w:top w:val="nil"/>
              <w:left w:val="nil"/>
              <w:bottom w:val="single" w:sz="4" w:space="0" w:color="auto"/>
              <w:right w:val="single" w:sz="4" w:space="0" w:color="auto"/>
            </w:tcBorders>
            <w:shd w:val="clear" w:color="auto" w:fill="auto"/>
            <w:noWrap/>
            <w:vAlign w:val="center"/>
          </w:tcPr>
          <w:p w14:paraId="1224920C"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939" w:type="dxa"/>
            <w:tcBorders>
              <w:top w:val="nil"/>
              <w:left w:val="nil"/>
              <w:bottom w:val="single" w:sz="4" w:space="0" w:color="auto"/>
              <w:right w:val="single" w:sz="4" w:space="0" w:color="auto"/>
            </w:tcBorders>
            <w:shd w:val="clear" w:color="auto" w:fill="auto"/>
            <w:noWrap/>
            <w:vAlign w:val="center"/>
          </w:tcPr>
          <w:p w14:paraId="20038125"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417E376B"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2220C895"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EB2B5" w:themeFill="background2"/>
            <w:noWrap/>
            <w:vAlign w:val="center"/>
            <w:hideMark/>
          </w:tcPr>
          <w:p w14:paraId="5EBBC542"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EB2B5" w:themeFill="background2"/>
            <w:noWrap/>
            <w:vAlign w:val="center"/>
            <w:hideMark/>
          </w:tcPr>
          <w:p w14:paraId="648B599A"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50F966F9" w14:textId="77777777" w:rsidR="00D66BC9" w:rsidRPr="007E799C" w:rsidRDefault="00D66BC9" w:rsidP="000B5D77">
            <w:pPr>
              <w:spacing w:before="40" w:after="0"/>
              <w:jc w:val="center"/>
              <w:rPr>
                <w:rFonts w:ascii="Arial" w:eastAsia="Times New Roman" w:hAnsi="Arial" w:cs="Arial"/>
                <w:color w:val="000000"/>
                <w:sz w:val="20"/>
                <w:szCs w:val="20"/>
              </w:rPr>
            </w:pPr>
          </w:p>
        </w:tc>
      </w:tr>
      <w:tr w:rsidR="00D66BC9" w:rsidRPr="007E799C" w14:paraId="797D683E" w14:textId="77777777" w:rsidTr="00FE1C0A">
        <w:trPr>
          <w:trHeight w:val="288"/>
        </w:trPr>
        <w:tc>
          <w:tcPr>
            <w:tcW w:w="25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FA92AE2" w14:textId="77777777" w:rsidR="00D66BC9" w:rsidRPr="00C46418" w:rsidRDefault="00D66BC9" w:rsidP="000B5D77">
            <w:pPr>
              <w:spacing w:before="40" w:after="0"/>
              <w:rPr>
                <w:rFonts w:ascii="Arial" w:eastAsia="Times New Roman" w:hAnsi="Arial" w:cs="Arial"/>
                <w:bCs/>
                <w:color w:val="000000"/>
                <w:sz w:val="20"/>
                <w:szCs w:val="20"/>
                <w:highlight w:val="yellow"/>
              </w:rPr>
            </w:pPr>
            <w:r w:rsidRPr="00C46418">
              <w:rPr>
                <w:rFonts w:ascii="Arial" w:eastAsia="Times New Roman" w:hAnsi="Arial" w:cs="Arial"/>
                <w:bCs/>
                <w:color w:val="000000"/>
                <w:sz w:val="20"/>
                <w:szCs w:val="20"/>
                <w:highlight w:val="yellow"/>
              </w:rPr>
              <w:t>Construction</w:t>
            </w:r>
          </w:p>
        </w:tc>
        <w:tc>
          <w:tcPr>
            <w:tcW w:w="828" w:type="dxa"/>
            <w:tcBorders>
              <w:top w:val="nil"/>
              <w:left w:val="nil"/>
              <w:bottom w:val="single" w:sz="4" w:space="0" w:color="auto"/>
              <w:right w:val="single" w:sz="4" w:space="0" w:color="auto"/>
            </w:tcBorders>
            <w:shd w:val="clear" w:color="auto" w:fill="auto"/>
            <w:noWrap/>
            <w:vAlign w:val="center"/>
          </w:tcPr>
          <w:p w14:paraId="57DEE376"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939" w:type="dxa"/>
            <w:tcBorders>
              <w:top w:val="nil"/>
              <w:left w:val="nil"/>
              <w:bottom w:val="single" w:sz="4" w:space="0" w:color="auto"/>
              <w:right w:val="single" w:sz="4" w:space="0" w:color="auto"/>
            </w:tcBorders>
            <w:shd w:val="clear" w:color="auto" w:fill="auto"/>
            <w:noWrap/>
            <w:vAlign w:val="center"/>
          </w:tcPr>
          <w:p w14:paraId="1CC90B06"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67B8A0E5"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3101687A"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uto"/>
            <w:noWrap/>
            <w:vAlign w:val="center"/>
            <w:hideMark/>
          </w:tcPr>
          <w:p w14:paraId="1E11F0C1"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EB2B5" w:themeFill="background2"/>
            <w:noWrap/>
            <w:vAlign w:val="center"/>
            <w:hideMark/>
          </w:tcPr>
          <w:p w14:paraId="314DED30" w14:textId="77777777" w:rsidR="00D66BC9" w:rsidRPr="007E799C" w:rsidRDefault="00D66BC9" w:rsidP="000B5D77">
            <w:pPr>
              <w:spacing w:before="40" w:after="0"/>
              <w:jc w:val="center"/>
              <w:rPr>
                <w:rFonts w:ascii="Arial" w:eastAsia="Times New Roman" w:hAnsi="Arial" w:cs="Arial"/>
                <w:color w:val="000000"/>
                <w:sz w:val="20"/>
                <w:szCs w:val="20"/>
              </w:rPr>
            </w:pPr>
          </w:p>
        </w:tc>
        <w:tc>
          <w:tcPr>
            <w:tcW w:w="706" w:type="dxa"/>
            <w:tcBorders>
              <w:top w:val="nil"/>
              <w:left w:val="nil"/>
              <w:bottom w:val="single" w:sz="4" w:space="0" w:color="auto"/>
              <w:right w:val="single" w:sz="4" w:space="0" w:color="auto"/>
            </w:tcBorders>
            <w:shd w:val="clear" w:color="auto" w:fill="AEB2B5" w:themeFill="background2"/>
            <w:noWrap/>
            <w:vAlign w:val="center"/>
            <w:hideMark/>
          </w:tcPr>
          <w:p w14:paraId="15911272" w14:textId="77777777" w:rsidR="00D66BC9" w:rsidRPr="007E799C" w:rsidRDefault="00D66BC9" w:rsidP="000B5D77">
            <w:pPr>
              <w:spacing w:before="40" w:after="0"/>
              <w:jc w:val="center"/>
              <w:rPr>
                <w:rFonts w:ascii="Arial" w:eastAsia="Times New Roman" w:hAnsi="Arial" w:cs="Arial"/>
                <w:color w:val="000000"/>
                <w:sz w:val="20"/>
                <w:szCs w:val="20"/>
              </w:rPr>
            </w:pPr>
          </w:p>
        </w:tc>
      </w:tr>
    </w:tbl>
    <w:p w14:paraId="5B1501A4" w14:textId="77777777" w:rsidR="00D66BC9" w:rsidRDefault="00D66BC9" w:rsidP="00D66BC9">
      <w:pPr>
        <w:pStyle w:val="Heading1"/>
      </w:pPr>
      <w:bookmarkStart w:id="30" w:name="_Toc507425806"/>
      <w:bookmarkStart w:id="31" w:name="_Toc511146249"/>
      <w:r>
        <w:t>Funding Strategy</w:t>
      </w:r>
      <w:bookmarkEnd w:id="30"/>
      <w:bookmarkEnd w:id="31"/>
    </w:p>
    <w:p w14:paraId="77D36BFD" w14:textId="746C7117" w:rsidR="003B62F6" w:rsidRPr="00E40015" w:rsidRDefault="003B62F6" w:rsidP="003B62F6">
      <w:pPr>
        <w:pStyle w:val="BodyText"/>
        <w:rPr>
          <w:color w:val="E36C0A"/>
        </w:rPr>
      </w:pPr>
      <w:r>
        <w:rPr>
          <w:b/>
          <w:color w:val="E36C0A"/>
        </w:rPr>
        <w:t xml:space="preserve">For </w:t>
      </w:r>
      <w:r w:rsidRPr="00DB673F">
        <w:rPr>
          <w:b/>
          <w:color w:val="E36C0A"/>
        </w:rPr>
        <w:t>projects with minor improvements to an existing interchange</w:t>
      </w:r>
      <w:r w:rsidR="008368CC" w:rsidRPr="00DB673F">
        <w:rPr>
          <w:b/>
          <w:color w:val="E36C0A"/>
        </w:rPr>
        <w:t>, such as improvements isolated to ramp terminal intersections</w:t>
      </w:r>
      <w:r w:rsidRPr="00DB673F">
        <w:rPr>
          <w:b/>
          <w:color w:val="E36C0A"/>
        </w:rPr>
        <w:t>,</w:t>
      </w:r>
      <w:r>
        <w:rPr>
          <w:b/>
          <w:color w:val="E36C0A"/>
        </w:rPr>
        <w:t xml:space="preserve"> a detailed outline of funding sources</w:t>
      </w:r>
      <w:r w:rsidR="00E24F58">
        <w:rPr>
          <w:b/>
          <w:color w:val="E36C0A"/>
        </w:rPr>
        <w:t>, as outlined in this section,</w:t>
      </w:r>
      <w:r>
        <w:rPr>
          <w:b/>
          <w:color w:val="E36C0A"/>
        </w:rPr>
        <w:t xml:space="preserve"> may not be necessary. For these types of projects, it may be appropriate to delete this section or provide a simple statement similar to, “The anticipated cost for the project is $</w:t>
      </w:r>
      <w:proofErr w:type="gramStart"/>
      <w:r>
        <w:rPr>
          <w:b/>
          <w:color w:val="E36C0A"/>
        </w:rPr>
        <w:t>XXX,XXX</w:t>
      </w:r>
      <w:proofErr w:type="gramEnd"/>
      <w:r>
        <w:rPr>
          <w:b/>
          <w:color w:val="E36C0A"/>
        </w:rPr>
        <w:t xml:space="preserve"> with Iowa DOT identified as the </w:t>
      </w:r>
      <w:r w:rsidR="00E24F58">
        <w:rPr>
          <w:b/>
          <w:color w:val="E36C0A"/>
        </w:rPr>
        <w:t xml:space="preserve">primary </w:t>
      </w:r>
      <w:r>
        <w:rPr>
          <w:b/>
          <w:color w:val="E36C0A"/>
        </w:rPr>
        <w:t>source for funding, as outlined in the XXXXX planning document.”</w:t>
      </w:r>
    </w:p>
    <w:p w14:paraId="0DBAA4A6" w14:textId="17D47F71" w:rsidR="004F403B" w:rsidRPr="00492122" w:rsidRDefault="000D4761" w:rsidP="004F403B">
      <w:pPr>
        <w:pStyle w:val="BodyText"/>
      </w:pPr>
      <w:r w:rsidRPr="000D4761">
        <w:t>The project is</w:t>
      </w:r>
      <w:r w:rsidR="00176D3F">
        <w:t xml:space="preserve"> currently listed in </w:t>
      </w:r>
      <w:r w:rsidR="00176D3F" w:rsidRPr="00176D3F">
        <w:rPr>
          <w:highlight w:val="yellow"/>
        </w:rPr>
        <w:t xml:space="preserve">list local, </w:t>
      </w:r>
      <w:proofErr w:type="gramStart"/>
      <w:r w:rsidR="00176D3F" w:rsidRPr="00176D3F">
        <w:rPr>
          <w:highlight w:val="yellow"/>
        </w:rPr>
        <w:t>regional</w:t>
      </w:r>
      <w:proofErr w:type="gramEnd"/>
      <w:r w:rsidR="00176D3F" w:rsidRPr="00176D3F">
        <w:rPr>
          <w:highlight w:val="yellow"/>
        </w:rPr>
        <w:t xml:space="preserve"> and statewide planning documents</w:t>
      </w:r>
      <w:r w:rsidR="00176D3F">
        <w:t xml:space="preserve">. </w:t>
      </w:r>
      <w:r w:rsidR="004F403B" w:rsidRPr="0023123A">
        <w:rPr>
          <w:b/>
          <w:color w:val="871621" w:themeColor="text2"/>
        </w:rPr>
        <w:fldChar w:fldCharType="begin"/>
      </w:r>
      <w:r w:rsidR="004F403B" w:rsidRPr="0023123A">
        <w:rPr>
          <w:b/>
          <w:color w:val="871621" w:themeColor="text2"/>
        </w:rPr>
        <w:instrText xml:space="preserve"> REF _Ref507504135 \h </w:instrText>
      </w:r>
      <w:r w:rsidR="004F403B">
        <w:rPr>
          <w:b/>
          <w:color w:val="871621" w:themeColor="text2"/>
        </w:rPr>
        <w:instrText xml:space="preserve"> \* MERGEFORMAT </w:instrText>
      </w:r>
      <w:r w:rsidR="004F403B" w:rsidRPr="0023123A">
        <w:rPr>
          <w:b/>
          <w:color w:val="871621" w:themeColor="text2"/>
        </w:rPr>
      </w:r>
      <w:r w:rsidR="004F403B" w:rsidRPr="0023123A">
        <w:rPr>
          <w:b/>
          <w:color w:val="871621" w:themeColor="text2"/>
        </w:rPr>
        <w:fldChar w:fldCharType="separate"/>
      </w:r>
      <w:r w:rsidRPr="000D4761">
        <w:rPr>
          <w:b/>
          <w:color w:val="871621" w:themeColor="text2"/>
        </w:rPr>
        <w:t>Table 7</w:t>
      </w:r>
      <w:r w:rsidRPr="000D4761">
        <w:rPr>
          <w:b/>
          <w:color w:val="871621" w:themeColor="text2"/>
        </w:rPr>
        <w:noBreakHyphen/>
        <w:t>1</w:t>
      </w:r>
      <w:r w:rsidR="004F403B" w:rsidRPr="0023123A">
        <w:rPr>
          <w:b/>
          <w:color w:val="871621" w:themeColor="text2"/>
        </w:rPr>
        <w:fldChar w:fldCharType="end"/>
      </w:r>
      <w:r w:rsidR="004F403B">
        <w:t xml:space="preserve"> provides the anticipated funding sources for the proposed project. The total estimated cost of the project is $</w:t>
      </w:r>
      <w:proofErr w:type="gramStart"/>
      <w:r w:rsidR="004F403B" w:rsidRPr="00492122">
        <w:rPr>
          <w:highlight w:val="yellow"/>
        </w:rPr>
        <w:t>X</w:t>
      </w:r>
      <w:r w:rsidR="00FE1C0A">
        <w:rPr>
          <w:highlight w:val="yellow"/>
        </w:rPr>
        <w:t>XX</w:t>
      </w:r>
      <w:r w:rsidR="004F403B" w:rsidRPr="00492122">
        <w:rPr>
          <w:highlight w:val="yellow"/>
        </w:rPr>
        <w:t>,XXX</w:t>
      </w:r>
      <w:proofErr w:type="gramEnd"/>
      <w:r w:rsidR="004F403B" w:rsidRPr="00492122">
        <w:rPr>
          <w:highlight w:val="yellow"/>
        </w:rPr>
        <w:t>,XXX</w:t>
      </w:r>
      <w:r w:rsidR="00176D3F">
        <w:t>.</w:t>
      </w:r>
    </w:p>
    <w:p w14:paraId="4FECD8CD" w14:textId="784517DC" w:rsidR="00D66BC9" w:rsidRDefault="00C00E60" w:rsidP="00D66BC9">
      <w:pPr>
        <w:pStyle w:val="BodyText"/>
        <w:rPr>
          <w:b/>
          <w:color w:val="E36C0A"/>
        </w:rPr>
      </w:pPr>
      <w:r>
        <w:rPr>
          <w:b/>
          <w:color w:val="E36C0A"/>
        </w:rPr>
        <w:t>Describe</w:t>
      </w:r>
      <w:r w:rsidR="00D66BC9">
        <w:rPr>
          <w:b/>
          <w:color w:val="E36C0A"/>
        </w:rPr>
        <w:t xml:space="preserve"> the anticipated source(s) of funding for the proposed project</w:t>
      </w:r>
      <w:r w:rsidR="00176D3F">
        <w:rPr>
          <w:b/>
          <w:color w:val="E36C0A"/>
        </w:rPr>
        <w:t>, the years for which funding has been allocated and which planning documents include project funding</w:t>
      </w:r>
      <w:r w:rsidR="00D66BC9">
        <w:rPr>
          <w:b/>
          <w:color w:val="E36C0A"/>
        </w:rPr>
        <w:t xml:space="preserve">. </w:t>
      </w:r>
      <w:r w:rsidR="00EC050A">
        <w:rPr>
          <w:b/>
          <w:color w:val="E36C0A"/>
        </w:rPr>
        <w:t>I</w:t>
      </w:r>
      <w:r w:rsidR="00D66BC9">
        <w:rPr>
          <w:b/>
          <w:color w:val="E36C0A"/>
        </w:rPr>
        <w:t xml:space="preserve">dentify grants or federal funding </w:t>
      </w:r>
      <w:r w:rsidR="00D66BC9" w:rsidRPr="00110F29">
        <w:rPr>
          <w:b/>
          <w:color w:val="E36C0A"/>
        </w:rPr>
        <w:t>sources</w:t>
      </w:r>
      <w:r w:rsidR="00D66BC9">
        <w:rPr>
          <w:b/>
          <w:color w:val="E36C0A"/>
        </w:rPr>
        <w:t xml:space="preserve"> that have been obtained. </w:t>
      </w:r>
      <w:r w:rsidR="00D66BC9" w:rsidRPr="009B1A7B">
        <w:rPr>
          <w:b/>
          <w:color w:val="E36C0A"/>
        </w:rPr>
        <w:t xml:space="preserve">Complete Table </w:t>
      </w:r>
      <w:r w:rsidR="000D4761">
        <w:rPr>
          <w:b/>
          <w:color w:val="E36C0A"/>
        </w:rPr>
        <w:t>7</w:t>
      </w:r>
      <w:r w:rsidR="00D66BC9" w:rsidRPr="009B1A7B">
        <w:rPr>
          <w:b/>
          <w:color w:val="E36C0A"/>
        </w:rPr>
        <w:t xml:space="preserve">-1 below to reflect </w:t>
      </w:r>
      <w:r w:rsidR="00D66BC9">
        <w:rPr>
          <w:b/>
          <w:color w:val="E36C0A"/>
        </w:rPr>
        <w:t>anticipated funding source(s)</w:t>
      </w:r>
      <w:r w:rsidR="00D66BC9" w:rsidRPr="009B1A7B">
        <w:rPr>
          <w:b/>
          <w:color w:val="E36C0A"/>
        </w:rPr>
        <w:t xml:space="preserve"> </w:t>
      </w:r>
      <w:r w:rsidR="00A05190">
        <w:rPr>
          <w:b/>
          <w:color w:val="E36C0A"/>
        </w:rPr>
        <w:t>for</w:t>
      </w:r>
      <w:r w:rsidR="00D66BC9" w:rsidRPr="009B1A7B">
        <w:rPr>
          <w:b/>
          <w:color w:val="E36C0A"/>
        </w:rPr>
        <w:t xml:space="preserve"> the proposed project. Add or remove rows and columns to this table as necessary.</w:t>
      </w:r>
    </w:p>
    <w:p w14:paraId="7531AD14" w14:textId="7FE5F2AF" w:rsidR="00D023D8" w:rsidRDefault="00513113" w:rsidP="00D66BC9">
      <w:pPr>
        <w:pStyle w:val="BodyText"/>
        <w:rPr>
          <w:b/>
          <w:color w:val="E36C0A"/>
        </w:rPr>
      </w:pPr>
      <w:r>
        <w:rPr>
          <w:b/>
          <w:color w:val="E36C0A"/>
        </w:rPr>
        <w:lastRenderedPageBreak/>
        <w:t xml:space="preserve">Note if potential funding sources have not been identified. </w:t>
      </w:r>
      <w:r w:rsidR="00D023D8">
        <w:rPr>
          <w:b/>
          <w:color w:val="E36C0A"/>
        </w:rPr>
        <w:t xml:space="preserve">For projects </w:t>
      </w:r>
      <w:r>
        <w:rPr>
          <w:b/>
          <w:color w:val="E36C0A"/>
        </w:rPr>
        <w:t xml:space="preserve">on the Interstate System </w:t>
      </w:r>
      <w:r w:rsidR="00D023D8">
        <w:rPr>
          <w:b/>
          <w:color w:val="E36C0A"/>
        </w:rPr>
        <w:t>that are not in a planning document, describe the steps being taken to have the project added in local/regional/state planning documents.</w:t>
      </w:r>
    </w:p>
    <w:p w14:paraId="39D4E4E5" w14:textId="77777777" w:rsidR="00D66BC9" w:rsidRDefault="00D66BC9" w:rsidP="00D66BC9">
      <w:pPr>
        <w:pStyle w:val="TableCaption"/>
        <w:ind w:left="360" w:firstLine="720"/>
      </w:pPr>
      <w:bookmarkStart w:id="32" w:name="_Ref507504135"/>
      <w:bookmarkStart w:id="33" w:name="_Toc507505456"/>
      <w:bookmarkStart w:id="34" w:name="_Toc511146253"/>
      <w:r w:rsidRPr="007B3F4B">
        <w:t>Table </w:t>
      </w:r>
      <w:r w:rsidR="00C2560D">
        <w:fldChar w:fldCharType="begin"/>
      </w:r>
      <w:r w:rsidR="00C2560D">
        <w:instrText xml:space="preserve"> STYLEREF 1 \s </w:instrText>
      </w:r>
      <w:r w:rsidR="00C2560D">
        <w:fldChar w:fldCharType="separate"/>
      </w:r>
      <w:r w:rsidR="00875AEE">
        <w:rPr>
          <w:noProof/>
        </w:rPr>
        <w:t>7</w:t>
      </w:r>
      <w:r w:rsidR="00C2560D">
        <w:rPr>
          <w:noProof/>
        </w:rPr>
        <w:fldChar w:fldCharType="end"/>
      </w:r>
      <w:r w:rsidRPr="007B3F4B">
        <w:noBreakHyphen/>
      </w:r>
      <w:r w:rsidR="00C2560D">
        <w:fldChar w:fldCharType="begin"/>
      </w:r>
      <w:r w:rsidR="00C2560D">
        <w:instrText xml:space="preserve"> SEQ Table \* ARABIC \s 1 </w:instrText>
      </w:r>
      <w:r w:rsidR="00C2560D">
        <w:fldChar w:fldCharType="separate"/>
      </w:r>
      <w:r w:rsidR="00875AEE">
        <w:rPr>
          <w:noProof/>
        </w:rPr>
        <w:t>1</w:t>
      </w:r>
      <w:r w:rsidR="00C2560D">
        <w:rPr>
          <w:noProof/>
        </w:rPr>
        <w:fldChar w:fldCharType="end"/>
      </w:r>
      <w:bookmarkEnd w:id="32"/>
      <w:r w:rsidRPr="007B3F4B">
        <w:t>.</w:t>
      </w:r>
      <w:r>
        <w:t xml:space="preserve"> Anticipated Project Funding Sources</w:t>
      </w:r>
      <w:bookmarkEnd w:id="33"/>
      <w:bookmarkEnd w:id="34"/>
    </w:p>
    <w:tbl>
      <w:tblPr>
        <w:tblW w:w="5329" w:type="dxa"/>
        <w:tblInd w:w="1165" w:type="dxa"/>
        <w:tblLook w:val="04A0" w:firstRow="1" w:lastRow="0" w:firstColumn="1" w:lastColumn="0" w:noHBand="0" w:noVBand="1"/>
      </w:tblPr>
      <w:tblGrid>
        <w:gridCol w:w="3690"/>
        <w:gridCol w:w="1639"/>
      </w:tblGrid>
      <w:tr w:rsidR="00D66BC9" w:rsidRPr="007E799C" w14:paraId="4CA61C19" w14:textId="77777777" w:rsidTr="000B5D77">
        <w:trPr>
          <w:trHeight w:val="255"/>
        </w:trPr>
        <w:tc>
          <w:tcPr>
            <w:tcW w:w="3690" w:type="dxa"/>
            <w:tcBorders>
              <w:top w:val="single" w:sz="4" w:space="0" w:color="auto"/>
              <w:left w:val="single" w:sz="4" w:space="0" w:color="auto"/>
              <w:bottom w:val="single" w:sz="4" w:space="0" w:color="auto"/>
              <w:right w:val="single" w:sz="4" w:space="0" w:color="auto"/>
            </w:tcBorders>
            <w:shd w:val="clear" w:color="000000" w:fill="861621"/>
            <w:noWrap/>
            <w:vAlign w:val="center"/>
            <w:hideMark/>
          </w:tcPr>
          <w:p w14:paraId="375DEE9F" w14:textId="77777777" w:rsidR="00D66BC9" w:rsidRPr="007E799C" w:rsidRDefault="00D66BC9" w:rsidP="000B5D77">
            <w:pPr>
              <w:spacing w:after="0"/>
              <w:ind w:left="-63"/>
              <w:rPr>
                <w:rFonts w:ascii="Arial" w:eastAsia="Times New Roman" w:hAnsi="Arial" w:cs="Arial"/>
                <w:b/>
                <w:bCs/>
                <w:color w:val="FFFFFF"/>
                <w:sz w:val="20"/>
                <w:szCs w:val="20"/>
              </w:rPr>
            </w:pPr>
            <w:r>
              <w:rPr>
                <w:rFonts w:ascii="Arial" w:eastAsia="Times New Roman" w:hAnsi="Arial" w:cs="Arial"/>
                <w:b/>
                <w:bCs/>
                <w:color w:val="FFFFFF"/>
                <w:sz w:val="20"/>
                <w:szCs w:val="20"/>
              </w:rPr>
              <w:t>Source</w:t>
            </w:r>
          </w:p>
        </w:tc>
        <w:tc>
          <w:tcPr>
            <w:tcW w:w="1639" w:type="dxa"/>
            <w:tcBorders>
              <w:top w:val="single" w:sz="4" w:space="0" w:color="auto"/>
              <w:left w:val="nil"/>
              <w:bottom w:val="single" w:sz="4" w:space="0" w:color="auto"/>
              <w:right w:val="single" w:sz="4" w:space="0" w:color="auto"/>
            </w:tcBorders>
            <w:shd w:val="clear" w:color="000000" w:fill="861621"/>
            <w:noWrap/>
            <w:vAlign w:val="bottom"/>
            <w:hideMark/>
          </w:tcPr>
          <w:p w14:paraId="299823E7" w14:textId="77777777" w:rsidR="00D66BC9" w:rsidRPr="007E799C" w:rsidRDefault="00D66BC9" w:rsidP="000B5D77">
            <w:pPr>
              <w:spacing w:after="0"/>
              <w:jc w:val="center"/>
              <w:rPr>
                <w:rFonts w:ascii="Arial" w:eastAsia="Times New Roman" w:hAnsi="Arial" w:cs="Arial"/>
                <w:b/>
                <w:bCs/>
                <w:color w:val="FFFFFF"/>
                <w:sz w:val="20"/>
                <w:szCs w:val="20"/>
              </w:rPr>
            </w:pPr>
            <w:r>
              <w:rPr>
                <w:rFonts w:ascii="Arial" w:eastAsia="Times New Roman" w:hAnsi="Arial" w:cs="Arial"/>
                <w:b/>
                <w:bCs/>
                <w:color w:val="FFFFFF"/>
                <w:sz w:val="20"/>
                <w:szCs w:val="20"/>
              </w:rPr>
              <w:t>Amount</w:t>
            </w:r>
          </w:p>
        </w:tc>
      </w:tr>
      <w:tr w:rsidR="00D66BC9" w:rsidRPr="007E799C" w14:paraId="169FB2E7" w14:textId="77777777" w:rsidTr="000B5D77">
        <w:trPr>
          <w:trHeight w:val="288"/>
        </w:trPr>
        <w:tc>
          <w:tcPr>
            <w:tcW w:w="3690"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90DA5A" w14:textId="0D7E1BC2" w:rsidR="00D66BC9" w:rsidRPr="00C46418" w:rsidRDefault="00EC050A" w:rsidP="000B5D77">
            <w:pPr>
              <w:spacing w:before="40" w:after="0"/>
              <w:rPr>
                <w:rFonts w:ascii="Arial" w:eastAsia="Times New Roman" w:hAnsi="Arial" w:cs="Arial"/>
                <w:bCs/>
                <w:color w:val="000000"/>
                <w:sz w:val="20"/>
                <w:szCs w:val="20"/>
                <w:highlight w:val="yellow"/>
              </w:rPr>
            </w:pPr>
            <w:r>
              <w:rPr>
                <w:rFonts w:ascii="Arial" w:eastAsia="Times New Roman" w:hAnsi="Arial" w:cs="Arial"/>
                <w:bCs/>
                <w:color w:val="000000"/>
                <w:sz w:val="20"/>
                <w:szCs w:val="20"/>
                <w:highlight w:val="yellow"/>
              </w:rPr>
              <w:t>U.S. DOT</w:t>
            </w:r>
          </w:p>
        </w:tc>
        <w:tc>
          <w:tcPr>
            <w:tcW w:w="1639" w:type="dxa"/>
            <w:tcBorders>
              <w:top w:val="nil"/>
              <w:left w:val="nil"/>
              <w:bottom w:val="single" w:sz="4" w:space="0" w:color="auto"/>
              <w:right w:val="single" w:sz="4" w:space="0" w:color="auto"/>
            </w:tcBorders>
            <w:shd w:val="clear" w:color="auto" w:fill="auto"/>
            <w:noWrap/>
            <w:vAlign w:val="center"/>
            <w:hideMark/>
          </w:tcPr>
          <w:p w14:paraId="1F157E6C" w14:textId="77777777" w:rsidR="00D66BC9" w:rsidRPr="00C46418" w:rsidRDefault="00D66BC9" w:rsidP="000B5D77">
            <w:pPr>
              <w:spacing w:before="40" w:after="0"/>
              <w:jc w:val="center"/>
              <w:rPr>
                <w:rFonts w:ascii="Arial" w:eastAsia="Times New Roman" w:hAnsi="Arial" w:cs="Arial"/>
                <w:color w:val="000000"/>
                <w:sz w:val="20"/>
                <w:szCs w:val="20"/>
                <w:highlight w:val="yellow"/>
              </w:rPr>
            </w:pPr>
            <w:r w:rsidRPr="00C46418">
              <w:rPr>
                <w:rFonts w:ascii="Arial" w:eastAsia="Times New Roman" w:hAnsi="Arial" w:cs="Arial"/>
                <w:color w:val="000000"/>
                <w:sz w:val="20"/>
                <w:szCs w:val="20"/>
                <w:highlight w:val="yellow"/>
              </w:rPr>
              <w:t>$</w:t>
            </w:r>
            <w:proofErr w:type="gramStart"/>
            <w:r w:rsidRPr="00C46418">
              <w:rPr>
                <w:rFonts w:ascii="Arial" w:eastAsia="Times New Roman" w:hAnsi="Arial" w:cs="Arial"/>
                <w:color w:val="000000"/>
                <w:sz w:val="20"/>
                <w:szCs w:val="20"/>
                <w:highlight w:val="yellow"/>
              </w:rPr>
              <w:t>XXX,XXX</w:t>
            </w:r>
            <w:proofErr w:type="gramEnd"/>
            <w:r w:rsidRPr="00C46418">
              <w:rPr>
                <w:rFonts w:ascii="Arial" w:eastAsia="Times New Roman" w:hAnsi="Arial" w:cs="Arial"/>
                <w:color w:val="000000"/>
                <w:sz w:val="20"/>
                <w:szCs w:val="20"/>
                <w:highlight w:val="yellow"/>
              </w:rPr>
              <w:t>,XXX</w:t>
            </w:r>
          </w:p>
        </w:tc>
      </w:tr>
      <w:tr w:rsidR="00D66BC9" w:rsidRPr="007E799C" w14:paraId="59A652BB" w14:textId="77777777" w:rsidTr="000B5D77">
        <w:trPr>
          <w:trHeight w:val="288"/>
        </w:trPr>
        <w:tc>
          <w:tcPr>
            <w:tcW w:w="3690" w:type="dxa"/>
            <w:tcBorders>
              <w:top w:val="nil"/>
              <w:left w:val="single" w:sz="4" w:space="0" w:color="auto"/>
              <w:bottom w:val="single" w:sz="4" w:space="0" w:color="auto"/>
              <w:right w:val="single" w:sz="4" w:space="0" w:color="auto"/>
            </w:tcBorders>
            <w:shd w:val="clear" w:color="auto" w:fill="auto"/>
            <w:noWrap/>
            <w:vAlign w:val="center"/>
          </w:tcPr>
          <w:p w14:paraId="079F0E34" w14:textId="0F993689" w:rsidR="00D66BC9" w:rsidRPr="00C46418" w:rsidRDefault="00D66BC9" w:rsidP="00EC050A">
            <w:pPr>
              <w:spacing w:before="40" w:after="0"/>
              <w:rPr>
                <w:rFonts w:ascii="Arial" w:eastAsia="Times New Roman" w:hAnsi="Arial" w:cs="Arial"/>
                <w:color w:val="000000"/>
                <w:sz w:val="20"/>
                <w:szCs w:val="20"/>
                <w:highlight w:val="yellow"/>
              </w:rPr>
            </w:pPr>
            <w:r w:rsidRPr="00C46418">
              <w:rPr>
                <w:rFonts w:ascii="Arial" w:eastAsia="Times New Roman" w:hAnsi="Arial" w:cs="Arial"/>
                <w:color w:val="000000"/>
                <w:sz w:val="20"/>
                <w:szCs w:val="20"/>
                <w:highlight w:val="yellow"/>
              </w:rPr>
              <w:t xml:space="preserve">Iowa </w:t>
            </w:r>
            <w:r w:rsidR="00EC050A">
              <w:rPr>
                <w:rFonts w:ascii="Arial" w:eastAsia="Times New Roman" w:hAnsi="Arial" w:cs="Arial"/>
                <w:color w:val="000000"/>
                <w:sz w:val="20"/>
                <w:szCs w:val="20"/>
                <w:highlight w:val="yellow"/>
              </w:rPr>
              <w:t>DOT</w:t>
            </w:r>
          </w:p>
        </w:tc>
        <w:tc>
          <w:tcPr>
            <w:tcW w:w="1639" w:type="dxa"/>
            <w:tcBorders>
              <w:top w:val="nil"/>
              <w:left w:val="nil"/>
              <w:bottom w:val="single" w:sz="4" w:space="0" w:color="auto"/>
              <w:right w:val="single" w:sz="4" w:space="0" w:color="auto"/>
            </w:tcBorders>
            <w:shd w:val="clear" w:color="auto" w:fill="auto"/>
            <w:noWrap/>
            <w:vAlign w:val="center"/>
            <w:hideMark/>
          </w:tcPr>
          <w:p w14:paraId="7BF0A2E6" w14:textId="77777777" w:rsidR="00D66BC9" w:rsidRPr="00C46418" w:rsidRDefault="00D66BC9" w:rsidP="000B5D77">
            <w:pPr>
              <w:spacing w:before="40" w:after="0"/>
              <w:jc w:val="center"/>
              <w:rPr>
                <w:rFonts w:ascii="Arial" w:eastAsia="Times New Roman" w:hAnsi="Arial" w:cs="Arial"/>
                <w:color w:val="000000"/>
                <w:sz w:val="20"/>
                <w:szCs w:val="20"/>
                <w:highlight w:val="yellow"/>
              </w:rPr>
            </w:pPr>
            <w:r w:rsidRPr="00C46418">
              <w:rPr>
                <w:rFonts w:ascii="Arial" w:eastAsia="Times New Roman" w:hAnsi="Arial" w:cs="Arial"/>
                <w:color w:val="000000"/>
                <w:sz w:val="20"/>
                <w:szCs w:val="20"/>
                <w:highlight w:val="yellow"/>
              </w:rPr>
              <w:t>$</w:t>
            </w:r>
            <w:proofErr w:type="gramStart"/>
            <w:r w:rsidRPr="00C46418">
              <w:rPr>
                <w:rFonts w:ascii="Arial" w:eastAsia="Times New Roman" w:hAnsi="Arial" w:cs="Arial"/>
                <w:color w:val="000000"/>
                <w:sz w:val="20"/>
                <w:szCs w:val="20"/>
                <w:highlight w:val="yellow"/>
              </w:rPr>
              <w:t>XXX,XXX</w:t>
            </w:r>
            <w:proofErr w:type="gramEnd"/>
            <w:r w:rsidRPr="00C46418">
              <w:rPr>
                <w:rFonts w:ascii="Arial" w:eastAsia="Times New Roman" w:hAnsi="Arial" w:cs="Arial"/>
                <w:color w:val="000000"/>
                <w:sz w:val="20"/>
                <w:szCs w:val="20"/>
                <w:highlight w:val="yellow"/>
              </w:rPr>
              <w:t>,XXX</w:t>
            </w:r>
          </w:p>
        </w:tc>
      </w:tr>
      <w:tr w:rsidR="00D66BC9" w:rsidRPr="007E799C" w14:paraId="2C127707" w14:textId="77777777" w:rsidTr="000B5D77">
        <w:trPr>
          <w:trHeight w:val="288"/>
        </w:trPr>
        <w:tc>
          <w:tcPr>
            <w:tcW w:w="3690" w:type="dxa"/>
            <w:tcBorders>
              <w:top w:val="nil"/>
              <w:left w:val="single" w:sz="4" w:space="0" w:color="auto"/>
              <w:bottom w:val="single" w:sz="4" w:space="0" w:color="auto"/>
              <w:right w:val="single" w:sz="4" w:space="0" w:color="auto"/>
            </w:tcBorders>
            <w:shd w:val="clear" w:color="auto" w:fill="auto"/>
            <w:noWrap/>
            <w:vAlign w:val="center"/>
          </w:tcPr>
          <w:p w14:paraId="5CC0AF77" w14:textId="77777777" w:rsidR="00D66BC9" w:rsidRPr="00C46418" w:rsidRDefault="00D66BC9" w:rsidP="000B5D77">
            <w:pPr>
              <w:spacing w:before="40" w:after="0"/>
              <w:rPr>
                <w:rFonts w:ascii="Arial" w:eastAsia="Times New Roman" w:hAnsi="Arial" w:cs="Arial"/>
                <w:bCs/>
                <w:color w:val="000000"/>
                <w:sz w:val="20"/>
                <w:szCs w:val="20"/>
                <w:highlight w:val="yellow"/>
              </w:rPr>
            </w:pPr>
            <w:r>
              <w:rPr>
                <w:rFonts w:ascii="Arial" w:eastAsia="Times New Roman" w:hAnsi="Arial" w:cs="Arial"/>
                <w:bCs/>
                <w:color w:val="000000"/>
                <w:sz w:val="20"/>
                <w:szCs w:val="20"/>
                <w:highlight w:val="yellow"/>
              </w:rPr>
              <w:t>City</w:t>
            </w:r>
          </w:p>
        </w:tc>
        <w:tc>
          <w:tcPr>
            <w:tcW w:w="1639" w:type="dxa"/>
            <w:tcBorders>
              <w:top w:val="nil"/>
              <w:left w:val="nil"/>
              <w:bottom w:val="single" w:sz="4" w:space="0" w:color="auto"/>
              <w:right w:val="single" w:sz="4" w:space="0" w:color="auto"/>
            </w:tcBorders>
            <w:shd w:val="clear" w:color="auto" w:fill="auto"/>
            <w:noWrap/>
            <w:vAlign w:val="center"/>
            <w:hideMark/>
          </w:tcPr>
          <w:p w14:paraId="671858C5" w14:textId="77777777" w:rsidR="00D66BC9" w:rsidRPr="00C46418" w:rsidRDefault="00D66BC9" w:rsidP="000B5D77">
            <w:pPr>
              <w:spacing w:before="40" w:after="0"/>
              <w:jc w:val="center"/>
              <w:rPr>
                <w:rFonts w:ascii="Arial" w:eastAsia="Times New Roman" w:hAnsi="Arial" w:cs="Arial"/>
                <w:color w:val="000000"/>
                <w:sz w:val="20"/>
                <w:szCs w:val="20"/>
                <w:highlight w:val="yellow"/>
              </w:rPr>
            </w:pPr>
            <w:r w:rsidRPr="00C46418">
              <w:rPr>
                <w:rFonts w:ascii="Arial" w:eastAsia="Times New Roman" w:hAnsi="Arial" w:cs="Arial"/>
                <w:color w:val="000000"/>
                <w:sz w:val="20"/>
                <w:szCs w:val="20"/>
                <w:highlight w:val="yellow"/>
              </w:rPr>
              <w:t>$</w:t>
            </w:r>
            <w:proofErr w:type="gramStart"/>
            <w:r w:rsidRPr="00C46418">
              <w:rPr>
                <w:rFonts w:ascii="Arial" w:eastAsia="Times New Roman" w:hAnsi="Arial" w:cs="Arial"/>
                <w:color w:val="000000"/>
                <w:sz w:val="20"/>
                <w:szCs w:val="20"/>
                <w:highlight w:val="yellow"/>
              </w:rPr>
              <w:t>XXX,XXX</w:t>
            </w:r>
            <w:proofErr w:type="gramEnd"/>
            <w:r w:rsidRPr="00C46418">
              <w:rPr>
                <w:rFonts w:ascii="Arial" w:eastAsia="Times New Roman" w:hAnsi="Arial" w:cs="Arial"/>
                <w:color w:val="000000"/>
                <w:sz w:val="20"/>
                <w:szCs w:val="20"/>
                <w:highlight w:val="yellow"/>
              </w:rPr>
              <w:t>,XXX</w:t>
            </w:r>
          </w:p>
        </w:tc>
      </w:tr>
      <w:tr w:rsidR="00FE1C0A" w:rsidRPr="007E799C" w14:paraId="27B1F7A6" w14:textId="77777777" w:rsidTr="000B5D77">
        <w:trPr>
          <w:trHeight w:val="288"/>
        </w:trPr>
        <w:tc>
          <w:tcPr>
            <w:tcW w:w="3690" w:type="dxa"/>
            <w:tcBorders>
              <w:top w:val="nil"/>
              <w:left w:val="single" w:sz="4" w:space="0" w:color="auto"/>
              <w:bottom w:val="single" w:sz="4" w:space="0" w:color="auto"/>
              <w:right w:val="single" w:sz="4" w:space="0" w:color="auto"/>
            </w:tcBorders>
            <w:shd w:val="clear" w:color="auto" w:fill="auto"/>
            <w:noWrap/>
            <w:vAlign w:val="center"/>
          </w:tcPr>
          <w:p w14:paraId="049615EA" w14:textId="77777777" w:rsidR="00FE1C0A" w:rsidRPr="00C46418" w:rsidRDefault="00FE1C0A" w:rsidP="000B5D77">
            <w:pPr>
              <w:spacing w:before="40" w:after="0"/>
              <w:rPr>
                <w:rFonts w:ascii="Arial" w:eastAsia="Times New Roman" w:hAnsi="Arial" w:cs="Arial"/>
                <w:bCs/>
                <w:color w:val="000000"/>
                <w:sz w:val="20"/>
                <w:szCs w:val="20"/>
                <w:highlight w:val="yellow"/>
              </w:rPr>
            </w:pPr>
            <w:r>
              <w:rPr>
                <w:rFonts w:ascii="Arial" w:eastAsia="Times New Roman" w:hAnsi="Arial" w:cs="Arial"/>
                <w:bCs/>
                <w:color w:val="000000"/>
                <w:sz w:val="20"/>
                <w:szCs w:val="20"/>
                <w:highlight w:val="yellow"/>
              </w:rPr>
              <w:t>Grant</w:t>
            </w:r>
          </w:p>
        </w:tc>
        <w:tc>
          <w:tcPr>
            <w:tcW w:w="1639" w:type="dxa"/>
            <w:tcBorders>
              <w:top w:val="nil"/>
              <w:left w:val="nil"/>
              <w:bottom w:val="single" w:sz="4" w:space="0" w:color="auto"/>
              <w:right w:val="single" w:sz="4" w:space="0" w:color="auto"/>
            </w:tcBorders>
            <w:shd w:val="clear" w:color="auto" w:fill="auto"/>
            <w:noWrap/>
            <w:vAlign w:val="center"/>
          </w:tcPr>
          <w:p w14:paraId="0CD37812" w14:textId="77777777" w:rsidR="00FE1C0A" w:rsidRPr="00C46418" w:rsidRDefault="00FE1C0A" w:rsidP="000B5D77">
            <w:pPr>
              <w:spacing w:before="40" w:after="0"/>
              <w:jc w:val="center"/>
              <w:rPr>
                <w:rFonts w:ascii="Arial" w:eastAsia="Times New Roman" w:hAnsi="Arial" w:cs="Arial"/>
                <w:color w:val="000000"/>
                <w:sz w:val="20"/>
                <w:szCs w:val="20"/>
                <w:highlight w:val="yellow"/>
              </w:rPr>
            </w:pPr>
            <w:r w:rsidRPr="00C46418">
              <w:rPr>
                <w:rFonts w:ascii="Arial" w:eastAsia="Times New Roman" w:hAnsi="Arial" w:cs="Arial"/>
                <w:color w:val="000000"/>
                <w:sz w:val="20"/>
                <w:szCs w:val="20"/>
                <w:highlight w:val="yellow"/>
              </w:rPr>
              <w:t>$</w:t>
            </w:r>
            <w:proofErr w:type="gramStart"/>
            <w:r w:rsidRPr="00C46418">
              <w:rPr>
                <w:rFonts w:ascii="Arial" w:eastAsia="Times New Roman" w:hAnsi="Arial" w:cs="Arial"/>
                <w:color w:val="000000"/>
                <w:sz w:val="20"/>
                <w:szCs w:val="20"/>
                <w:highlight w:val="yellow"/>
              </w:rPr>
              <w:t>XXX,XXX</w:t>
            </w:r>
            <w:proofErr w:type="gramEnd"/>
            <w:r w:rsidRPr="00C46418">
              <w:rPr>
                <w:rFonts w:ascii="Arial" w:eastAsia="Times New Roman" w:hAnsi="Arial" w:cs="Arial"/>
                <w:color w:val="000000"/>
                <w:sz w:val="20"/>
                <w:szCs w:val="20"/>
                <w:highlight w:val="yellow"/>
              </w:rPr>
              <w:t>,XXX</w:t>
            </w:r>
          </w:p>
        </w:tc>
      </w:tr>
      <w:tr w:rsidR="00D66BC9" w:rsidRPr="007E799C" w14:paraId="61566632" w14:textId="77777777" w:rsidTr="000B5D77">
        <w:trPr>
          <w:trHeight w:val="288"/>
        </w:trPr>
        <w:tc>
          <w:tcPr>
            <w:tcW w:w="3690" w:type="dxa"/>
            <w:tcBorders>
              <w:top w:val="nil"/>
              <w:left w:val="single" w:sz="4" w:space="0" w:color="auto"/>
              <w:bottom w:val="single" w:sz="4" w:space="0" w:color="auto"/>
              <w:right w:val="single" w:sz="4" w:space="0" w:color="auto"/>
            </w:tcBorders>
            <w:shd w:val="clear" w:color="auto" w:fill="auto"/>
            <w:noWrap/>
            <w:vAlign w:val="center"/>
          </w:tcPr>
          <w:p w14:paraId="5B6D0BE0" w14:textId="200FB072" w:rsidR="00D66BC9" w:rsidRPr="00FE1C0A" w:rsidRDefault="00FE1C0A" w:rsidP="000B5D77">
            <w:pPr>
              <w:spacing w:before="40" w:after="0"/>
              <w:rPr>
                <w:rFonts w:ascii="Arial" w:eastAsia="Times New Roman" w:hAnsi="Arial" w:cs="Arial"/>
                <w:b/>
                <w:bCs/>
                <w:color w:val="000000"/>
                <w:sz w:val="20"/>
                <w:szCs w:val="20"/>
                <w:highlight w:val="yellow"/>
              </w:rPr>
            </w:pPr>
            <w:r w:rsidRPr="00FE1C0A">
              <w:rPr>
                <w:rFonts w:ascii="Arial" w:eastAsia="Times New Roman" w:hAnsi="Arial" w:cs="Arial"/>
                <w:b/>
                <w:bCs/>
                <w:color w:val="000000"/>
                <w:sz w:val="20"/>
                <w:szCs w:val="20"/>
                <w:highlight w:val="yellow"/>
              </w:rPr>
              <w:t>Total</w:t>
            </w:r>
          </w:p>
        </w:tc>
        <w:tc>
          <w:tcPr>
            <w:tcW w:w="1639" w:type="dxa"/>
            <w:tcBorders>
              <w:top w:val="nil"/>
              <w:left w:val="nil"/>
              <w:bottom w:val="single" w:sz="4" w:space="0" w:color="auto"/>
              <w:right w:val="single" w:sz="4" w:space="0" w:color="auto"/>
            </w:tcBorders>
            <w:shd w:val="clear" w:color="auto" w:fill="auto"/>
            <w:noWrap/>
            <w:vAlign w:val="center"/>
          </w:tcPr>
          <w:p w14:paraId="016D8365" w14:textId="77777777" w:rsidR="00D66BC9" w:rsidRPr="00FE1C0A" w:rsidRDefault="00D66BC9" w:rsidP="000B5D77">
            <w:pPr>
              <w:spacing w:before="40" w:after="0"/>
              <w:jc w:val="center"/>
              <w:rPr>
                <w:rFonts w:ascii="Arial" w:eastAsia="Times New Roman" w:hAnsi="Arial" w:cs="Arial"/>
                <w:b/>
                <w:color w:val="000000"/>
                <w:sz w:val="20"/>
                <w:szCs w:val="20"/>
                <w:highlight w:val="yellow"/>
              </w:rPr>
            </w:pPr>
            <w:r w:rsidRPr="00FE1C0A">
              <w:rPr>
                <w:rFonts w:ascii="Arial" w:eastAsia="Times New Roman" w:hAnsi="Arial" w:cs="Arial"/>
                <w:b/>
                <w:color w:val="000000"/>
                <w:sz w:val="20"/>
                <w:szCs w:val="20"/>
                <w:highlight w:val="yellow"/>
              </w:rPr>
              <w:t>$</w:t>
            </w:r>
            <w:proofErr w:type="gramStart"/>
            <w:r w:rsidRPr="00FE1C0A">
              <w:rPr>
                <w:rFonts w:ascii="Arial" w:eastAsia="Times New Roman" w:hAnsi="Arial" w:cs="Arial"/>
                <w:b/>
                <w:color w:val="000000"/>
                <w:sz w:val="20"/>
                <w:szCs w:val="20"/>
                <w:highlight w:val="yellow"/>
              </w:rPr>
              <w:t>XXX,XXX</w:t>
            </w:r>
            <w:proofErr w:type="gramEnd"/>
            <w:r w:rsidRPr="00FE1C0A">
              <w:rPr>
                <w:rFonts w:ascii="Arial" w:eastAsia="Times New Roman" w:hAnsi="Arial" w:cs="Arial"/>
                <w:b/>
                <w:color w:val="000000"/>
                <w:sz w:val="20"/>
                <w:szCs w:val="20"/>
                <w:highlight w:val="yellow"/>
              </w:rPr>
              <w:t>,XXX</w:t>
            </w:r>
          </w:p>
        </w:tc>
      </w:tr>
    </w:tbl>
    <w:p w14:paraId="71DC8B9F" w14:textId="77777777" w:rsidR="00D66BC9" w:rsidRDefault="00D66BC9" w:rsidP="00D66BC9">
      <w:pPr>
        <w:pStyle w:val="Heading1"/>
      </w:pPr>
      <w:bookmarkStart w:id="35" w:name="_Toc507425808"/>
      <w:bookmarkStart w:id="36" w:name="_Toc511146250"/>
      <w:r>
        <w:t>Compatibility with Roadway Network</w:t>
      </w:r>
      <w:bookmarkEnd w:id="35"/>
      <w:bookmarkEnd w:id="36"/>
    </w:p>
    <w:p w14:paraId="3B1DDA69" w14:textId="7F3B7A89" w:rsidR="00E24F58" w:rsidRPr="00E24F58" w:rsidRDefault="00E24F58" w:rsidP="00110F29">
      <w:pPr>
        <w:pStyle w:val="BodyText"/>
        <w:rPr>
          <w:color w:val="E36C0A"/>
          <w:highlight w:val="yellow"/>
        </w:rPr>
      </w:pPr>
      <w:r>
        <w:rPr>
          <w:b/>
          <w:color w:val="E36C0A"/>
        </w:rPr>
        <w:t xml:space="preserve">For </w:t>
      </w:r>
      <w:r w:rsidRPr="00DB673F">
        <w:rPr>
          <w:b/>
          <w:color w:val="E36C0A"/>
        </w:rPr>
        <w:t>projects with minor improvements to an existing interchange</w:t>
      </w:r>
      <w:r w:rsidR="008368CC" w:rsidRPr="00DB673F">
        <w:rPr>
          <w:b/>
          <w:color w:val="E36C0A"/>
        </w:rPr>
        <w:t>, such as improvements isolated to ramp terminal intersections</w:t>
      </w:r>
      <w:r w:rsidRPr="00DB673F">
        <w:rPr>
          <w:b/>
          <w:color w:val="E36C0A"/>
        </w:rPr>
        <w:t>,</w:t>
      </w:r>
      <w:r>
        <w:rPr>
          <w:b/>
          <w:color w:val="E36C0A"/>
        </w:rPr>
        <w:t xml:space="preserve"> a discussion on compatibility of the project with the adjacent roadway network may not be necessary. For these types of projects, it may be appropriate to delete this section or provide a simple statement </w:t>
      </w:r>
      <w:proofErr w:type="gramStart"/>
      <w:r>
        <w:rPr>
          <w:b/>
          <w:color w:val="E36C0A"/>
        </w:rPr>
        <w:t>similar to</w:t>
      </w:r>
      <w:proofErr w:type="gramEnd"/>
      <w:r>
        <w:rPr>
          <w:b/>
          <w:color w:val="E36C0A"/>
        </w:rPr>
        <w:t>, “The proposed improvement</w:t>
      </w:r>
      <w:r w:rsidR="0072041C">
        <w:rPr>
          <w:b/>
          <w:color w:val="E36C0A"/>
        </w:rPr>
        <w:t>s will provide isolated improvement and are compatible with the roadway network.”</w:t>
      </w:r>
    </w:p>
    <w:p w14:paraId="4C09443C" w14:textId="1A8B95C1" w:rsidR="00110F29" w:rsidRPr="00110F29" w:rsidRDefault="00110F29" w:rsidP="00110F29">
      <w:pPr>
        <w:pStyle w:val="BodyText"/>
      </w:pPr>
      <w:r w:rsidRPr="00110F29">
        <w:rPr>
          <w:highlight w:val="yellow"/>
        </w:rPr>
        <w:t>Compatibility with roadway network</w:t>
      </w:r>
      <w:r w:rsidRPr="00110F29">
        <w:t>.</w:t>
      </w:r>
    </w:p>
    <w:p w14:paraId="34E54793" w14:textId="7B76B5F3" w:rsidR="00D66BC9" w:rsidRPr="00F322FE" w:rsidRDefault="00C00E60" w:rsidP="00D66BC9">
      <w:pPr>
        <w:pStyle w:val="BodyText"/>
        <w:rPr>
          <w:color w:val="E36C0A"/>
        </w:rPr>
      </w:pPr>
      <w:r>
        <w:rPr>
          <w:b/>
          <w:color w:val="E36C0A"/>
        </w:rPr>
        <w:t>Describe</w:t>
      </w:r>
      <w:r w:rsidR="00D66BC9">
        <w:rPr>
          <w:b/>
          <w:color w:val="E36C0A"/>
        </w:rPr>
        <w:t xml:space="preserve"> the compatibility of the proposed access change with the adjacent roadway network. This should include </w:t>
      </w:r>
      <w:r w:rsidR="00F322FE">
        <w:rPr>
          <w:b/>
          <w:color w:val="E36C0A"/>
        </w:rPr>
        <w:t xml:space="preserve">details on the </w:t>
      </w:r>
      <w:r w:rsidR="00D66BC9">
        <w:rPr>
          <w:b/>
          <w:color w:val="E36C0A"/>
        </w:rPr>
        <w:t>spacing of existing and proposed intersections and interchange ramps, connectivity with local roadways including their Federal Functional Classification, and any programmed or planned impr</w:t>
      </w:r>
      <w:r w:rsidR="00110F29">
        <w:rPr>
          <w:b/>
          <w:color w:val="E36C0A"/>
        </w:rPr>
        <w:t>ovements within the area</w:t>
      </w:r>
      <w:r w:rsidR="009354B8">
        <w:rPr>
          <w:b/>
          <w:color w:val="E36C0A"/>
        </w:rPr>
        <w:t xml:space="preserve"> of influence</w:t>
      </w:r>
      <w:r w:rsidR="00110F29">
        <w:rPr>
          <w:b/>
          <w:color w:val="E36C0A"/>
        </w:rPr>
        <w:t>.</w:t>
      </w:r>
    </w:p>
    <w:p w14:paraId="5AF7B322" w14:textId="77777777" w:rsidR="00D66BC9" w:rsidRDefault="00D66BC9" w:rsidP="00D66BC9">
      <w:pPr>
        <w:pStyle w:val="Heading1"/>
      </w:pPr>
      <w:bookmarkStart w:id="37" w:name="_Toc507425809"/>
      <w:bookmarkStart w:id="38" w:name="_Toc511146251"/>
      <w:r>
        <w:t>Local Agency Support</w:t>
      </w:r>
      <w:bookmarkEnd w:id="37"/>
      <w:bookmarkEnd w:id="38"/>
    </w:p>
    <w:p w14:paraId="1564D877" w14:textId="27D8CB4A" w:rsidR="0072041C" w:rsidRPr="00E24F58" w:rsidRDefault="0072041C" w:rsidP="0072041C">
      <w:pPr>
        <w:pStyle w:val="BodyText"/>
        <w:rPr>
          <w:color w:val="E36C0A"/>
          <w:highlight w:val="yellow"/>
        </w:rPr>
      </w:pPr>
      <w:r>
        <w:rPr>
          <w:b/>
          <w:color w:val="E36C0A"/>
        </w:rPr>
        <w:t xml:space="preserve">For </w:t>
      </w:r>
      <w:r w:rsidRPr="00DB673F">
        <w:rPr>
          <w:b/>
          <w:color w:val="E36C0A"/>
        </w:rPr>
        <w:t>projects with minor improvements to an existing interchange</w:t>
      </w:r>
      <w:r w:rsidR="008368CC" w:rsidRPr="00DB673F">
        <w:rPr>
          <w:b/>
          <w:color w:val="E36C0A"/>
        </w:rPr>
        <w:t>, such as improvements isolated to ramp terminal intersections</w:t>
      </w:r>
      <w:r w:rsidRPr="00DB673F">
        <w:rPr>
          <w:b/>
          <w:color w:val="E36C0A"/>
        </w:rPr>
        <w:t>,</w:t>
      </w:r>
      <w:r>
        <w:rPr>
          <w:b/>
          <w:color w:val="E36C0A"/>
        </w:rPr>
        <w:t xml:space="preserve"> a discussion on coordination with local agencies and their support may not be necessary. For these types of projects, it may be appropriate to delete this section or provide a simple statement </w:t>
      </w:r>
      <w:proofErr w:type="gramStart"/>
      <w:r>
        <w:rPr>
          <w:b/>
          <w:color w:val="E36C0A"/>
        </w:rPr>
        <w:t>similar to</w:t>
      </w:r>
      <w:proofErr w:type="gramEnd"/>
      <w:r>
        <w:rPr>
          <w:b/>
          <w:color w:val="E36C0A"/>
        </w:rPr>
        <w:t>, “The proposed improvements will provide isolated improvement and are supported by local agencies.”</w:t>
      </w:r>
    </w:p>
    <w:p w14:paraId="142F177A" w14:textId="6DA461E2" w:rsidR="009354B8" w:rsidRPr="009354B8" w:rsidRDefault="009354B8" w:rsidP="009354B8">
      <w:pPr>
        <w:pStyle w:val="BodyText"/>
      </w:pPr>
      <w:r w:rsidRPr="009354B8">
        <w:rPr>
          <w:highlight w:val="yellow"/>
        </w:rPr>
        <w:t>Local agency support</w:t>
      </w:r>
      <w:r w:rsidRPr="009354B8">
        <w:t>.</w:t>
      </w:r>
    </w:p>
    <w:p w14:paraId="2417574B" w14:textId="3B79B6E7" w:rsidR="00A465DF" w:rsidRPr="003B62F6" w:rsidRDefault="00C00E60" w:rsidP="00D66BC9">
      <w:pPr>
        <w:pStyle w:val="BodyText"/>
        <w:rPr>
          <w:color w:val="E36C0A"/>
        </w:rPr>
      </w:pPr>
      <w:r>
        <w:rPr>
          <w:b/>
          <w:color w:val="E36C0A"/>
        </w:rPr>
        <w:t>Describe the</w:t>
      </w:r>
      <w:r w:rsidR="00D66BC9">
        <w:rPr>
          <w:b/>
          <w:color w:val="E36C0A"/>
        </w:rPr>
        <w:t xml:space="preserve"> coordination with local agencies and their level of support for the proposed project. Include any </w:t>
      </w:r>
      <w:r w:rsidR="009354B8">
        <w:rPr>
          <w:b/>
          <w:color w:val="E36C0A"/>
        </w:rPr>
        <w:t>local</w:t>
      </w:r>
      <w:r w:rsidR="001B1BA7">
        <w:rPr>
          <w:b/>
          <w:color w:val="E36C0A"/>
        </w:rPr>
        <w:t>,</w:t>
      </w:r>
      <w:r w:rsidR="009354B8">
        <w:rPr>
          <w:b/>
          <w:color w:val="E36C0A"/>
        </w:rPr>
        <w:t xml:space="preserve"> </w:t>
      </w:r>
      <w:proofErr w:type="gramStart"/>
      <w:r w:rsidR="009354B8">
        <w:rPr>
          <w:b/>
          <w:color w:val="E36C0A"/>
        </w:rPr>
        <w:t>regional</w:t>
      </w:r>
      <w:proofErr w:type="gramEnd"/>
      <w:r w:rsidR="001B1BA7">
        <w:rPr>
          <w:b/>
          <w:color w:val="E36C0A"/>
        </w:rPr>
        <w:t xml:space="preserve"> and statewide</w:t>
      </w:r>
      <w:r w:rsidR="00D66BC9">
        <w:rPr>
          <w:b/>
          <w:color w:val="E36C0A"/>
        </w:rPr>
        <w:t xml:space="preserve"> transportation plans that </w:t>
      </w:r>
      <w:r w:rsidR="009354B8">
        <w:rPr>
          <w:b/>
          <w:color w:val="E36C0A"/>
        </w:rPr>
        <w:t>include the project.</w:t>
      </w:r>
    </w:p>
    <w:sectPr w:rsidR="00A465DF" w:rsidRPr="003B62F6" w:rsidSect="00BB463C">
      <w:headerReference w:type="default" r:id="rId37"/>
      <w:pgSz w:w="12240" w:h="15840"/>
      <w:pgMar w:top="1440" w:right="1440" w:bottom="1440" w:left="1440" w:header="576" w:footer="79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C72DF5" w14:textId="77777777" w:rsidR="00CC18AC" w:rsidRPr="006904AB" w:rsidRDefault="00CC18AC" w:rsidP="00E815F9">
      <w:pPr>
        <w:rPr>
          <w:rFonts w:ascii="Arial Narrow" w:hAnsi="Arial Narrow"/>
          <w:sz w:val="18"/>
        </w:rPr>
      </w:pPr>
      <w:r>
        <w:separator/>
      </w:r>
    </w:p>
  </w:endnote>
  <w:endnote w:type="continuationSeparator" w:id="0">
    <w:p w14:paraId="43C8F316" w14:textId="77777777" w:rsidR="00CC18AC" w:rsidRPr="006904AB" w:rsidRDefault="00CC18AC" w:rsidP="00E815F9">
      <w:pPr>
        <w:rPr>
          <w:rFonts w:ascii="Arial Narrow" w:hAnsi="Arial Narrow"/>
          <w:sz w:val="18"/>
        </w:rPr>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8C4F8" w14:textId="3FA42676" w:rsidR="000B5D77" w:rsidRDefault="000B5D77">
    <w:pPr>
      <w:pStyle w:val="Footer"/>
    </w:pPr>
    <w:r>
      <w:rPr>
        <w:noProof/>
        <w:color w:val="EF7624"/>
        <w:sz w:val="28"/>
        <w:szCs w:val="28"/>
      </w:rPr>
      <mc:AlternateContent>
        <mc:Choice Requires="wps">
          <w:drawing>
            <wp:anchor distT="0" distB="0" distL="114300" distR="114300" simplePos="0" relativeHeight="251658240" behindDoc="1" locked="0" layoutInCell="1" allowOverlap="1" wp14:anchorId="17644B9F" wp14:editId="4C7909B4">
              <wp:simplePos x="0" y="0"/>
              <wp:positionH relativeFrom="column">
                <wp:posOffset>-914400</wp:posOffset>
              </wp:positionH>
              <wp:positionV relativeFrom="bottomMargin">
                <wp:posOffset>0</wp:posOffset>
              </wp:positionV>
              <wp:extent cx="7772400" cy="914400"/>
              <wp:effectExtent l="57150" t="19050" r="57150" b="76200"/>
              <wp:wrapNone/>
              <wp:docPr id="9" name="Rectangle 9"/>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2B4CE2C3" w14:textId="77777777" w:rsidR="000B5D77" w:rsidRDefault="000B5D77"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7644B9F" id="Rectangle 9" o:spid="_x0000_s1058" style="position:absolute;margin-left:-1in;margin-top:0;width:612pt;height:1in;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" fillcolor="#861621" stroked="f">
              <v:fill color2="white [3212]" rotate="t" angle="180" focus="100%" type="gradient"/>
              <v:shadow on="t" color="black" opacity="22937f" origin=",.5" offset="0,.63889mm"/>
              <v:textbox>
                <w:txbxContent>
                  <w:p w14:paraId="2B4CE2C3" w14:textId="77777777" w:rsidR="000B5D77" w:rsidRDefault="000B5D77" w:rsidP="00EC09FC">
                    <w:pPr>
                      <w:jc w:val="center"/>
                    </w:pPr>
                  </w:p>
                </w:txbxContent>
              </v:textbox>
              <w10:wrap anchory="margin"/>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15D4F2" w14:textId="336AF6C5" w:rsidR="000B5D77" w:rsidRPr="00E41F5F" w:rsidRDefault="000B5D77" w:rsidP="00E41F5F">
    <w:pPr>
      <w:pStyle w:val="Footer"/>
    </w:pPr>
    <w:r>
      <w:rPr>
        <w:noProof/>
        <w:color w:val="EF7624"/>
        <w:sz w:val="28"/>
        <w:szCs w:val="28"/>
      </w:rPr>
      <mc:AlternateContent>
        <mc:Choice Requires="wps">
          <w:drawing>
            <wp:anchor distT="0" distB="0" distL="114300" distR="114300" simplePos="0" relativeHeight="251657216" behindDoc="1" locked="0" layoutInCell="1" allowOverlap="1" wp14:anchorId="54DBE29A" wp14:editId="2DAF6F02">
              <wp:simplePos x="0" y="0"/>
              <wp:positionH relativeFrom="column">
                <wp:posOffset>-914400</wp:posOffset>
              </wp:positionH>
              <wp:positionV relativeFrom="bottomMargin">
                <wp:posOffset>0</wp:posOffset>
              </wp:positionV>
              <wp:extent cx="7772400" cy="914400"/>
              <wp:effectExtent l="57150" t="19050" r="57150" b="76200"/>
              <wp:wrapNone/>
              <wp:docPr id="5" name="Rectangle 5"/>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F33D77B" id="Rectangle 5" o:spid="_x0000_s1026" style="position:absolute;margin-left:-1in;margin-top:0;width:612pt;height:1in;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" fillcolor="#861621" stroked="f">
              <v:fill color2="white [3212]" rotate="t" angle="180" focus="100%" type="gradient"/>
              <v:shadow on="t" color="black" opacity="22937f" origin=",.5" offset="0,.63889mm"/>
              <w10:wrap anchory="margin"/>
            </v:rect>
          </w:pict>
        </mc:Fallback>
      </mc:AlternateContent>
    </w:r>
    <w:r>
      <w:ptab w:relativeTo="margin" w:alignment="center" w:leader="none"/>
    </w:r>
    <w:r>
      <w:ptab w:relativeTo="margin" w:alignment="right" w:leader="none"/>
    </w:r>
    <w:r w:rsidRPr="00E41F5F">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1629E" w14:textId="653BE1D6" w:rsidR="000B5D77" w:rsidRPr="000A5A7A" w:rsidRDefault="000B5D77" w:rsidP="0021168E">
    <w:pPr>
      <w:pStyle w:val="Footer"/>
    </w:pPr>
    <w:r>
      <w:rPr>
        <w:noProof/>
        <w:color w:val="EF7624"/>
        <w:sz w:val="28"/>
        <w:szCs w:val="28"/>
      </w:rPr>
      <mc:AlternateContent>
        <mc:Choice Requires="wps">
          <w:drawing>
            <wp:anchor distT="0" distB="0" distL="114300" distR="114300" simplePos="0" relativeHeight="251653120" behindDoc="1" locked="0" layoutInCell="1" allowOverlap="1" wp14:anchorId="602F63D6" wp14:editId="3E42606D">
              <wp:simplePos x="0" y="0"/>
              <wp:positionH relativeFrom="column">
                <wp:posOffset>-914400</wp:posOffset>
              </wp:positionH>
              <wp:positionV relativeFrom="bottomMargin">
                <wp:posOffset>0</wp:posOffset>
              </wp:positionV>
              <wp:extent cx="7772400" cy="914400"/>
              <wp:effectExtent l="57150" t="19050" r="57150" b="76200"/>
              <wp:wrapNone/>
              <wp:docPr id="3" name="Rectangle 3"/>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256A8660" w14:textId="0BC3C472" w:rsidR="000B5D77" w:rsidRDefault="000B5D77"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02F63D6" id="Rectangle 3" o:spid="_x0000_s1059" style="position:absolute;margin-left:-1in;margin-top:0;width:612pt;height:1in;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" fillcolor="#861621" stroked="f">
              <v:fill color2="white [3212]" rotate="t" angle="180" focus="100%" type="gradient"/>
              <v:shadow on="t" color="black" opacity="22937f" origin=",.5" offset="0,.63889mm"/>
              <v:textbox>
                <w:txbxContent>
                  <w:p w14:paraId="256A8660" w14:textId="0BC3C472" w:rsidR="000B5D77" w:rsidRDefault="000B5D77"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DC7981C" w14:textId="587E5E32" w:rsidR="000B5D77" w:rsidRPr="000A5A7A" w:rsidRDefault="000B5D77" w:rsidP="00CE72C5">
    <w:pPr>
      <w:pStyle w:val="Footer"/>
      <w:ind w:left="-1080"/>
    </w:pPr>
    <w:r w:rsidRPr="00215D9F">
      <w:rPr>
        <w:noProof/>
      </w:rPr>
      <w:drawing>
        <wp:inline distT="0" distB="0" distL="0" distR="0" wp14:anchorId="32219F7C" wp14:editId="24753EED">
          <wp:extent cx="7287768" cy="1828800"/>
          <wp:effectExtent l="0" t="0" r="8890" b="0"/>
          <wp:docPr id="299" name="Picture 299" descr="2014 Iowa DOT Letterhead 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14 Iowa DOT Letterhead footer.jpg"/>
                  <pic:cNvPicPr>
                    <a:picLocks noChangeAspect="1" noChangeArrowheads="1"/>
                  </pic:cNvPicPr>
                </pic:nvPicPr>
                <pic:blipFill>
                  <a:blip r:embed="rId1">
                    <a:extLst>
                      <a:ext uri="{28A0092B-C50C-407E-A947-70E740481C1C}">
                        <a14:useLocalDpi xmlns:a14="http://schemas.microsoft.com/office/drawing/2010/main" val="0"/>
                      </a:ext>
                    </a:extLst>
                  </a:blip>
                  <a:srcRect r="861" b="2692"/>
                  <a:stretch>
                    <a:fillRect/>
                  </a:stretch>
                </pic:blipFill>
                <pic:spPr bwMode="auto">
                  <a:xfrm>
                    <a:off x="0" y="0"/>
                    <a:ext cx="7287768" cy="1828800"/>
                  </a:xfrm>
                  <a:prstGeom prst="rect">
                    <a:avLst/>
                  </a:prstGeom>
                  <a:noFill/>
                  <a:ln>
                    <a:noFill/>
                  </a:ln>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D08348" w14:textId="77777777" w:rsidR="000B5D77" w:rsidRPr="000A5A7A" w:rsidRDefault="000B5D77" w:rsidP="0021168E">
    <w:pPr>
      <w:pStyle w:val="Footer"/>
    </w:pPr>
    <w:r>
      <w:rPr>
        <w:noProof/>
        <w:color w:val="EF7624"/>
        <w:sz w:val="28"/>
        <w:szCs w:val="28"/>
      </w:rPr>
      <mc:AlternateContent>
        <mc:Choice Requires="wps">
          <w:drawing>
            <wp:anchor distT="0" distB="0" distL="114300" distR="114300" simplePos="0" relativeHeight="251664384" behindDoc="1" locked="0" layoutInCell="1" allowOverlap="1" wp14:anchorId="2F493FB8" wp14:editId="281E322A">
              <wp:simplePos x="0" y="0"/>
              <wp:positionH relativeFrom="column">
                <wp:posOffset>-914400</wp:posOffset>
              </wp:positionH>
              <wp:positionV relativeFrom="bottomMargin">
                <wp:posOffset>0</wp:posOffset>
              </wp:positionV>
              <wp:extent cx="7772400" cy="914400"/>
              <wp:effectExtent l="57150" t="19050" r="57150" b="76200"/>
              <wp:wrapNone/>
              <wp:docPr id="18" name="Rectangle 18"/>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4C95CDD7" w14:textId="77777777" w:rsidR="000B5D77" w:rsidRDefault="000B5D77"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F493FB8" id="Rectangle 18" o:spid="_x0000_s1060" style="position:absolute;margin-left:-1in;margin-top:0;width:612pt;height:1in;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" fillcolor="#861621" stroked="f">
              <v:fill color2="white [3212]" rotate="t" angle="180" focus="100%" type="gradient"/>
              <v:shadow on="t" color="black" opacity="22937f" origin=",.5" offset="0,.63889mm"/>
              <v:textbox>
                <w:txbxContent>
                  <w:p w14:paraId="4C95CDD7" w14:textId="77777777" w:rsidR="000B5D77" w:rsidRDefault="000B5D77"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600F9E" w14:textId="77777777" w:rsidR="000B5D77" w:rsidRPr="00E41F5F" w:rsidRDefault="000B5D77" w:rsidP="00E41F5F">
    <w:pPr>
      <w:pStyle w:val="Footer"/>
    </w:pPr>
    <w:r>
      <w:rPr>
        <w:noProof/>
        <w:color w:val="EF7624"/>
        <w:sz w:val="28"/>
        <w:szCs w:val="28"/>
      </w:rPr>
      <mc:AlternateContent>
        <mc:Choice Requires="wps">
          <w:drawing>
            <wp:anchor distT="0" distB="0" distL="114300" distR="114300" simplePos="0" relativeHeight="251652096" behindDoc="1" locked="0" layoutInCell="1" allowOverlap="1" wp14:anchorId="7219ACB9" wp14:editId="4EAD4671">
              <wp:simplePos x="0" y="0"/>
              <wp:positionH relativeFrom="column">
                <wp:posOffset>-914400</wp:posOffset>
              </wp:positionH>
              <wp:positionV relativeFrom="bottomMargin">
                <wp:posOffset>0</wp:posOffset>
              </wp:positionV>
              <wp:extent cx="7772400" cy="914400"/>
              <wp:effectExtent l="57150" t="19050" r="57150" b="76200"/>
              <wp:wrapNone/>
              <wp:docPr id="24" name="Rectangle 24"/>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325AAF7" id="Rectangle 24" o:spid="_x0000_s1026" style="position:absolute;margin-left:-1in;margin-top:0;width:612pt;height:1in;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" fillcolor="#861621" stroked="f">
              <v:fill color2="white [3212]" rotate="t" angle="180" focus="100%" type="gradient"/>
              <v:shadow on="t" color="black" opacity="22937f" origin=",.5" offset="0,.63889mm"/>
              <w10:wrap anchory="margin"/>
            </v:rect>
          </w:pict>
        </mc:Fallback>
      </mc:AlternateContent>
    </w: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Pr>
        <w:rStyle w:val="PageNumber"/>
        <w:noProof/>
      </w:rPr>
      <w:t>46</w:t>
    </w:r>
    <w:r w:rsidRPr="000A5A7A">
      <w:rPr>
        <w:rStyle w:val="PageNumber"/>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C762C" w14:textId="77777777" w:rsidR="000B5D77" w:rsidRPr="00E41F5F" w:rsidRDefault="000B5D77" w:rsidP="00EC09FC">
    <w:pPr>
      <w:pStyle w:val="Footer"/>
    </w:pP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sidR="00C5232A">
      <w:rPr>
        <w:rStyle w:val="PageNumber"/>
        <w:noProof/>
      </w:rPr>
      <w:t>1</w:t>
    </w:r>
    <w:r w:rsidRPr="000A5A7A">
      <w:rPr>
        <w:rStyle w:val="PageNumber"/>
      </w:rPr>
      <w:fldChar w:fldCharType="end"/>
    </w:r>
  </w:p>
  <w:p w14:paraId="304E5A8A" w14:textId="77777777" w:rsidR="000B5D77" w:rsidRPr="000A5A7A" w:rsidRDefault="000B5D77" w:rsidP="0021168E">
    <w:pPr>
      <w:pStyle w:val="Footer"/>
    </w:pPr>
    <w:r>
      <w:rPr>
        <w:noProof/>
        <w:color w:val="EF7624"/>
        <w:sz w:val="28"/>
        <w:szCs w:val="28"/>
      </w:rPr>
      <mc:AlternateContent>
        <mc:Choice Requires="wps">
          <w:drawing>
            <wp:anchor distT="0" distB="0" distL="114300" distR="114300" simplePos="0" relativeHeight="251656192" behindDoc="1" locked="0" layoutInCell="1" allowOverlap="1" wp14:anchorId="619059C1" wp14:editId="68743756">
              <wp:simplePos x="0" y="0"/>
              <wp:positionH relativeFrom="column">
                <wp:posOffset>-914400</wp:posOffset>
              </wp:positionH>
              <wp:positionV relativeFrom="bottomMargin">
                <wp:posOffset>0</wp:posOffset>
              </wp:positionV>
              <wp:extent cx="7772400" cy="914400"/>
              <wp:effectExtent l="57150" t="19050" r="57150" b="76200"/>
              <wp:wrapNone/>
              <wp:docPr id="25" name="Rectangle 25"/>
              <wp:cNvGraphicFramePr/>
              <a:graphic xmlns:a="http://schemas.openxmlformats.org/drawingml/2006/main">
                <a:graphicData uri="http://schemas.microsoft.com/office/word/2010/wordprocessingShape">
                  <wps:wsp>
                    <wps:cNvSpPr/>
                    <wps:spPr>
                      <a:xfrm>
                        <a:off x="0" y="0"/>
                        <a:ext cx="77724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50DC2122" w14:textId="77777777" w:rsidR="000B5D77" w:rsidRDefault="000B5D77"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19059C1" id="Rectangle 25" o:spid="_x0000_s1061" style="position:absolute;margin-left:-1in;margin-top:0;width:612pt;height:1in;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" fillcolor="#861621" stroked="f">
              <v:fill color2="white [3212]" rotate="t" angle="180" focus="100%" type="gradient"/>
              <v:shadow on="t" color="black" opacity="22937f" origin=",.5" offset="0,.63889mm"/>
              <v:textbox>
                <w:txbxContent>
                  <w:p w14:paraId="50DC2122" w14:textId="77777777" w:rsidR="000B5D77" w:rsidRDefault="000B5D77"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AAF04" w14:textId="77777777" w:rsidR="000B5D77" w:rsidRPr="00E41F5F" w:rsidRDefault="000B5D77" w:rsidP="00EC09FC">
    <w:pPr>
      <w:pStyle w:val="Footer"/>
    </w:pPr>
    <w:r>
      <w:ptab w:relativeTo="margin" w:alignment="center" w:leader="none"/>
    </w:r>
    <w:r>
      <w:ptab w:relativeTo="margin" w:alignment="right" w:leader="none"/>
    </w:r>
    <w:r>
      <w:t>Page</w:t>
    </w:r>
    <w:r w:rsidRPr="000A5A7A">
      <w:t> </w:t>
    </w:r>
    <w:r w:rsidRPr="000A5A7A">
      <w:t>|</w:t>
    </w:r>
    <w:r w:rsidRPr="000A5A7A">
      <w:t> </w:t>
    </w:r>
    <w:r w:rsidRPr="000A5A7A">
      <w:rPr>
        <w:rStyle w:val="PageNumber"/>
      </w:rPr>
      <w:fldChar w:fldCharType="begin"/>
    </w:r>
    <w:r w:rsidRPr="000A5A7A">
      <w:rPr>
        <w:rStyle w:val="PageNumber"/>
      </w:rPr>
      <w:instrText xml:space="preserve"> PAGE   \* MERGEFORMAT </w:instrText>
    </w:r>
    <w:r w:rsidRPr="000A5A7A">
      <w:rPr>
        <w:rStyle w:val="PageNumber"/>
      </w:rPr>
      <w:fldChar w:fldCharType="separate"/>
    </w:r>
    <w:r w:rsidR="00C5232A">
      <w:rPr>
        <w:rStyle w:val="PageNumber"/>
        <w:noProof/>
      </w:rPr>
      <w:t>9</w:t>
    </w:r>
    <w:r w:rsidRPr="000A5A7A">
      <w:rPr>
        <w:rStyle w:val="PageNumber"/>
      </w:rPr>
      <w:fldChar w:fldCharType="end"/>
    </w:r>
  </w:p>
  <w:p w14:paraId="2E28F6DC" w14:textId="77777777" w:rsidR="000B5D77" w:rsidRPr="000A5A7A" w:rsidRDefault="000B5D77" w:rsidP="0021168E">
    <w:pPr>
      <w:pStyle w:val="Footer"/>
    </w:pPr>
    <w:r>
      <w:rPr>
        <w:noProof/>
        <w:color w:val="EF7624"/>
        <w:sz w:val="28"/>
        <w:szCs w:val="28"/>
      </w:rPr>
      <mc:AlternateContent>
        <mc:Choice Requires="wps">
          <w:drawing>
            <wp:anchor distT="0" distB="0" distL="114300" distR="114300" simplePos="0" relativeHeight="251662336" behindDoc="1" locked="0" layoutInCell="1" allowOverlap="1" wp14:anchorId="7493178E" wp14:editId="235C753C">
              <wp:simplePos x="0" y="0"/>
              <wp:positionH relativeFrom="column">
                <wp:posOffset>-914400</wp:posOffset>
              </wp:positionH>
              <wp:positionV relativeFrom="bottomMargin">
                <wp:posOffset>0</wp:posOffset>
              </wp:positionV>
              <wp:extent cx="15544800" cy="914400"/>
              <wp:effectExtent l="57150" t="19050" r="57150" b="76200"/>
              <wp:wrapNone/>
              <wp:docPr id="10" name="Rectangle 10"/>
              <wp:cNvGraphicFramePr/>
              <a:graphic xmlns:a="http://schemas.openxmlformats.org/drawingml/2006/main">
                <a:graphicData uri="http://schemas.microsoft.com/office/word/2010/wordprocessingShape">
                  <wps:wsp>
                    <wps:cNvSpPr/>
                    <wps:spPr>
                      <a:xfrm>
                        <a:off x="0" y="0"/>
                        <a:ext cx="15544800" cy="914400"/>
                      </a:xfrm>
                      <a:prstGeom prst="rect">
                        <a:avLst/>
                      </a:prstGeom>
                      <a:gradFill flip="none" rotWithShape="1">
                        <a:gsLst>
                          <a:gs pos="0">
                            <a:srgbClr val="861621"/>
                          </a:gs>
                          <a:gs pos="100000">
                            <a:schemeClr val="bg1"/>
                          </a:gs>
                        </a:gsLst>
                        <a:lin ang="16200000" scaled="1"/>
                        <a:tileRect/>
                      </a:gradFill>
                      <a:ln>
                        <a:noFill/>
                      </a:ln>
                    </wps:spPr>
                    <wps:style>
                      <a:lnRef idx="1">
                        <a:schemeClr val="accent1"/>
                      </a:lnRef>
                      <a:fillRef idx="3">
                        <a:schemeClr val="accent1"/>
                      </a:fillRef>
                      <a:effectRef idx="2">
                        <a:schemeClr val="accent1"/>
                      </a:effectRef>
                      <a:fontRef idx="minor">
                        <a:schemeClr val="lt1"/>
                      </a:fontRef>
                    </wps:style>
                    <wps:txbx>
                      <w:txbxContent>
                        <w:p w14:paraId="0B222477" w14:textId="77777777" w:rsidR="000B5D77" w:rsidRDefault="000B5D77" w:rsidP="00EC09F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493178E" id="Rectangle 10" o:spid="_x0000_s1062" style="position:absolute;margin-left:-1in;margin-top:0;width:17in;height:1in;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" fillcolor="#861621" stroked="f">
              <v:fill color2="white [3212]" rotate="t" angle="180" focus="100%" type="gradient"/>
              <v:shadow on="t" color="black" opacity="22937f" origin=",.5" offset="0,.63889mm"/>
              <v:textbox>
                <w:txbxContent>
                  <w:p w14:paraId="0B222477" w14:textId="77777777" w:rsidR="000B5D77" w:rsidRDefault="000B5D77" w:rsidP="00EC09FC">
                    <w:pPr>
                      <w:jc w:val="center"/>
                    </w:pPr>
                  </w:p>
                </w:txbxContent>
              </v:textbox>
              <w10:wrap anchory="margin"/>
            </v:rect>
          </w:pict>
        </mc:Fallback>
      </mc:AlternateContent>
    </w:r>
    <w:r>
      <w:ptab w:relativeTo="margin" w:alignment="center" w:leader="none"/>
    </w:r>
    <w:r>
      <w:ptab w:relativeTo="margin" w:alignment="right" w:leader="none"/>
    </w:r>
    <w:r w:rsidRPr="000A5A7A">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D1B603" w14:textId="77777777" w:rsidR="00CC18AC" w:rsidRPr="006904AB" w:rsidRDefault="00CC18AC" w:rsidP="00E815F9">
      <w:pPr>
        <w:rPr>
          <w:rFonts w:ascii="Arial Narrow" w:hAnsi="Arial Narrow"/>
          <w:sz w:val="18"/>
        </w:rPr>
      </w:pPr>
      <w:r>
        <w:separator/>
      </w:r>
    </w:p>
  </w:footnote>
  <w:footnote w:type="continuationSeparator" w:id="0">
    <w:p w14:paraId="20507549" w14:textId="77777777" w:rsidR="00CC18AC" w:rsidRPr="006904AB" w:rsidRDefault="00CC18AC" w:rsidP="00E815F9">
      <w:pPr>
        <w:rPr>
          <w:rFonts w:ascii="Arial Narrow" w:hAnsi="Arial Narrow"/>
          <w:sz w:val="18"/>
        </w:rPr>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132B02" w14:textId="762225B6" w:rsidR="000B5D77" w:rsidRPr="00A465DF" w:rsidRDefault="000B5D77" w:rsidP="00E41F5F">
    <w:pPr>
      <w:pStyle w:val="Header"/>
      <w:rPr>
        <w:b/>
      </w:rPr>
    </w:pPr>
    <w:r w:rsidRPr="00A465DF">
      <w:rPr>
        <w:b/>
        <w:noProof/>
      </w:rPr>
      <w:drawing>
        <wp:anchor distT="0" distB="0" distL="114300" distR="114300" simplePos="0" relativeHeight="251655168" behindDoc="0" locked="0" layoutInCell="1" allowOverlap="1" wp14:anchorId="4BB2308F" wp14:editId="2F1179C3">
          <wp:simplePos x="0" y="0"/>
          <wp:positionH relativeFrom="column">
            <wp:posOffset>4471670</wp:posOffset>
          </wp:positionH>
          <wp:positionV relativeFrom="paragraph">
            <wp:posOffset>-18415</wp:posOffset>
          </wp:positionV>
          <wp:extent cx="1472184" cy="265176"/>
          <wp:effectExtent l="0" t="0" r="0" b="1905"/>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2184" cy="265176"/>
                  </a:xfrm>
                  <a:prstGeom prst="rect">
                    <a:avLst/>
                  </a:prstGeom>
                </pic:spPr>
              </pic:pic>
            </a:graphicData>
          </a:graphic>
          <wp14:sizeRelH relativeFrom="page">
            <wp14:pctWidth>0</wp14:pctWidth>
          </wp14:sizeRelH>
          <wp14:sizeRelV relativeFrom="page">
            <wp14:pctHeight>0</wp14:pctHeight>
          </wp14:sizeRelV>
        </wp:anchor>
      </w:drawing>
    </w:r>
    <w:r w:rsidRPr="00A465DF">
      <w:rPr>
        <w:b/>
      </w:rPr>
      <w:fldChar w:fldCharType="begin"/>
    </w:r>
    <w:r w:rsidRPr="00A465DF">
      <w:rPr>
        <w:b/>
      </w:rPr>
      <w:instrText xml:space="preserve"> STYLEREF  Title  \* MERGEFORMAT </w:instrText>
    </w:r>
    <w:r w:rsidRPr="00A465DF">
      <w:rPr>
        <w:b/>
      </w:rPr>
      <w:fldChar w:fldCharType="separate"/>
    </w:r>
    <w:r>
      <w:rPr>
        <w:bCs/>
        <w:noProof/>
      </w:rPr>
      <w:t>Error! No text of specified style in document.</w:t>
    </w:r>
    <w:r w:rsidRPr="00A465DF">
      <w:rPr>
        <w:b/>
        <w:bCs/>
        <w:noProof/>
      </w:rPr>
      <w:fldChar w:fldCharType="end"/>
    </w:r>
  </w:p>
  <w:p w14:paraId="0265C246" w14:textId="2224FE7B" w:rsidR="000B5D77" w:rsidRPr="00E41F5F" w:rsidRDefault="000B5D77" w:rsidP="00E41F5F">
    <w:pPr>
      <w:pStyle w:val="Header"/>
    </w:pPr>
    <w:r>
      <w:t>Version 3.0 – January 18, 2018</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AD8589" w14:textId="6CF1CC2F" w:rsidR="000B5D77" w:rsidRPr="00A465DF" w:rsidRDefault="000B5D77" w:rsidP="00F32519">
    <w:pPr>
      <w:pStyle w:val="Header"/>
      <w:ind w:right="2880"/>
      <w:rPr>
        <w:b/>
      </w:rPr>
    </w:pPr>
    <w:r w:rsidRPr="00A465DF">
      <w:rPr>
        <w:b/>
        <w:noProof/>
      </w:rPr>
      <w:drawing>
        <wp:anchor distT="0" distB="0" distL="114300" distR="114300" simplePos="0" relativeHeight="251654144" behindDoc="0" locked="0" layoutInCell="1" allowOverlap="1" wp14:anchorId="5C29D367" wp14:editId="1F8E35B7">
          <wp:simplePos x="0" y="0"/>
          <wp:positionH relativeFrom="column">
            <wp:posOffset>4475480</wp:posOffset>
          </wp:positionH>
          <wp:positionV relativeFrom="paragraph">
            <wp:posOffset>-14132</wp:posOffset>
          </wp:positionV>
          <wp:extent cx="1473606" cy="267771"/>
          <wp:effectExtent l="0" t="0" r="0"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3606" cy="267771"/>
                  </a:xfrm>
                  <a:prstGeom prst="rect">
                    <a:avLst/>
                  </a:prstGeom>
                </pic:spPr>
              </pic:pic>
            </a:graphicData>
          </a:graphic>
          <wp14:sizeRelH relativeFrom="page">
            <wp14:pctWidth>0</wp14:pctWidth>
          </wp14:sizeRelH>
          <wp14:sizeRelV relativeFrom="page">
            <wp14:pctHeight>0</wp14:pctHeight>
          </wp14:sizeRelV>
        </wp:anchor>
      </w:drawing>
    </w:r>
    <w:r>
      <w:rPr>
        <w:b/>
        <w:noProof/>
      </w:rPr>
      <w:t>Letter of Request</w:t>
    </w:r>
    <w:r>
      <w:rPr>
        <w:b/>
      </w:rPr>
      <w:t xml:space="preserve"> for </w:t>
    </w:r>
    <w:r>
      <w:rPr>
        <w:b/>
      </w:rPr>
      <w:fldChar w:fldCharType="begin"/>
    </w:r>
    <w:r>
      <w:rPr>
        <w:b/>
      </w:rPr>
      <w:instrText xml:space="preserve"> STYLEREF  Title2  \* MERGEFORMAT </w:instrText>
    </w:r>
    <w:r>
      <w:rPr>
        <w:b/>
      </w:rPr>
      <w:fldChar w:fldCharType="separate"/>
    </w:r>
    <w:r w:rsidR="00C2560D">
      <w:rPr>
        <w:b/>
        <w:noProof/>
      </w:rPr>
      <w:t>{Project Name}</w:t>
    </w:r>
    <w:r>
      <w:rPr>
        <w:b/>
      </w:rPr>
      <w:fldChar w:fldCharType="end"/>
    </w:r>
  </w:p>
  <w:p w14:paraId="04934A78" w14:textId="2B62ACF5" w:rsidR="000B5D77" w:rsidRPr="002B189A" w:rsidRDefault="00C2560D" w:rsidP="005A6627">
    <w:pPr>
      <w:pStyle w:val="Header"/>
    </w:pPr>
    <w:r>
      <w:fldChar w:fldCharType="begin"/>
    </w:r>
    <w:r>
      <w:instrText xml:space="preserve"> STYLEREF  Date1  \* MERGEFORMAT </w:instrText>
    </w:r>
    <w:r>
      <w:fldChar w:fldCharType="separate"/>
    </w:r>
    <w:r w:rsidRPr="00C2560D">
      <w:rPr>
        <w:bCs/>
        <w:noProof/>
      </w:rPr>
      <w:t xml:space="preserve">{Month Day, </w:t>
    </w:r>
    <w:r>
      <w:rPr>
        <w:noProof/>
      </w:rPr>
      <w:t>Year}</w:t>
    </w:r>
    <w:r>
      <w:rPr>
        <w:noProof/>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33F4B9" w14:textId="4820C601" w:rsidR="000B5D77" w:rsidRPr="00CE72C5" w:rsidRDefault="000B5D77" w:rsidP="00CE72C5">
    <w:pPr>
      <w:pStyle w:val="Header"/>
      <w:ind w:left="-1080"/>
      <w:rPr>
        <w:sz w:val="22"/>
      </w:rPr>
    </w:pPr>
    <w:r w:rsidRPr="00215D9F">
      <w:rPr>
        <w:noProof/>
      </w:rPr>
      <w:drawing>
        <wp:inline distT="0" distB="0" distL="0" distR="0" wp14:anchorId="2C58F852" wp14:editId="0DE519B8">
          <wp:extent cx="7370064" cy="1280160"/>
          <wp:effectExtent l="0" t="0" r="2540" b="0"/>
          <wp:docPr id="30" name="Picture 30" descr="2014 Iowa DOT Letterhead hea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14 Iowa DOT Letterhead header.jpg"/>
                  <pic:cNvPicPr>
                    <a:picLocks noChangeAspect="1" noChangeArrowheads="1"/>
                  </pic:cNvPicPr>
                </pic:nvPicPr>
                <pic:blipFill>
                  <a:blip r:embed="rId1">
                    <a:extLst>
                      <a:ext uri="{28A0092B-C50C-407E-A947-70E740481C1C}">
                        <a14:useLocalDpi xmlns:a14="http://schemas.microsoft.com/office/drawing/2010/main" val="0"/>
                      </a:ext>
                    </a:extLst>
                  </a:blip>
                  <a:srcRect b="57050"/>
                  <a:stretch>
                    <a:fillRect/>
                  </a:stretch>
                </pic:blipFill>
                <pic:spPr bwMode="auto">
                  <a:xfrm>
                    <a:off x="0" y="0"/>
                    <a:ext cx="7370064" cy="1280160"/>
                  </a:xfrm>
                  <a:prstGeom prst="rect">
                    <a:avLst/>
                  </a:prstGeom>
                  <a:noFill/>
                  <a:ln>
                    <a:noFill/>
                  </a:ln>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026AF4" w14:textId="20ABCEE9" w:rsidR="000B5D77" w:rsidRPr="00A465DF" w:rsidRDefault="000B5D77" w:rsidP="00F32519">
    <w:pPr>
      <w:pStyle w:val="Header"/>
      <w:ind w:right="2880"/>
      <w:rPr>
        <w:b/>
      </w:rPr>
    </w:pPr>
    <w:r w:rsidRPr="00A465DF">
      <w:rPr>
        <w:b/>
        <w:noProof/>
      </w:rPr>
      <w:drawing>
        <wp:anchor distT="0" distB="0" distL="114300" distR="114300" simplePos="0" relativeHeight="251663360" behindDoc="0" locked="0" layoutInCell="1" allowOverlap="1" wp14:anchorId="292B161C" wp14:editId="74FBF854">
          <wp:simplePos x="0" y="0"/>
          <wp:positionH relativeFrom="column">
            <wp:posOffset>4475480</wp:posOffset>
          </wp:positionH>
          <wp:positionV relativeFrom="paragraph">
            <wp:posOffset>-14132</wp:posOffset>
          </wp:positionV>
          <wp:extent cx="1473606" cy="267771"/>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3606" cy="267771"/>
                  </a:xfrm>
                  <a:prstGeom prst="rect">
                    <a:avLst/>
                  </a:prstGeom>
                </pic:spPr>
              </pic:pic>
            </a:graphicData>
          </a:graphic>
          <wp14:sizeRelH relativeFrom="page">
            <wp14:pctWidth>0</wp14:pctWidth>
          </wp14:sizeRelH>
          <wp14:sizeRelV relativeFrom="page">
            <wp14:pctHeight>0</wp14:pctHeight>
          </wp14:sizeRelV>
        </wp:anchor>
      </w:drawing>
    </w:r>
    <w:r>
      <w:rPr>
        <w:b/>
        <w:noProof/>
      </w:rPr>
      <w:t>Letter of Request</w:t>
    </w:r>
    <w:r>
      <w:rPr>
        <w:b/>
      </w:rPr>
      <w:t xml:space="preserve"> for </w:t>
    </w:r>
    <w:r>
      <w:rPr>
        <w:b/>
      </w:rPr>
      <w:fldChar w:fldCharType="begin"/>
    </w:r>
    <w:r>
      <w:rPr>
        <w:b/>
      </w:rPr>
      <w:instrText xml:space="preserve"> STYLEREF  Title2  \* MERGEFORMAT </w:instrText>
    </w:r>
    <w:r>
      <w:rPr>
        <w:b/>
      </w:rPr>
      <w:fldChar w:fldCharType="separate"/>
    </w:r>
    <w:r w:rsidR="00C2560D">
      <w:rPr>
        <w:b/>
        <w:noProof/>
      </w:rPr>
      <w:t>{Project Name}</w:t>
    </w:r>
    <w:r>
      <w:rPr>
        <w:b/>
      </w:rPr>
      <w:fldChar w:fldCharType="end"/>
    </w:r>
  </w:p>
  <w:p w14:paraId="02CDB87C" w14:textId="3DEC0E00" w:rsidR="000B5D77" w:rsidRPr="002B189A" w:rsidRDefault="00C2560D" w:rsidP="005A6627">
    <w:pPr>
      <w:pStyle w:val="Header"/>
    </w:pPr>
    <w:r>
      <w:fldChar w:fldCharType="begin"/>
    </w:r>
    <w:r>
      <w:instrText xml:space="preserve"> STYLEREF  Date1  \* MERGEFORMAT </w:instrText>
    </w:r>
    <w:r>
      <w:fldChar w:fldCharType="separate"/>
    </w:r>
    <w:r w:rsidRPr="00C2560D">
      <w:rPr>
        <w:bCs/>
        <w:noProof/>
      </w:rPr>
      <w:t xml:space="preserve">{Month Day, </w:t>
    </w:r>
    <w:r>
      <w:rPr>
        <w:noProof/>
      </w:rPr>
      <w:t>Year}</w:t>
    </w:r>
    <w:r>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EFEAA0" w14:textId="77777777" w:rsidR="000B5D77" w:rsidRDefault="000B5D77" w:rsidP="00E41F5F">
    <w:pPr>
      <w:pStyle w:val="Header"/>
    </w:pPr>
    <w:r>
      <w:rPr>
        <w:noProof/>
      </w:rPr>
      <w:drawing>
        <wp:anchor distT="0" distB="0" distL="114300" distR="114300" simplePos="0" relativeHeight="251661312" behindDoc="0" locked="0" layoutInCell="1" allowOverlap="1" wp14:anchorId="5B0226E8" wp14:editId="137A1CBD">
          <wp:simplePos x="0" y="0"/>
          <wp:positionH relativeFrom="column">
            <wp:posOffset>4475480</wp:posOffset>
          </wp:positionH>
          <wp:positionV relativeFrom="paragraph">
            <wp:posOffset>-14132</wp:posOffset>
          </wp:positionV>
          <wp:extent cx="1473606" cy="267771"/>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3606" cy="267771"/>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 xml:space="preserve"> STYLEREF  Title  \* MERGEFORMAT </w:instrText>
    </w:r>
    <w:r>
      <w:fldChar w:fldCharType="separate"/>
    </w:r>
    <w:r>
      <w:rPr>
        <w:b/>
        <w:bCs/>
        <w:noProof/>
      </w:rPr>
      <w:t>Error! No text of specified style in document.</w:t>
    </w:r>
    <w:r>
      <w:rPr>
        <w:b/>
        <w:bCs/>
        <w:noProof/>
      </w:rPr>
      <w:fldChar w:fldCharType="end"/>
    </w:r>
  </w:p>
  <w:p w14:paraId="3A08BB5D" w14:textId="77777777" w:rsidR="000B5D77" w:rsidRPr="00E41F5F" w:rsidRDefault="000B5D77" w:rsidP="00E41F5F">
    <w:pPr>
      <w:pStyle w:val="Header"/>
    </w:pPr>
    <w:r>
      <w:t>Version 3.0 – January 18, 2018</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27ECFDD" w14:textId="2F2ACC3A" w:rsidR="000B5D77" w:rsidRPr="00A465DF" w:rsidRDefault="000B5D77" w:rsidP="00F32519">
    <w:pPr>
      <w:pStyle w:val="Header"/>
      <w:ind w:right="2880"/>
      <w:rPr>
        <w:b/>
      </w:rPr>
    </w:pPr>
    <w:r w:rsidRPr="00A465DF">
      <w:rPr>
        <w:b/>
        <w:noProof/>
      </w:rPr>
      <w:drawing>
        <wp:anchor distT="0" distB="0" distL="114300" distR="114300" simplePos="0" relativeHeight="251651072" behindDoc="0" locked="0" layoutInCell="1" allowOverlap="1" wp14:anchorId="7F2CA801" wp14:editId="4D7BD9B9">
          <wp:simplePos x="0" y="0"/>
          <wp:positionH relativeFrom="column">
            <wp:posOffset>12244070</wp:posOffset>
          </wp:positionH>
          <wp:positionV relativeFrom="paragraph">
            <wp:posOffset>-14132</wp:posOffset>
          </wp:positionV>
          <wp:extent cx="1472184" cy="265176"/>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2184" cy="265176"/>
                  </a:xfrm>
                  <a:prstGeom prst="rect">
                    <a:avLst/>
                  </a:prstGeom>
                </pic:spPr>
              </pic:pic>
            </a:graphicData>
          </a:graphic>
          <wp14:sizeRelH relativeFrom="page">
            <wp14:pctWidth>0</wp14:pctWidth>
          </wp14:sizeRelH>
          <wp14:sizeRelV relativeFrom="page">
            <wp14:pctHeight>0</wp14:pctHeight>
          </wp14:sizeRelV>
        </wp:anchor>
      </w:drawing>
    </w:r>
    <w:r>
      <w:rPr>
        <w:b/>
        <w:noProof/>
      </w:rPr>
      <w:t>Letter of Request</w:t>
    </w:r>
    <w:r>
      <w:rPr>
        <w:b/>
      </w:rPr>
      <w:t xml:space="preserve"> for </w:t>
    </w:r>
    <w:r>
      <w:rPr>
        <w:b/>
      </w:rPr>
      <w:fldChar w:fldCharType="begin"/>
    </w:r>
    <w:r>
      <w:rPr>
        <w:b/>
      </w:rPr>
      <w:instrText xml:space="preserve"> STYLEREF  Title2  \* MERGEFORMAT </w:instrText>
    </w:r>
    <w:r>
      <w:rPr>
        <w:b/>
      </w:rPr>
      <w:fldChar w:fldCharType="separate"/>
    </w:r>
    <w:r w:rsidR="00C2560D">
      <w:rPr>
        <w:b/>
        <w:noProof/>
      </w:rPr>
      <w:t>{Project Name}</w:t>
    </w:r>
    <w:r>
      <w:rPr>
        <w:b/>
      </w:rPr>
      <w:fldChar w:fldCharType="end"/>
    </w:r>
  </w:p>
  <w:p w14:paraId="45F911CC" w14:textId="7553FCC0" w:rsidR="000B5D77" w:rsidRPr="002B189A" w:rsidRDefault="00C2560D" w:rsidP="005A6627">
    <w:pPr>
      <w:pStyle w:val="Header"/>
    </w:pPr>
    <w:r>
      <w:fldChar w:fldCharType="begin"/>
    </w:r>
    <w:r>
      <w:instrText xml:space="preserve"> STYLEREF  Date1  \* MERGEFORMAT </w:instrText>
    </w:r>
    <w:r>
      <w:fldChar w:fldCharType="separate"/>
    </w:r>
    <w:r w:rsidRPr="00C2560D">
      <w:rPr>
        <w:bCs/>
        <w:noProof/>
      </w:rPr>
      <w:t xml:space="preserve">{Month Day, </w:t>
    </w:r>
    <w:r>
      <w:rPr>
        <w:noProof/>
      </w:rPr>
      <w:t>Year}</w:t>
    </w:r>
    <w:r>
      <w:rPr>
        <w:noProof/>
      </w:rPr>
      <w:fldChar w:fldCharType="end"/>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23140C" w14:textId="5CDC2CE0" w:rsidR="000B5D77" w:rsidRPr="00A465DF" w:rsidRDefault="000B5D77" w:rsidP="00F32519">
    <w:pPr>
      <w:pStyle w:val="Header"/>
      <w:tabs>
        <w:tab w:val="left" w:pos="6480"/>
      </w:tabs>
      <w:ind w:right="2880"/>
      <w:rPr>
        <w:b/>
      </w:rPr>
    </w:pPr>
    <w:r w:rsidRPr="00A465DF">
      <w:rPr>
        <w:b/>
        <w:noProof/>
      </w:rPr>
      <w:drawing>
        <wp:anchor distT="0" distB="0" distL="114300" distR="114300" simplePos="0" relativeHeight="251659264" behindDoc="0" locked="0" layoutInCell="1" allowOverlap="1" wp14:anchorId="47147B4E" wp14:editId="2D0A4F45">
          <wp:simplePos x="0" y="0"/>
          <wp:positionH relativeFrom="column">
            <wp:posOffset>12244070</wp:posOffset>
          </wp:positionH>
          <wp:positionV relativeFrom="paragraph">
            <wp:posOffset>-14132</wp:posOffset>
          </wp:positionV>
          <wp:extent cx="1472184" cy="265176"/>
          <wp:effectExtent l="0" t="0" r="0" b="190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2184" cy="265176"/>
                  </a:xfrm>
                  <a:prstGeom prst="rect">
                    <a:avLst/>
                  </a:prstGeom>
                </pic:spPr>
              </pic:pic>
            </a:graphicData>
          </a:graphic>
          <wp14:sizeRelH relativeFrom="page">
            <wp14:pctWidth>0</wp14:pctWidth>
          </wp14:sizeRelH>
          <wp14:sizeRelV relativeFrom="page">
            <wp14:pctHeight>0</wp14:pctHeight>
          </wp14:sizeRelV>
        </wp:anchor>
      </w:drawing>
    </w:r>
    <w:r>
      <w:rPr>
        <w:b/>
        <w:noProof/>
      </w:rPr>
      <w:t>Letter of Request</w:t>
    </w:r>
    <w:r>
      <w:rPr>
        <w:b/>
      </w:rPr>
      <w:t xml:space="preserve"> for </w:t>
    </w:r>
    <w:r>
      <w:rPr>
        <w:b/>
      </w:rPr>
      <w:fldChar w:fldCharType="begin"/>
    </w:r>
    <w:r>
      <w:rPr>
        <w:b/>
      </w:rPr>
      <w:instrText xml:space="preserve"> STYLEREF  Title2  \* MERGEFORMAT </w:instrText>
    </w:r>
    <w:r>
      <w:rPr>
        <w:b/>
      </w:rPr>
      <w:fldChar w:fldCharType="separate"/>
    </w:r>
    <w:r w:rsidR="00C2560D">
      <w:rPr>
        <w:b/>
        <w:noProof/>
      </w:rPr>
      <w:t>{Project Name}</w:t>
    </w:r>
    <w:r>
      <w:rPr>
        <w:b/>
      </w:rPr>
      <w:fldChar w:fldCharType="end"/>
    </w:r>
    <w:r w:rsidRPr="00A465DF">
      <w:rPr>
        <w:b/>
        <w:noProof/>
      </w:rPr>
      <w:drawing>
        <wp:anchor distT="0" distB="0" distL="114300" distR="114300" simplePos="0" relativeHeight="251660288" behindDoc="0" locked="0" layoutInCell="1" allowOverlap="1" wp14:anchorId="1251E996" wp14:editId="7F8FE70D">
          <wp:simplePos x="0" y="0"/>
          <wp:positionH relativeFrom="column">
            <wp:posOffset>4471670</wp:posOffset>
          </wp:positionH>
          <wp:positionV relativeFrom="paragraph">
            <wp:posOffset>-18415</wp:posOffset>
          </wp:positionV>
          <wp:extent cx="1472184" cy="265176"/>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wa DOT 2014 logo_horizontal_color.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2184" cy="265176"/>
                  </a:xfrm>
                  <a:prstGeom prst="rect">
                    <a:avLst/>
                  </a:prstGeom>
                </pic:spPr>
              </pic:pic>
            </a:graphicData>
          </a:graphic>
          <wp14:sizeRelH relativeFrom="page">
            <wp14:pctWidth>0</wp14:pctWidth>
          </wp14:sizeRelH>
          <wp14:sizeRelV relativeFrom="page">
            <wp14:pctHeight>0</wp14:pctHeight>
          </wp14:sizeRelV>
        </wp:anchor>
      </w:drawing>
    </w:r>
  </w:p>
  <w:p w14:paraId="32C4E867" w14:textId="2C4D6B31" w:rsidR="000B5D77" w:rsidRPr="002B189A" w:rsidRDefault="00C2560D" w:rsidP="005A6627">
    <w:pPr>
      <w:pStyle w:val="Header"/>
    </w:pPr>
    <w:r>
      <w:fldChar w:fldCharType="begin"/>
    </w:r>
    <w:r>
      <w:instrText xml:space="preserve"> STYLEREF  Date1  \* MERGEFORMAT </w:instrText>
    </w:r>
    <w:r>
      <w:fldChar w:fldCharType="separate"/>
    </w:r>
    <w:r w:rsidRPr="00C2560D">
      <w:rPr>
        <w:bCs/>
        <w:noProof/>
      </w:rPr>
      <w:t xml:space="preserve">{Month Day, </w:t>
    </w:r>
    <w:r>
      <w:rPr>
        <w:noProof/>
      </w:rPr>
      <w:t>Year}</w:t>
    </w:r>
    <w:r>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42620CB0"/>
    <w:lvl w:ilvl="0">
      <w:start w:val="1"/>
      <w:numFmt w:val="decimal"/>
      <w:lvlText w:val="%1."/>
      <w:lvlJc w:val="left"/>
      <w:pPr>
        <w:tabs>
          <w:tab w:val="num" w:pos="720"/>
        </w:tabs>
        <w:ind w:left="720" w:hanging="360"/>
      </w:pPr>
    </w:lvl>
  </w:abstractNum>
  <w:abstractNum w:abstractNumId="1" w15:restartNumberingAfterBreak="0">
    <w:nsid w:val="FFFFFF88"/>
    <w:multiLevelType w:val="singleLevel"/>
    <w:tmpl w:val="669E3590"/>
    <w:lvl w:ilvl="0">
      <w:start w:val="1"/>
      <w:numFmt w:val="decimal"/>
      <w:lvlText w:val="%1."/>
      <w:lvlJc w:val="left"/>
      <w:pPr>
        <w:tabs>
          <w:tab w:val="num" w:pos="360"/>
        </w:tabs>
        <w:ind w:left="360" w:hanging="360"/>
      </w:pPr>
    </w:lvl>
  </w:abstractNum>
  <w:abstractNum w:abstractNumId="2" w15:restartNumberingAfterBreak="0">
    <w:nsid w:val="FFFFFF89"/>
    <w:multiLevelType w:val="singleLevel"/>
    <w:tmpl w:val="AD46CBAC"/>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2536222"/>
    <w:multiLevelType w:val="hybridMultilevel"/>
    <w:tmpl w:val="E94A784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3AF01AD"/>
    <w:multiLevelType w:val="multilevel"/>
    <w:tmpl w:val="823475C8"/>
    <w:lvl w:ilvl="0">
      <w:start w:val="1"/>
      <w:numFmt w:val="decimal"/>
      <w:pStyle w:val="ListNumber"/>
      <w:lvlText w:val="%1."/>
      <w:lvlJc w:val="left"/>
      <w:pPr>
        <w:tabs>
          <w:tab w:val="num" w:pos="1440"/>
        </w:tabs>
        <w:ind w:left="1440" w:hanging="360"/>
      </w:pPr>
      <w:rPr>
        <w:rFonts w:hint="default"/>
        <w:b/>
        <w:color w:val="871621" w:themeColor="text2"/>
      </w:rPr>
    </w:lvl>
    <w:lvl w:ilvl="1">
      <w:start w:val="1"/>
      <w:numFmt w:val="lowerLetter"/>
      <w:pStyle w:val="ListNumber2"/>
      <w:lvlText w:val="%2."/>
      <w:lvlJc w:val="left"/>
      <w:pPr>
        <w:tabs>
          <w:tab w:val="num" w:pos="1800"/>
        </w:tabs>
        <w:ind w:left="1800" w:hanging="360"/>
      </w:pPr>
      <w:rPr>
        <w:rFonts w:hint="default"/>
      </w:rPr>
    </w:lvl>
    <w:lvl w:ilvl="2">
      <w:start w:val="1"/>
      <w:numFmt w:val="lowerRoman"/>
      <w:pStyle w:val="ListNumber3"/>
      <w:lvlText w:val="%3."/>
      <w:lvlJc w:val="left"/>
      <w:pPr>
        <w:tabs>
          <w:tab w:val="num" w:pos="2160"/>
        </w:tabs>
        <w:ind w:left="2160" w:hanging="360"/>
      </w:pPr>
      <w:rPr>
        <w:rFonts w:hint="default"/>
      </w:rPr>
    </w:lvl>
    <w:lvl w:ilvl="3">
      <w:start w:val="1"/>
      <w:numFmt w:val="decimal"/>
      <w:lvlText w:val="(%4)"/>
      <w:lvlJc w:val="left"/>
      <w:pPr>
        <w:ind w:left="1080" w:hanging="360"/>
      </w:pPr>
      <w:rPr>
        <w:rFonts w:hint="default"/>
      </w:rPr>
    </w:lvl>
    <w:lvl w:ilvl="4">
      <w:start w:val="1"/>
      <w:numFmt w:val="lowerLetter"/>
      <w:lvlText w:val="(%5)"/>
      <w:lvlJc w:val="left"/>
      <w:pPr>
        <w:ind w:left="1440" w:hanging="360"/>
      </w:pPr>
      <w:rPr>
        <w:rFonts w:hint="default"/>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5" w15:restartNumberingAfterBreak="0">
    <w:nsid w:val="066C0519"/>
    <w:multiLevelType w:val="hybridMultilevel"/>
    <w:tmpl w:val="92347E0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15:restartNumberingAfterBreak="0">
    <w:nsid w:val="07A7424F"/>
    <w:multiLevelType w:val="hybridMultilevel"/>
    <w:tmpl w:val="0F105E74"/>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0BBB27F9"/>
    <w:multiLevelType w:val="hybridMultilevel"/>
    <w:tmpl w:val="FA32D984"/>
    <w:lvl w:ilvl="0" w:tplc="443658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BEA3297"/>
    <w:multiLevelType w:val="multilevel"/>
    <w:tmpl w:val="FDCAC520"/>
    <w:styleLink w:val="TemplateNumberedItems"/>
    <w:lvl w:ilvl="0">
      <w:start w:val="1"/>
      <w:numFmt w:val="decimal"/>
      <w:lvlText w:val="%1."/>
      <w:lvlJc w:val="left"/>
      <w:pPr>
        <w:tabs>
          <w:tab w:val="num" w:pos="1440"/>
        </w:tabs>
        <w:ind w:left="1440" w:hanging="360"/>
      </w:pPr>
      <w:rPr>
        <w:rFonts w:hint="default"/>
      </w:rPr>
    </w:lvl>
    <w:lvl w:ilvl="1">
      <w:start w:val="1"/>
      <w:numFmt w:val="lowerLetter"/>
      <w:lvlText w:val="%2."/>
      <w:lvlJc w:val="left"/>
      <w:pPr>
        <w:tabs>
          <w:tab w:val="num" w:pos="1800"/>
        </w:tabs>
        <w:ind w:left="1800" w:hanging="360"/>
      </w:pPr>
      <w:rPr>
        <w:rFonts w:hint="default"/>
      </w:rPr>
    </w:lvl>
    <w:lvl w:ilvl="2">
      <w:start w:val="1"/>
      <w:numFmt w:val="lowerRoman"/>
      <w:lvlText w:val="%3."/>
      <w:lvlJc w:val="left"/>
      <w:pPr>
        <w:tabs>
          <w:tab w:val="num" w:pos="2160"/>
        </w:tabs>
        <w:ind w:left="2160" w:hanging="360"/>
      </w:pPr>
      <w:rPr>
        <w:rFonts w:hint="default"/>
      </w:rPr>
    </w:lvl>
    <w:lvl w:ilvl="3">
      <w:start w:val="1"/>
      <w:numFmt w:val="decimal"/>
      <w:lvlText w:val="(%4)"/>
      <w:lvlJc w:val="left"/>
      <w:pPr>
        <w:ind w:left="1080" w:hanging="360"/>
      </w:pPr>
      <w:rPr>
        <w:rFonts w:hint="default"/>
      </w:rPr>
    </w:lvl>
    <w:lvl w:ilvl="4">
      <w:start w:val="1"/>
      <w:numFmt w:val="lowerLetter"/>
      <w:lvlText w:val="(%5)"/>
      <w:lvlJc w:val="left"/>
      <w:pPr>
        <w:ind w:left="1440" w:hanging="360"/>
      </w:pPr>
      <w:rPr>
        <w:rFonts w:hint="default"/>
      </w:rPr>
    </w:lvl>
    <w:lvl w:ilvl="5">
      <w:start w:val="1"/>
      <w:numFmt w:val="lowerRoman"/>
      <w:lvlText w:val="(%6)"/>
      <w:lvlJc w:val="left"/>
      <w:pPr>
        <w:ind w:left="1800" w:hanging="360"/>
      </w:pPr>
      <w:rPr>
        <w:rFonts w:hint="default"/>
      </w:rPr>
    </w:lvl>
    <w:lvl w:ilvl="6">
      <w:start w:val="1"/>
      <w:numFmt w:val="decimal"/>
      <w:lvlText w:val="%7."/>
      <w:lvlJc w:val="left"/>
      <w:pPr>
        <w:ind w:left="2160" w:hanging="360"/>
      </w:pPr>
      <w:rPr>
        <w:rFonts w:hint="default"/>
      </w:rPr>
    </w:lvl>
    <w:lvl w:ilvl="7">
      <w:start w:val="1"/>
      <w:numFmt w:val="lowerLetter"/>
      <w:lvlText w:val="%8."/>
      <w:lvlJc w:val="left"/>
      <w:pPr>
        <w:ind w:left="2520" w:hanging="360"/>
      </w:pPr>
      <w:rPr>
        <w:rFonts w:hint="default"/>
      </w:rPr>
    </w:lvl>
    <w:lvl w:ilvl="8">
      <w:start w:val="1"/>
      <w:numFmt w:val="lowerRoman"/>
      <w:lvlText w:val="%9."/>
      <w:lvlJc w:val="left"/>
      <w:pPr>
        <w:ind w:left="2880" w:hanging="360"/>
      </w:pPr>
      <w:rPr>
        <w:rFonts w:hint="default"/>
      </w:rPr>
    </w:lvl>
  </w:abstractNum>
  <w:abstractNum w:abstractNumId="9" w15:restartNumberingAfterBreak="0">
    <w:nsid w:val="1027506C"/>
    <w:multiLevelType w:val="hybridMultilevel"/>
    <w:tmpl w:val="304A070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37C3FF1"/>
    <w:multiLevelType w:val="hybridMultilevel"/>
    <w:tmpl w:val="0BE810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4B2652"/>
    <w:multiLevelType w:val="hybridMultilevel"/>
    <w:tmpl w:val="C45470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91745A9"/>
    <w:multiLevelType w:val="hybridMultilevel"/>
    <w:tmpl w:val="54AE1FCC"/>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3" w15:restartNumberingAfterBreak="0">
    <w:nsid w:val="19477D97"/>
    <w:multiLevelType w:val="hybridMultilevel"/>
    <w:tmpl w:val="DA66107A"/>
    <w:lvl w:ilvl="0" w:tplc="C0CCFE7E">
      <w:start w:val="1"/>
      <w:numFmt w:val="decimal"/>
      <w:lvlText w:val="%1"/>
      <w:lvlJc w:val="left"/>
      <w:pPr>
        <w:ind w:left="900" w:hanging="54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DC54FFC"/>
    <w:multiLevelType w:val="hybridMultilevel"/>
    <w:tmpl w:val="5F66349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5" w15:restartNumberingAfterBreak="0">
    <w:nsid w:val="22A12974"/>
    <w:multiLevelType w:val="hybridMultilevel"/>
    <w:tmpl w:val="373A2CFC"/>
    <w:lvl w:ilvl="0" w:tplc="2A6AB0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448205D"/>
    <w:multiLevelType w:val="hybridMultilevel"/>
    <w:tmpl w:val="A0BCBF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5A43001"/>
    <w:multiLevelType w:val="multilevel"/>
    <w:tmpl w:val="A8E037D4"/>
    <w:styleLink w:val="TemplateBulletLists"/>
    <w:lvl w:ilvl="0">
      <w:start w:val="1"/>
      <w:numFmt w:val="bullet"/>
      <w:pStyle w:val="ListBullet"/>
      <w:lvlText w:val=""/>
      <w:lvlJc w:val="left"/>
      <w:pPr>
        <w:tabs>
          <w:tab w:val="num" w:pos="1440"/>
        </w:tabs>
        <w:ind w:left="1440" w:hanging="360"/>
      </w:pPr>
      <w:rPr>
        <w:rFonts w:ascii="Symbol" w:hAnsi="Symbol" w:hint="default"/>
      </w:rPr>
    </w:lvl>
    <w:lvl w:ilvl="1">
      <w:start w:val="1"/>
      <w:numFmt w:val="bullet"/>
      <w:pStyle w:val="ListBullet2"/>
      <w:lvlText w:val="o"/>
      <w:lvlJc w:val="left"/>
      <w:pPr>
        <w:tabs>
          <w:tab w:val="num" w:pos="1800"/>
        </w:tabs>
        <w:ind w:left="1800" w:hanging="360"/>
      </w:pPr>
      <w:rPr>
        <w:rFonts w:ascii="Courier New" w:hAnsi="Courier New" w:hint="default"/>
      </w:rPr>
    </w:lvl>
    <w:lvl w:ilvl="2">
      <w:start w:val="1"/>
      <w:numFmt w:val="bullet"/>
      <w:pStyle w:val="ListBullet3"/>
      <w:lvlText w:val=""/>
      <w:lvlJc w:val="left"/>
      <w:pPr>
        <w:tabs>
          <w:tab w:val="num" w:pos="2160"/>
        </w:tabs>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15:restartNumberingAfterBreak="0">
    <w:nsid w:val="2CB72F6B"/>
    <w:multiLevelType w:val="hybridMultilevel"/>
    <w:tmpl w:val="7550E6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03D5FF7"/>
    <w:multiLevelType w:val="hybridMultilevel"/>
    <w:tmpl w:val="86FC0D30"/>
    <w:lvl w:ilvl="0" w:tplc="460E1416">
      <w:start w:val="1"/>
      <w:numFmt w:val="bullet"/>
      <w:lvlText w:val="•"/>
      <w:lvlJc w:val="left"/>
      <w:pPr>
        <w:tabs>
          <w:tab w:val="num" w:pos="720"/>
        </w:tabs>
        <w:ind w:left="720" w:hanging="360"/>
      </w:pPr>
      <w:rPr>
        <w:rFonts w:ascii="Times New Roman" w:hAnsi="Times New Roman" w:hint="default"/>
      </w:rPr>
    </w:lvl>
    <w:lvl w:ilvl="1" w:tplc="FA24BF58" w:tentative="1">
      <w:start w:val="1"/>
      <w:numFmt w:val="bullet"/>
      <w:lvlText w:val="•"/>
      <w:lvlJc w:val="left"/>
      <w:pPr>
        <w:tabs>
          <w:tab w:val="num" w:pos="1440"/>
        </w:tabs>
        <w:ind w:left="1440" w:hanging="360"/>
      </w:pPr>
      <w:rPr>
        <w:rFonts w:ascii="Times New Roman" w:hAnsi="Times New Roman" w:hint="default"/>
      </w:rPr>
    </w:lvl>
    <w:lvl w:ilvl="2" w:tplc="23E0C3B2" w:tentative="1">
      <w:start w:val="1"/>
      <w:numFmt w:val="bullet"/>
      <w:lvlText w:val="•"/>
      <w:lvlJc w:val="left"/>
      <w:pPr>
        <w:tabs>
          <w:tab w:val="num" w:pos="2160"/>
        </w:tabs>
        <w:ind w:left="2160" w:hanging="360"/>
      </w:pPr>
      <w:rPr>
        <w:rFonts w:ascii="Times New Roman" w:hAnsi="Times New Roman" w:hint="default"/>
      </w:rPr>
    </w:lvl>
    <w:lvl w:ilvl="3" w:tplc="319A61BC" w:tentative="1">
      <w:start w:val="1"/>
      <w:numFmt w:val="bullet"/>
      <w:lvlText w:val="•"/>
      <w:lvlJc w:val="left"/>
      <w:pPr>
        <w:tabs>
          <w:tab w:val="num" w:pos="2880"/>
        </w:tabs>
        <w:ind w:left="2880" w:hanging="360"/>
      </w:pPr>
      <w:rPr>
        <w:rFonts w:ascii="Times New Roman" w:hAnsi="Times New Roman" w:hint="default"/>
      </w:rPr>
    </w:lvl>
    <w:lvl w:ilvl="4" w:tplc="BD5AD29A" w:tentative="1">
      <w:start w:val="1"/>
      <w:numFmt w:val="bullet"/>
      <w:lvlText w:val="•"/>
      <w:lvlJc w:val="left"/>
      <w:pPr>
        <w:tabs>
          <w:tab w:val="num" w:pos="3600"/>
        </w:tabs>
        <w:ind w:left="3600" w:hanging="360"/>
      </w:pPr>
      <w:rPr>
        <w:rFonts w:ascii="Times New Roman" w:hAnsi="Times New Roman" w:hint="default"/>
      </w:rPr>
    </w:lvl>
    <w:lvl w:ilvl="5" w:tplc="18524F04" w:tentative="1">
      <w:start w:val="1"/>
      <w:numFmt w:val="bullet"/>
      <w:lvlText w:val="•"/>
      <w:lvlJc w:val="left"/>
      <w:pPr>
        <w:tabs>
          <w:tab w:val="num" w:pos="4320"/>
        </w:tabs>
        <w:ind w:left="4320" w:hanging="360"/>
      </w:pPr>
      <w:rPr>
        <w:rFonts w:ascii="Times New Roman" w:hAnsi="Times New Roman" w:hint="default"/>
      </w:rPr>
    </w:lvl>
    <w:lvl w:ilvl="6" w:tplc="E3AA7BCA" w:tentative="1">
      <w:start w:val="1"/>
      <w:numFmt w:val="bullet"/>
      <w:lvlText w:val="•"/>
      <w:lvlJc w:val="left"/>
      <w:pPr>
        <w:tabs>
          <w:tab w:val="num" w:pos="5040"/>
        </w:tabs>
        <w:ind w:left="5040" w:hanging="360"/>
      </w:pPr>
      <w:rPr>
        <w:rFonts w:ascii="Times New Roman" w:hAnsi="Times New Roman" w:hint="default"/>
      </w:rPr>
    </w:lvl>
    <w:lvl w:ilvl="7" w:tplc="908CEC1C" w:tentative="1">
      <w:start w:val="1"/>
      <w:numFmt w:val="bullet"/>
      <w:lvlText w:val="•"/>
      <w:lvlJc w:val="left"/>
      <w:pPr>
        <w:tabs>
          <w:tab w:val="num" w:pos="5760"/>
        </w:tabs>
        <w:ind w:left="5760" w:hanging="360"/>
      </w:pPr>
      <w:rPr>
        <w:rFonts w:ascii="Times New Roman" w:hAnsi="Times New Roman" w:hint="default"/>
      </w:rPr>
    </w:lvl>
    <w:lvl w:ilvl="8" w:tplc="87F8DBEA" w:tentative="1">
      <w:start w:val="1"/>
      <w:numFmt w:val="bullet"/>
      <w:lvlText w:val="•"/>
      <w:lvlJc w:val="left"/>
      <w:pPr>
        <w:tabs>
          <w:tab w:val="num" w:pos="6480"/>
        </w:tabs>
        <w:ind w:left="6480" w:hanging="360"/>
      </w:pPr>
      <w:rPr>
        <w:rFonts w:ascii="Times New Roman" w:hAnsi="Times New Roman" w:hint="default"/>
      </w:rPr>
    </w:lvl>
  </w:abstractNum>
  <w:abstractNum w:abstractNumId="20" w15:restartNumberingAfterBreak="0">
    <w:nsid w:val="41466460"/>
    <w:multiLevelType w:val="hybridMultilevel"/>
    <w:tmpl w:val="C37AC3FC"/>
    <w:lvl w:ilvl="0" w:tplc="53F09750">
      <w:start w:val="1"/>
      <w:numFmt w:val="bullet"/>
      <w:lvlText w:val=""/>
      <w:lvlJc w:val="left"/>
      <w:pPr>
        <w:ind w:left="1800" w:hanging="360"/>
      </w:pPr>
      <w:rPr>
        <w:rFonts w:ascii="Symbol" w:hAnsi="Symbol" w:hint="default"/>
        <w:color w:val="871621" w:themeColor="text2"/>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15:restartNumberingAfterBreak="0">
    <w:nsid w:val="49E34A79"/>
    <w:multiLevelType w:val="hybridMultilevel"/>
    <w:tmpl w:val="877E5004"/>
    <w:lvl w:ilvl="0" w:tplc="21A4D60A">
      <w:start w:val="1"/>
      <w:numFmt w:val="bullet"/>
      <w:lvlText w:val="•"/>
      <w:lvlJc w:val="left"/>
      <w:pPr>
        <w:tabs>
          <w:tab w:val="num" w:pos="720"/>
        </w:tabs>
        <w:ind w:left="720" w:hanging="360"/>
      </w:pPr>
      <w:rPr>
        <w:rFonts w:ascii="Times New Roman" w:hAnsi="Times New Roman" w:hint="default"/>
      </w:rPr>
    </w:lvl>
    <w:lvl w:ilvl="1" w:tplc="C60AF68C" w:tentative="1">
      <w:start w:val="1"/>
      <w:numFmt w:val="bullet"/>
      <w:lvlText w:val="•"/>
      <w:lvlJc w:val="left"/>
      <w:pPr>
        <w:tabs>
          <w:tab w:val="num" w:pos="1440"/>
        </w:tabs>
        <w:ind w:left="1440" w:hanging="360"/>
      </w:pPr>
      <w:rPr>
        <w:rFonts w:ascii="Times New Roman" w:hAnsi="Times New Roman" w:hint="default"/>
      </w:rPr>
    </w:lvl>
    <w:lvl w:ilvl="2" w:tplc="E6608E3C" w:tentative="1">
      <w:start w:val="1"/>
      <w:numFmt w:val="bullet"/>
      <w:lvlText w:val="•"/>
      <w:lvlJc w:val="left"/>
      <w:pPr>
        <w:tabs>
          <w:tab w:val="num" w:pos="2160"/>
        </w:tabs>
        <w:ind w:left="2160" w:hanging="360"/>
      </w:pPr>
      <w:rPr>
        <w:rFonts w:ascii="Times New Roman" w:hAnsi="Times New Roman" w:hint="default"/>
      </w:rPr>
    </w:lvl>
    <w:lvl w:ilvl="3" w:tplc="16E0E444" w:tentative="1">
      <w:start w:val="1"/>
      <w:numFmt w:val="bullet"/>
      <w:lvlText w:val="•"/>
      <w:lvlJc w:val="left"/>
      <w:pPr>
        <w:tabs>
          <w:tab w:val="num" w:pos="2880"/>
        </w:tabs>
        <w:ind w:left="2880" w:hanging="360"/>
      </w:pPr>
      <w:rPr>
        <w:rFonts w:ascii="Times New Roman" w:hAnsi="Times New Roman" w:hint="default"/>
      </w:rPr>
    </w:lvl>
    <w:lvl w:ilvl="4" w:tplc="95F6AA94" w:tentative="1">
      <w:start w:val="1"/>
      <w:numFmt w:val="bullet"/>
      <w:lvlText w:val="•"/>
      <w:lvlJc w:val="left"/>
      <w:pPr>
        <w:tabs>
          <w:tab w:val="num" w:pos="3600"/>
        </w:tabs>
        <w:ind w:left="3600" w:hanging="360"/>
      </w:pPr>
      <w:rPr>
        <w:rFonts w:ascii="Times New Roman" w:hAnsi="Times New Roman" w:hint="default"/>
      </w:rPr>
    </w:lvl>
    <w:lvl w:ilvl="5" w:tplc="890AF076" w:tentative="1">
      <w:start w:val="1"/>
      <w:numFmt w:val="bullet"/>
      <w:lvlText w:val="•"/>
      <w:lvlJc w:val="left"/>
      <w:pPr>
        <w:tabs>
          <w:tab w:val="num" w:pos="4320"/>
        </w:tabs>
        <w:ind w:left="4320" w:hanging="360"/>
      </w:pPr>
      <w:rPr>
        <w:rFonts w:ascii="Times New Roman" w:hAnsi="Times New Roman" w:hint="default"/>
      </w:rPr>
    </w:lvl>
    <w:lvl w:ilvl="6" w:tplc="8C401538" w:tentative="1">
      <w:start w:val="1"/>
      <w:numFmt w:val="bullet"/>
      <w:lvlText w:val="•"/>
      <w:lvlJc w:val="left"/>
      <w:pPr>
        <w:tabs>
          <w:tab w:val="num" w:pos="5040"/>
        </w:tabs>
        <w:ind w:left="5040" w:hanging="360"/>
      </w:pPr>
      <w:rPr>
        <w:rFonts w:ascii="Times New Roman" w:hAnsi="Times New Roman" w:hint="default"/>
      </w:rPr>
    </w:lvl>
    <w:lvl w:ilvl="7" w:tplc="79F4ECC8" w:tentative="1">
      <w:start w:val="1"/>
      <w:numFmt w:val="bullet"/>
      <w:lvlText w:val="•"/>
      <w:lvlJc w:val="left"/>
      <w:pPr>
        <w:tabs>
          <w:tab w:val="num" w:pos="5760"/>
        </w:tabs>
        <w:ind w:left="5760" w:hanging="360"/>
      </w:pPr>
      <w:rPr>
        <w:rFonts w:ascii="Times New Roman" w:hAnsi="Times New Roman" w:hint="default"/>
      </w:rPr>
    </w:lvl>
    <w:lvl w:ilvl="8" w:tplc="6CE03284" w:tentative="1">
      <w:start w:val="1"/>
      <w:numFmt w:val="bullet"/>
      <w:lvlText w:val="•"/>
      <w:lvlJc w:val="left"/>
      <w:pPr>
        <w:tabs>
          <w:tab w:val="num" w:pos="6480"/>
        </w:tabs>
        <w:ind w:left="6480" w:hanging="360"/>
      </w:pPr>
      <w:rPr>
        <w:rFonts w:ascii="Times New Roman" w:hAnsi="Times New Roman" w:hint="default"/>
      </w:rPr>
    </w:lvl>
  </w:abstractNum>
  <w:abstractNum w:abstractNumId="22" w15:restartNumberingAfterBreak="0">
    <w:nsid w:val="4F4560C9"/>
    <w:multiLevelType w:val="hybridMultilevel"/>
    <w:tmpl w:val="C1E4C3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513A6C1E"/>
    <w:multiLevelType w:val="hybridMultilevel"/>
    <w:tmpl w:val="F58CB5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5090143"/>
    <w:multiLevelType w:val="hybridMultilevel"/>
    <w:tmpl w:val="8FF06D2C"/>
    <w:lvl w:ilvl="0" w:tplc="07524042">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5AF56B1"/>
    <w:multiLevelType w:val="hybridMultilevel"/>
    <w:tmpl w:val="31B8B0CE"/>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15:restartNumberingAfterBreak="0">
    <w:nsid w:val="56F361DB"/>
    <w:multiLevelType w:val="hybridMultilevel"/>
    <w:tmpl w:val="8486831C"/>
    <w:lvl w:ilvl="0" w:tplc="1F0A2B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 w15:restartNumberingAfterBreak="0">
    <w:nsid w:val="5A564FF2"/>
    <w:multiLevelType w:val="hybridMultilevel"/>
    <w:tmpl w:val="4066E6CE"/>
    <w:lvl w:ilvl="0" w:tplc="307419CC">
      <w:start w:val="1"/>
      <w:numFmt w:val="bullet"/>
      <w:pStyle w:val="TableBullet"/>
      <w:lvlText w:val=""/>
      <w:lvlJc w:val="left"/>
      <w:pPr>
        <w:ind w:left="360" w:hanging="360"/>
      </w:pPr>
      <w:rPr>
        <w:rFonts w:ascii="Symbol" w:hAnsi="Symbol" w:hint="default"/>
      </w:rPr>
    </w:lvl>
    <w:lvl w:ilvl="1" w:tplc="F476D7DA" w:tentative="1">
      <w:start w:val="1"/>
      <w:numFmt w:val="bullet"/>
      <w:lvlText w:val="o"/>
      <w:lvlJc w:val="left"/>
      <w:pPr>
        <w:ind w:left="1440" w:hanging="360"/>
      </w:pPr>
      <w:rPr>
        <w:rFonts w:ascii="Courier New" w:hAnsi="Courier New" w:cs="Courier New" w:hint="default"/>
      </w:rPr>
    </w:lvl>
    <w:lvl w:ilvl="2" w:tplc="549C7ACC" w:tentative="1">
      <w:start w:val="1"/>
      <w:numFmt w:val="bullet"/>
      <w:lvlText w:val=""/>
      <w:lvlJc w:val="left"/>
      <w:pPr>
        <w:ind w:left="2160" w:hanging="360"/>
      </w:pPr>
      <w:rPr>
        <w:rFonts w:ascii="Wingdings" w:hAnsi="Wingdings" w:hint="default"/>
      </w:rPr>
    </w:lvl>
    <w:lvl w:ilvl="3" w:tplc="7E16A0E6" w:tentative="1">
      <w:start w:val="1"/>
      <w:numFmt w:val="bullet"/>
      <w:lvlText w:val=""/>
      <w:lvlJc w:val="left"/>
      <w:pPr>
        <w:ind w:left="2880" w:hanging="360"/>
      </w:pPr>
      <w:rPr>
        <w:rFonts w:ascii="Symbol" w:hAnsi="Symbol" w:hint="default"/>
      </w:rPr>
    </w:lvl>
    <w:lvl w:ilvl="4" w:tplc="23446E38" w:tentative="1">
      <w:start w:val="1"/>
      <w:numFmt w:val="bullet"/>
      <w:lvlText w:val="o"/>
      <w:lvlJc w:val="left"/>
      <w:pPr>
        <w:ind w:left="3600" w:hanging="360"/>
      </w:pPr>
      <w:rPr>
        <w:rFonts w:ascii="Courier New" w:hAnsi="Courier New" w:cs="Courier New" w:hint="default"/>
      </w:rPr>
    </w:lvl>
    <w:lvl w:ilvl="5" w:tplc="C7D83B62" w:tentative="1">
      <w:start w:val="1"/>
      <w:numFmt w:val="bullet"/>
      <w:lvlText w:val=""/>
      <w:lvlJc w:val="left"/>
      <w:pPr>
        <w:ind w:left="4320" w:hanging="360"/>
      </w:pPr>
      <w:rPr>
        <w:rFonts w:ascii="Wingdings" w:hAnsi="Wingdings" w:hint="default"/>
      </w:rPr>
    </w:lvl>
    <w:lvl w:ilvl="6" w:tplc="85C67528" w:tentative="1">
      <w:start w:val="1"/>
      <w:numFmt w:val="bullet"/>
      <w:lvlText w:val=""/>
      <w:lvlJc w:val="left"/>
      <w:pPr>
        <w:ind w:left="5040" w:hanging="360"/>
      </w:pPr>
      <w:rPr>
        <w:rFonts w:ascii="Symbol" w:hAnsi="Symbol" w:hint="default"/>
      </w:rPr>
    </w:lvl>
    <w:lvl w:ilvl="7" w:tplc="042C43C0" w:tentative="1">
      <w:start w:val="1"/>
      <w:numFmt w:val="bullet"/>
      <w:lvlText w:val="o"/>
      <w:lvlJc w:val="left"/>
      <w:pPr>
        <w:ind w:left="5760" w:hanging="360"/>
      </w:pPr>
      <w:rPr>
        <w:rFonts w:ascii="Courier New" w:hAnsi="Courier New" w:cs="Courier New" w:hint="default"/>
      </w:rPr>
    </w:lvl>
    <w:lvl w:ilvl="8" w:tplc="8DE06BBA" w:tentative="1">
      <w:start w:val="1"/>
      <w:numFmt w:val="bullet"/>
      <w:lvlText w:val=""/>
      <w:lvlJc w:val="left"/>
      <w:pPr>
        <w:ind w:left="6480" w:hanging="360"/>
      </w:pPr>
      <w:rPr>
        <w:rFonts w:ascii="Wingdings" w:hAnsi="Wingdings" w:hint="default"/>
      </w:rPr>
    </w:lvl>
  </w:abstractNum>
  <w:abstractNum w:abstractNumId="28" w15:restartNumberingAfterBreak="0">
    <w:nsid w:val="5A62316F"/>
    <w:multiLevelType w:val="hybridMultilevel"/>
    <w:tmpl w:val="34BEB9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0E75667"/>
    <w:multiLevelType w:val="hybridMultilevel"/>
    <w:tmpl w:val="4FA03CE4"/>
    <w:lvl w:ilvl="0" w:tplc="624463BE">
      <w:start w:val="1"/>
      <w:numFmt w:val="bullet"/>
      <w:lvlText w:val=""/>
      <w:lvlJc w:val="left"/>
      <w:pPr>
        <w:ind w:left="2520" w:hanging="360"/>
      </w:pPr>
      <w:rPr>
        <w:rFonts w:ascii="Symbol" w:hAnsi="Symbol" w:hint="default"/>
        <w:color w:val="871621" w:themeColor="text2"/>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0" w15:restartNumberingAfterBreak="0">
    <w:nsid w:val="64375AA9"/>
    <w:multiLevelType w:val="hybridMultilevel"/>
    <w:tmpl w:val="97400D86"/>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1" w15:restartNumberingAfterBreak="0">
    <w:nsid w:val="65970DC6"/>
    <w:multiLevelType w:val="hybridMultilevel"/>
    <w:tmpl w:val="128E57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7A85394"/>
    <w:multiLevelType w:val="multilevel"/>
    <w:tmpl w:val="C7F46C3C"/>
    <w:name w:val="lstTemplateHeadingsUnnumbered"/>
    <w:styleLink w:val="TemplateHeadingsUnnumbered"/>
    <w:lvl w:ilvl="0">
      <w:start w:val="1"/>
      <w:numFmt w:val="none"/>
      <w:suff w:val="nothing"/>
      <w:lvlText w:val="%1"/>
      <w:lvlJc w:val="left"/>
      <w:pPr>
        <w:ind w:left="0" w:firstLine="0"/>
      </w:pPr>
      <w:rPr>
        <w:rFonts w:hint="default"/>
        <w:color w:val="auto"/>
      </w:rPr>
    </w:lvl>
    <w:lvl w:ilvl="1">
      <w:start w:val="1"/>
      <w:numFmt w:val="none"/>
      <w:lvlRestart w:val="0"/>
      <w:suff w:val="nothing"/>
      <w:lvlText w:val="%2"/>
      <w:lvlJc w:val="left"/>
      <w:pPr>
        <w:ind w:left="0" w:firstLine="0"/>
      </w:pPr>
      <w:rPr>
        <w:rFonts w:hint="default"/>
      </w:rPr>
    </w:lvl>
    <w:lvl w:ilvl="2">
      <w:start w:val="1"/>
      <w:numFmt w:val="none"/>
      <w:lvlRestart w:val="0"/>
      <w:suff w:val="nothing"/>
      <w:lvlText w:val="%3"/>
      <w:lvlJc w:val="left"/>
      <w:pPr>
        <w:ind w:left="0" w:firstLine="0"/>
      </w:pPr>
      <w:rPr>
        <w:rFonts w:hint="default"/>
      </w:rPr>
    </w:lvl>
    <w:lvl w:ilvl="3">
      <w:start w:val="1"/>
      <w:numFmt w:val="none"/>
      <w:lvlRestart w:val="0"/>
      <w:suff w:val="nothing"/>
      <w:lvlText w:val=""/>
      <w:lvlJc w:val="left"/>
      <w:pPr>
        <w:ind w:left="1080" w:firstLine="0"/>
      </w:pPr>
      <w:rPr>
        <w:rFonts w:hint="default"/>
      </w:rPr>
    </w:lvl>
    <w:lvl w:ilvl="4">
      <w:start w:val="1"/>
      <w:numFmt w:val="none"/>
      <w:lvlRestart w:val="0"/>
      <w:suff w:val="nothing"/>
      <w:lvlText w:val=""/>
      <w:lvlJc w:val="left"/>
      <w:pPr>
        <w:ind w:left="1080" w:firstLine="0"/>
      </w:pPr>
      <w:rPr>
        <w:rFonts w:hint="default"/>
      </w:rPr>
    </w:lvl>
    <w:lvl w:ilvl="5">
      <w:start w:val="1"/>
      <w:numFmt w:val="none"/>
      <w:lvlRestart w:val="0"/>
      <w:suff w:val="nothing"/>
      <w:lvlText w:val=""/>
      <w:lvlJc w:val="left"/>
      <w:pPr>
        <w:ind w:left="1080" w:firstLine="0"/>
      </w:pPr>
      <w:rPr>
        <w:rFonts w:hint="default"/>
      </w:rPr>
    </w:lvl>
    <w:lvl w:ilvl="6">
      <w:start w:val="1"/>
      <w:numFmt w:val="none"/>
      <w:lvlRestart w:val="0"/>
      <w:suff w:val="nothing"/>
      <w:lvlText w:val="%7"/>
      <w:lvlJc w:val="left"/>
      <w:pPr>
        <w:ind w:left="1080" w:firstLine="0"/>
      </w:pPr>
      <w:rPr>
        <w:rFonts w:hint="default"/>
      </w:rPr>
    </w:lvl>
    <w:lvl w:ilvl="7">
      <w:start w:val="1"/>
      <w:numFmt w:val="none"/>
      <w:lvlRestart w:val="0"/>
      <w:suff w:val="nothing"/>
      <w:lvlText w:val="%8"/>
      <w:lvlJc w:val="left"/>
      <w:pPr>
        <w:ind w:left="1080" w:firstLine="0"/>
      </w:pPr>
      <w:rPr>
        <w:rFonts w:hint="default"/>
      </w:rPr>
    </w:lvl>
    <w:lvl w:ilvl="8">
      <w:start w:val="1"/>
      <w:numFmt w:val="upperLetter"/>
      <w:lvlRestart w:val="0"/>
      <w:suff w:val="space"/>
      <w:lvlText w:val="Appendix %9."/>
      <w:lvlJc w:val="left"/>
      <w:pPr>
        <w:ind w:left="0" w:firstLine="0"/>
      </w:pPr>
      <w:rPr>
        <w:rFonts w:hint="default"/>
      </w:rPr>
    </w:lvl>
  </w:abstractNum>
  <w:abstractNum w:abstractNumId="33" w15:restartNumberingAfterBreak="0">
    <w:nsid w:val="6BFE368D"/>
    <w:multiLevelType w:val="hybridMultilevel"/>
    <w:tmpl w:val="0242E8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DD148B4"/>
    <w:multiLevelType w:val="multilevel"/>
    <w:tmpl w:val="72DE0A9E"/>
    <w:name w:val="lstTemplateHeadings"/>
    <w:styleLink w:val="TemplateHeadings"/>
    <w:lvl w:ilvl="0">
      <w:start w:val="1"/>
      <w:numFmt w:val="decimal"/>
      <w:pStyle w:val="Heading1"/>
      <w:lvlText w:val="%1"/>
      <w:lvlJc w:val="left"/>
      <w:pPr>
        <w:tabs>
          <w:tab w:val="num" w:pos="1080"/>
        </w:tabs>
        <w:ind w:left="1080" w:hanging="1080"/>
      </w:pPr>
      <w:rPr>
        <w:rFonts w:hint="default"/>
      </w:rPr>
    </w:lvl>
    <w:lvl w:ilvl="1">
      <w:start w:val="1"/>
      <w:numFmt w:val="decimal"/>
      <w:pStyle w:val="Heading2"/>
      <w:lvlText w:val="%1.%2"/>
      <w:lvlJc w:val="left"/>
      <w:pPr>
        <w:tabs>
          <w:tab w:val="num" w:pos="1080"/>
        </w:tabs>
        <w:ind w:left="1080" w:hanging="1080"/>
      </w:pPr>
      <w:rPr>
        <w:rFonts w:hint="default"/>
      </w:rPr>
    </w:lvl>
    <w:lvl w:ilvl="2">
      <w:start w:val="1"/>
      <w:numFmt w:val="decimal"/>
      <w:pStyle w:val="Heading3"/>
      <w:lvlText w:val="%1.%2.%3"/>
      <w:lvlJc w:val="left"/>
      <w:pPr>
        <w:tabs>
          <w:tab w:val="num" w:pos="1080"/>
        </w:tabs>
        <w:ind w:left="1080" w:hanging="1080"/>
      </w:pPr>
      <w:rPr>
        <w:rFonts w:hint="default"/>
      </w:rPr>
    </w:lvl>
    <w:lvl w:ilvl="3">
      <w:start w:val="1"/>
      <w:numFmt w:val="none"/>
      <w:lvlRestart w:val="0"/>
      <w:pStyle w:val="Heading4"/>
      <w:lvlText w:val=""/>
      <w:lvlJc w:val="left"/>
      <w:pPr>
        <w:ind w:left="1080" w:hanging="1080"/>
      </w:pPr>
      <w:rPr>
        <w:rFonts w:hint="default"/>
      </w:rPr>
    </w:lvl>
    <w:lvl w:ilvl="4">
      <w:start w:val="1"/>
      <w:numFmt w:val="none"/>
      <w:lvlRestart w:val="0"/>
      <w:pStyle w:val="Heading5"/>
      <w:suff w:val="nothing"/>
      <w:lvlText w:val=""/>
      <w:lvlJc w:val="left"/>
      <w:pPr>
        <w:ind w:left="1080" w:firstLine="0"/>
      </w:pPr>
      <w:rPr>
        <w:rFonts w:hint="default"/>
      </w:rPr>
    </w:lvl>
    <w:lvl w:ilvl="5">
      <w:start w:val="1"/>
      <w:numFmt w:val="none"/>
      <w:lvlRestart w:val="0"/>
      <w:pStyle w:val="Heading6"/>
      <w:suff w:val="nothing"/>
      <w:lvlText w:val=""/>
      <w:lvlJc w:val="left"/>
      <w:pPr>
        <w:ind w:left="1080" w:firstLine="0"/>
      </w:pPr>
      <w:rPr>
        <w:rFonts w:hint="default"/>
      </w:rPr>
    </w:lvl>
    <w:lvl w:ilvl="6">
      <w:start w:val="1"/>
      <w:numFmt w:val="none"/>
      <w:lvlRestart w:val="0"/>
      <w:pStyle w:val="Heading7"/>
      <w:suff w:val="nothing"/>
      <w:lvlText w:val="%7"/>
      <w:lvlJc w:val="left"/>
      <w:pPr>
        <w:ind w:left="1080" w:firstLine="0"/>
      </w:pPr>
      <w:rPr>
        <w:rFonts w:hint="default"/>
      </w:rPr>
    </w:lvl>
    <w:lvl w:ilvl="7">
      <w:start w:val="1"/>
      <w:numFmt w:val="none"/>
      <w:lvlRestart w:val="0"/>
      <w:pStyle w:val="Heading8"/>
      <w:suff w:val="nothing"/>
      <w:lvlText w:val="%8"/>
      <w:lvlJc w:val="left"/>
      <w:pPr>
        <w:ind w:left="1080" w:firstLine="0"/>
      </w:pPr>
      <w:rPr>
        <w:rFonts w:hint="default"/>
      </w:rPr>
    </w:lvl>
    <w:lvl w:ilvl="8">
      <w:start w:val="1"/>
      <w:numFmt w:val="upperLetter"/>
      <w:lvlRestart w:val="0"/>
      <w:pStyle w:val="Heading9"/>
      <w:suff w:val="space"/>
      <w:lvlText w:val="Appendix %9."/>
      <w:lvlJc w:val="left"/>
      <w:pPr>
        <w:ind w:left="0" w:firstLine="0"/>
      </w:pPr>
      <w:rPr>
        <w:rFonts w:hint="default"/>
      </w:rPr>
    </w:lvl>
  </w:abstractNum>
  <w:abstractNum w:abstractNumId="35" w15:restartNumberingAfterBreak="0">
    <w:nsid w:val="7A9870C0"/>
    <w:multiLevelType w:val="hybridMultilevel"/>
    <w:tmpl w:val="9262454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6" w15:restartNumberingAfterBreak="0">
    <w:nsid w:val="7B6824E0"/>
    <w:multiLevelType w:val="hybridMultilevel"/>
    <w:tmpl w:val="B0EA7F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69467680">
    <w:abstractNumId w:val="27"/>
  </w:num>
  <w:num w:numId="2" w16cid:durableId="1427965884">
    <w:abstractNumId w:val="17"/>
    <w:lvlOverride w:ilvl="0">
      <w:lvl w:ilvl="0">
        <w:start w:val="1"/>
        <w:numFmt w:val="bullet"/>
        <w:pStyle w:val="ListBullet"/>
        <w:lvlText w:val=""/>
        <w:lvlJc w:val="left"/>
        <w:pPr>
          <w:tabs>
            <w:tab w:val="num" w:pos="1440"/>
          </w:tabs>
          <w:ind w:left="1440" w:hanging="360"/>
        </w:pPr>
        <w:rPr>
          <w:rFonts w:ascii="Symbol" w:hAnsi="Symbol" w:hint="default"/>
          <w:color w:val="871621" w:themeColor="text2"/>
        </w:rPr>
      </w:lvl>
    </w:lvlOverride>
    <w:lvlOverride w:ilvl="1">
      <w:lvl w:ilvl="1">
        <w:start w:val="1"/>
        <w:numFmt w:val="bullet"/>
        <w:pStyle w:val="ListBullet2"/>
        <w:lvlText w:val="o"/>
        <w:lvlJc w:val="left"/>
        <w:pPr>
          <w:tabs>
            <w:tab w:val="num" w:pos="1800"/>
          </w:tabs>
          <w:ind w:left="1800" w:hanging="360"/>
        </w:pPr>
        <w:rPr>
          <w:rFonts w:ascii="Courier New" w:hAnsi="Courier New" w:hint="default"/>
          <w:color w:val="871621" w:themeColor="text2"/>
        </w:rPr>
      </w:lvl>
    </w:lvlOverride>
    <w:lvlOverride w:ilvl="2">
      <w:lvl w:ilvl="2">
        <w:start w:val="1"/>
        <w:numFmt w:val="bullet"/>
        <w:pStyle w:val="ListBullet3"/>
        <w:lvlText w:val=""/>
        <w:lvlJc w:val="left"/>
        <w:pPr>
          <w:tabs>
            <w:tab w:val="num" w:pos="2160"/>
          </w:tabs>
          <w:ind w:left="2160" w:hanging="360"/>
        </w:pPr>
        <w:rPr>
          <w:rFonts w:ascii="Wingdings" w:hAnsi="Wingdings" w:hint="default"/>
          <w:color w:val="871621" w:themeColor="text2"/>
        </w:rPr>
      </w:lvl>
    </w:lvlOverride>
  </w:num>
  <w:num w:numId="3" w16cid:durableId="1902061845">
    <w:abstractNumId w:val="8"/>
  </w:num>
  <w:num w:numId="4" w16cid:durableId="1516309719">
    <w:abstractNumId w:val="34"/>
  </w:num>
  <w:num w:numId="5" w16cid:durableId="146677309">
    <w:abstractNumId w:val="4"/>
  </w:num>
  <w:num w:numId="6" w16cid:durableId="313727522">
    <w:abstractNumId w:val="32"/>
  </w:num>
  <w:num w:numId="7" w16cid:durableId="1341740659">
    <w:abstractNumId w:val="33"/>
  </w:num>
  <w:num w:numId="8" w16cid:durableId="1550654076">
    <w:abstractNumId w:val="10"/>
  </w:num>
  <w:num w:numId="9" w16cid:durableId="854154801">
    <w:abstractNumId w:val="18"/>
  </w:num>
  <w:num w:numId="10" w16cid:durableId="578564058">
    <w:abstractNumId w:val="22"/>
  </w:num>
  <w:num w:numId="11" w16cid:durableId="1240675939">
    <w:abstractNumId w:val="36"/>
  </w:num>
  <w:num w:numId="12" w16cid:durableId="1248005439">
    <w:abstractNumId w:val="31"/>
  </w:num>
  <w:num w:numId="13" w16cid:durableId="828329418">
    <w:abstractNumId w:val="11"/>
  </w:num>
  <w:num w:numId="14" w16cid:durableId="1143766157">
    <w:abstractNumId w:val="28"/>
  </w:num>
  <w:num w:numId="15" w16cid:durableId="2147233008">
    <w:abstractNumId w:val="16"/>
  </w:num>
  <w:num w:numId="16" w16cid:durableId="1806652722">
    <w:abstractNumId w:val="21"/>
  </w:num>
  <w:num w:numId="17" w16cid:durableId="1886596083">
    <w:abstractNumId w:val="15"/>
  </w:num>
  <w:num w:numId="18" w16cid:durableId="1469084624">
    <w:abstractNumId w:val="26"/>
  </w:num>
  <w:num w:numId="19" w16cid:durableId="482965599">
    <w:abstractNumId w:val="19"/>
  </w:num>
  <w:num w:numId="20" w16cid:durableId="21391090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97239552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69180986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76272218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391613863">
    <w:abstractNumId w:val="1"/>
  </w:num>
  <w:num w:numId="25" w16cid:durableId="149128818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912547382">
    <w:abstractNumId w:val="20"/>
  </w:num>
  <w:num w:numId="27" w16cid:durableId="463544404">
    <w:abstractNumId w:val="25"/>
  </w:num>
  <w:num w:numId="28" w16cid:durableId="580019255">
    <w:abstractNumId w:val="6"/>
  </w:num>
  <w:num w:numId="29" w16cid:durableId="6292063">
    <w:abstractNumId w:val="30"/>
  </w:num>
  <w:num w:numId="30" w16cid:durableId="860781506">
    <w:abstractNumId w:val="14"/>
  </w:num>
  <w:num w:numId="31" w16cid:durableId="1628655350">
    <w:abstractNumId w:val="12"/>
  </w:num>
  <w:num w:numId="32" w16cid:durableId="601843464">
    <w:abstractNumId w:val="17"/>
  </w:num>
  <w:num w:numId="33" w16cid:durableId="721830223">
    <w:abstractNumId w:val="13"/>
  </w:num>
  <w:num w:numId="34" w16cid:durableId="193994318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108886848">
    <w:abstractNumId w:val="7"/>
  </w:num>
  <w:num w:numId="36" w16cid:durableId="685441760">
    <w:abstractNumId w:val="29"/>
  </w:num>
  <w:num w:numId="37" w16cid:durableId="2000037758">
    <w:abstractNumId w:val="17"/>
    <w:lvlOverride w:ilvl="0">
      <w:lvl w:ilvl="0">
        <w:start w:val="1"/>
        <w:numFmt w:val="bullet"/>
        <w:pStyle w:val="ListBullet"/>
        <w:lvlText w:val=""/>
        <w:lvlJc w:val="left"/>
        <w:pPr>
          <w:tabs>
            <w:tab w:val="num" w:pos="1440"/>
          </w:tabs>
          <w:ind w:left="1440" w:hanging="360"/>
        </w:pPr>
        <w:rPr>
          <w:rFonts w:ascii="Symbol" w:hAnsi="Symbol" w:hint="default"/>
          <w:color w:val="871621" w:themeColor="text2"/>
        </w:rPr>
      </w:lvl>
    </w:lvlOverride>
    <w:lvlOverride w:ilvl="1">
      <w:lvl w:ilvl="1">
        <w:start w:val="1"/>
        <w:numFmt w:val="bullet"/>
        <w:pStyle w:val="ListBullet2"/>
        <w:lvlText w:val="o"/>
        <w:lvlJc w:val="left"/>
        <w:pPr>
          <w:tabs>
            <w:tab w:val="num" w:pos="1800"/>
          </w:tabs>
          <w:ind w:left="1800" w:hanging="360"/>
        </w:pPr>
        <w:rPr>
          <w:rFonts w:ascii="Courier New" w:hAnsi="Courier New" w:hint="default"/>
          <w:color w:val="871621" w:themeColor="text2"/>
        </w:rPr>
      </w:lvl>
    </w:lvlOverride>
    <w:lvlOverride w:ilvl="2">
      <w:lvl w:ilvl="2">
        <w:start w:val="1"/>
        <w:numFmt w:val="bullet"/>
        <w:pStyle w:val="ListBullet3"/>
        <w:lvlText w:val=""/>
        <w:lvlJc w:val="left"/>
        <w:pPr>
          <w:tabs>
            <w:tab w:val="num" w:pos="2160"/>
          </w:tabs>
          <w:ind w:left="2160" w:hanging="360"/>
        </w:pPr>
        <w:rPr>
          <w:rFonts w:ascii="Wingdings" w:hAnsi="Wingdings" w:hint="default"/>
          <w:color w:val="871621" w:themeColor="text2"/>
        </w:rPr>
      </w:lvl>
    </w:lvlOverride>
  </w:num>
  <w:num w:numId="38" w16cid:durableId="904294457">
    <w:abstractNumId w:val="2"/>
  </w:num>
  <w:num w:numId="39" w16cid:durableId="1278223076">
    <w:abstractNumId w:val="0"/>
  </w:num>
  <w:num w:numId="40" w16cid:durableId="416286828">
    <w:abstractNumId w:val="17"/>
    <w:lvlOverride w:ilvl="0">
      <w:lvl w:ilvl="0">
        <w:start w:val="1"/>
        <w:numFmt w:val="bullet"/>
        <w:pStyle w:val="ListBullet"/>
        <w:lvlText w:val=""/>
        <w:lvlJc w:val="left"/>
        <w:pPr>
          <w:tabs>
            <w:tab w:val="num" w:pos="1440"/>
          </w:tabs>
          <w:ind w:left="1440" w:hanging="360"/>
        </w:pPr>
        <w:rPr>
          <w:rFonts w:ascii="Symbol" w:hAnsi="Symbol" w:hint="default"/>
          <w:color w:val="871621" w:themeColor="text2"/>
        </w:rPr>
      </w:lvl>
    </w:lvlOverride>
    <w:lvlOverride w:ilvl="1">
      <w:lvl w:ilvl="1">
        <w:start w:val="1"/>
        <w:numFmt w:val="bullet"/>
        <w:pStyle w:val="ListBullet2"/>
        <w:lvlText w:val="o"/>
        <w:lvlJc w:val="left"/>
        <w:pPr>
          <w:tabs>
            <w:tab w:val="num" w:pos="1800"/>
          </w:tabs>
          <w:ind w:left="1800" w:hanging="360"/>
        </w:pPr>
        <w:rPr>
          <w:rFonts w:ascii="Courier New" w:hAnsi="Courier New" w:hint="default"/>
          <w:color w:val="871621" w:themeColor="text2"/>
        </w:rPr>
      </w:lvl>
    </w:lvlOverride>
    <w:lvlOverride w:ilvl="2">
      <w:lvl w:ilvl="2">
        <w:start w:val="1"/>
        <w:numFmt w:val="bullet"/>
        <w:pStyle w:val="ListBullet3"/>
        <w:lvlText w:val=""/>
        <w:lvlJc w:val="left"/>
        <w:pPr>
          <w:tabs>
            <w:tab w:val="num" w:pos="2160"/>
          </w:tabs>
          <w:ind w:left="2160" w:hanging="360"/>
        </w:pPr>
        <w:rPr>
          <w:rFonts w:ascii="Wingdings" w:hAnsi="Wingdings" w:hint="default"/>
          <w:color w:val="871621" w:themeColor="text2"/>
        </w:rPr>
      </w:lvl>
    </w:lvlOverride>
  </w:num>
  <w:num w:numId="41" w16cid:durableId="151395884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369333169">
    <w:abstractNumId w:val="17"/>
    <w:lvlOverride w:ilvl="0">
      <w:lvl w:ilvl="0">
        <w:start w:val="1"/>
        <w:numFmt w:val="bullet"/>
        <w:pStyle w:val="ListBullet"/>
        <w:lvlText w:val=""/>
        <w:lvlJc w:val="left"/>
        <w:pPr>
          <w:tabs>
            <w:tab w:val="num" w:pos="1440"/>
          </w:tabs>
          <w:ind w:left="1440" w:hanging="360"/>
        </w:pPr>
        <w:rPr>
          <w:rFonts w:ascii="Symbol" w:hAnsi="Symbol" w:hint="default"/>
          <w:color w:val="871621" w:themeColor="text2"/>
        </w:rPr>
      </w:lvl>
    </w:lvlOverride>
    <w:lvlOverride w:ilvl="1">
      <w:lvl w:ilvl="1">
        <w:start w:val="1"/>
        <w:numFmt w:val="bullet"/>
        <w:pStyle w:val="ListBullet2"/>
        <w:lvlText w:val="o"/>
        <w:lvlJc w:val="left"/>
        <w:pPr>
          <w:tabs>
            <w:tab w:val="num" w:pos="1800"/>
          </w:tabs>
          <w:ind w:left="1800" w:hanging="360"/>
        </w:pPr>
        <w:rPr>
          <w:rFonts w:ascii="Courier New" w:hAnsi="Courier New" w:hint="default"/>
          <w:color w:val="871621" w:themeColor="text2"/>
        </w:rPr>
      </w:lvl>
    </w:lvlOverride>
    <w:lvlOverride w:ilvl="2">
      <w:lvl w:ilvl="2">
        <w:start w:val="1"/>
        <w:numFmt w:val="bullet"/>
        <w:pStyle w:val="ListBullet3"/>
        <w:lvlText w:val=""/>
        <w:lvlJc w:val="left"/>
        <w:pPr>
          <w:tabs>
            <w:tab w:val="num" w:pos="2160"/>
          </w:tabs>
          <w:ind w:left="2160" w:hanging="360"/>
        </w:pPr>
        <w:rPr>
          <w:rFonts w:ascii="Wingdings" w:hAnsi="Wingdings" w:hint="default"/>
          <w:color w:val="871621" w:themeColor="text2"/>
        </w:rPr>
      </w:lvl>
    </w:lvlOverride>
  </w:num>
  <w:num w:numId="43" w16cid:durableId="788010630">
    <w:abstractNumId w:val="35"/>
  </w:num>
  <w:num w:numId="44" w16cid:durableId="2097094745">
    <w:abstractNumId w:val="5"/>
  </w:num>
  <w:num w:numId="45" w16cid:durableId="1865091327">
    <w:abstractNumId w:val="23"/>
  </w:num>
  <w:num w:numId="46" w16cid:durableId="1668560939">
    <w:abstractNumId w:val="9"/>
  </w:num>
  <w:num w:numId="47" w16cid:durableId="800420662">
    <w:abstractNumId w:val="3"/>
  </w:num>
  <w:num w:numId="48" w16cid:durableId="628975878">
    <w:abstractNumId w:val="24"/>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stylePaneSortMethod w:val="0000"/>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553F"/>
    <w:rsid w:val="000001CF"/>
    <w:rsid w:val="00001246"/>
    <w:rsid w:val="000045B3"/>
    <w:rsid w:val="000050AC"/>
    <w:rsid w:val="0000533A"/>
    <w:rsid w:val="0000559E"/>
    <w:rsid w:val="00007327"/>
    <w:rsid w:val="0000735F"/>
    <w:rsid w:val="0001025A"/>
    <w:rsid w:val="00012F50"/>
    <w:rsid w:val="00013F2C"/>
    <w:rsid w:val="00015302"/>
    <w:rsid w:val="000209EA"/>
    <w:rsid w:val="00020AC2"/>
    <w:rsid w:val="00021EA6"/>
    <w:rsid w:val="000241CD"/>
    <w:rsid w:val="00024814"/>
    <w:rsid w:val="00024CDA"/>
    <w:rsid w:val="0002587E"/>
    <w:rsid w:val="00025CE6"/>
    <w:rsid w:val="00026E1E"/>
    <w:rsid w:val="000271CD"/>
    <w:rsid w:val="00027EC8"/>
    <w:rsid w:val="00030C9F"/>
    <w:rsid w:val="00030DB3"/>
    <w:rsid w:val="000325BF"/>
    <w:rsid w:val="00032EBB"/>
    <w:rsid w:val="00033448"/>
    <w:rsid w:val="00035711"/>
    <w:rsid w:val="00037ECD"/>
    <w:rsid w:val="00037F17"/>
    <w:rsid w:val="00040244"/>
    <w:rsid w:val="000403BC"/>
    <w:rsid w:val="00041B56"/>
    <w:rsid w:val="0004352B"/>
    <w:rsid w:val="00045195"/>
    <w:rsid w:val="00045FC2"/>
    <w:rsid w:val="000475C5"/>
    <w:rsid w:val="00050D7E"/>
    <w:rsid w:val="0005188E"/>
    <w:rsid w:val="00051D47"/>
    <w:rsid w:val="0005247A"/>
    <w:rsid w:val="000526EC"/>
    <w:rsid w:val="000527C4"/>
    <w:rsid w:val="00052980"/>
    <w:rsid w:val="00054062"/>
    <w:rsid w:val="00055839"/>
    <w:rsid w:val="000572DB"/>
    <w:rsid w:val="00057CD5"/>
    <w:rsid w:val="000605D3"/>
    <w:rsid w:val="00060DAF"/>
    <w:rsid w:val="000611C3"/>
    <w:rsid w:val="00062018"/>
    <w:rsid w:val="00062EB0"/>
    <w:rsid w:val="00062F5F"/>
    <w:rsid w:val="00063653"/>
    <w:rsid w:val="00063ABA"/>
    <w:rsid w:val="000641E8"/>
    <w:rsid w:val="0006489A"/>
    <w:rsid w:val="0006537E"/>
    <w:rsid w:val="00065AC7"/>
    <w:rsid w:val="00066C7C"/>
    <w:rsid w:val="00066DCF"/>
    <w:rsid w:val="00067AE4"/>
    <w:rsid w:val="00067BD6"/>
    <w:rsid w:val="00067D0E"/>
    <w:rsid w:val="00067D1F"/>
    <w:rsid w:val="00067E3D"/>
    <w:rsid w:val="00071BD8"/>
    <w:rsid w:val="00071EE2"/>
    <w:rsid w:val="00072F6C"/>
    <w:rsid w:val="00074449"/>
    <w:rsid w:val="00074683"/>
    <w:rsid w:val="00075D4A"/>
    <w:rsid w:val="00075FCE"/>
    <w:rsid w:val="00076A5D"/>
    <w:rsid w:val="000772FC"/>
    <w:rsid w:val="0007779C"/>
    <w:rsid w:val="00077A83"/>
    <w:rsid w:val="00077D8D"/>
    <w:rsid w:val="000803AB"/>
    <w:rsid w:val="00082A86"/>
    <w:rsid w:val="000841AE"/>
    <w:rsid w:val="0008508C"/>
    <w:rsid w:val="00086956"/>
    <w:rsid w:val="00087016"/>
    <w:rsid w:val="00087994"/>
    <w:rsid w:val="00090348"/>
    <w:rsid w:val="00090607"/>
    <w:rsid w:val="000907FD"/>
    <w:rsid w:val="0009105A"/>
    <w:rsid w:val="000911D6"/>
    <w:rsid w:val="00091DE6"/>
    <w:rsid w:val="00092839"/>
    <w:rsid w:val="0009407A"/>
    <w:rsid w:val="000944F5"/>
    <w:rsid w:val="000947EC"/>
    <w:rsid w:val="000948F6"/>
    <w:rsid w:val="00094913"/>
    <w:rsid w:val="00095833"/>
    <w:rsid w:val="00095A93"/>
    <w:rsid w:val="00096CB0"/>
    <w:rsid w:val="000A07BF"/>
    <w:rsid w:val="000A1554"/>
    <w:rsid w:val="000A18E1"/>
    <w:rsid w:val="000A47A7"/>
    <w:rsid w:val="000A5A7A"/>
    <w:rsid w:val="000A607B"/>
    <w:rsid w:val="000A6156"/>
    <w:rsid w:val="000A6F12"/>
    <w:rsid w:val="000A7A84"/>
    <w:rsid w:val="000A7BDA"/>
    <w:rsid w:val="000B03CC"/>
    <w:rsid w:val="000B0DBF"/>
    <w:rsid w:val="000B1A98"/>
    <w:rsid w:val="000B1F47"/>
    <w:rsid w:val="000B21F8"/>
    <w:rsid w:val="000B2215"/>
    <w:rsid w:val="000B25A9"/>
    <w:rsid w:val="000B30E7"/>
    <w:rsid w:val="000B5248"/>
    <w:rsid w:val="000B5624"/>
    <w:rsid w:val="000B5D77"/>
    <w:rsid w:val="000B7541"/>
    <w:rsid w:val="000B7FD1"/>
    <w:rsid w:val="000C0BFD"/>
    <w:rsid w:val="000C0C5A"/>
    <w:rsid w:val="000C1AA0"/>
    <w:rsid w:val="000C1B74"/>
    <w:rsid w:val="000C3062"/>
    <w:rsid w:val="000C38D3"/>
    <w:rsid w:val="000C3C63"/>
    <w:rsid w:val="000C6426"/>
    <w:rsid w:val="000D15C9"/>
    <w:rsid w:val="000D229E"/>
    <w:rsid w:val="000D39F4"/>
    <w:rsid w:val="000D3C16"/>
    <w:rsid w:val="000D4761"/>
    <w:rsid w:val="000D4DC4"/>
    <w:rsid w:val="000D5C19"/>
    <w:rsid w:val="000D5D44"/>
    <w:rsid w:val="000D6EFF"/>
    <w:rsid w:val="000E1579"/>
    <w:rsid w:val="000E1EAE"/>
    <w:rsid w:val="000E2078"/>
    <w:rsid w:val="000E39E8"/>
    <w:rsid w:val="000E4579"/>
    <w:rsid w:val="000E46B0"/>
    <w:rsid w:val="000E4F4A"/>
    <w:rsid w:val="000E5C0C"/>
    <w:rsid w:val="000E5E1B"/>
    <w:rsid w:val="000E6382"/>
    <w:rsid w:val="000E695D"/>
    <w:rsid w:val="000E6C3B"/>
    <w:rsid w:val="000E7551"/>
    <w:rsid w:val="000F21C7"/>
    <w:rsid w:val="000F2DB3"/>
    <w:rsid w:val="000F358D"/>
    <w:rsid w:val="000F3E6A"/>
    <w:rsid w:val="000F4508"/>
    <w:rsid w:val="000F4A0B"/>
    <w:rsid w:val="000F4C3A"/>
    <w:rsid w:val="000F4D8D"/>
    <w:rsid w:val="000F4EF7"/>
    <w:rsid w:val="000F6021"/>
    <w:rsid w:val="000F631B"/>
    <w:rsid w:val="000F71DE"/>
    <w:rsid w:val="000F75CB"/>
    <w:rsid w:val="0010066C"/>
    <w:rsid w:val="00100E66"/>
    <w:rsid w:val="00104E78"/>
    <w:rsid w:val="00104EA7"/>
    <w:rsid w:val="00105C90"/>
    <w:rsid w:val="001074C5"/>
    <w:rsid w:val="00110F29"/>
    <w:rsid w:val="001113F3"/>
    <w:rsid w:val="001127EE"/>
    <w:rsid w:val="00114325"/>
    <w:rsid w:val="00114E24"/>
    <w:rsid w:val="0011581A"/>
    <w:rsid w:val="00117E1C"/>
    <w:rsid w:val="001204D2"/>
    <w:rsid w:val="001206EA"/>
    <w:rsid w:val="00121654"/>
    <w:rsid w:val="001218D7"/>
    <w:rsid w:val="00121942"/>
    <w:rsid w:val="0012278A"/>
    <w:rsid w:val="00122A4F"/>
    <w:rsid w:val="001232DB"/>
    <w:rsid w:val="0012391F"/>
    <w:rsid w:val="00123E47"/>
    <w:rsid w:val="001247F2"/>
    <w:rsid w:val="00125C15"/>
    <w:rsid w:val="00125D78"/>
    <w:rsid w:val="00125F27"/>
    <w:rsid w:val="00126948"/>
    <w:rsid w:val="00126EFC"/>
    <w:rsid w:val="001277E7"/>
    <w:rsid w:val="0013070E"/>
    <w:rsid w:val="001317EA"/>
    <w:rsid w:val="00132356"/>
    <w:rsid w:val="001349F7"/>
    <w:rsid w:val="00135554"/>
    <w:rsid w:val="00136673"/>
    <w:rsid w:val="001369A0"/>
    <w:rsid w:val="00137F2E"/>
    <w:rsid w:val="00140217"/>
    <w:rsid w:val="00141B04"/>
    <w:rsid w:val="00141FD0"/>
    <w:rsid w:val="001420E7"/>
    <w:rsid w:val="00142504"/>
    <w:rsid w:val="001430A3"/>
    <w:rsid w:val="00143F0E"/>
    <w:rsid w:val="001447A4"/>
    <w:rsid w:val="00147B36"/>
    <w:rsid w:val="00150163"/>
    <w:rsid w:val="001501AC"/>
    <w:rsid w:val="00150814"/>
    <w:rsid w:val="00150990"/>
    <w:rsid w:val="00151061"/>
    <w:rsid w:val="00151436"/>
    <w:rsid w:val="00151C69"/>
    <w:rsid w:val="00151E57"/>
    <w:rsid w:val="00153352"/>
    <w:rsid w:val="001553EC"/>
    <w:rsid w:val="00156394"/>
    <w:rsid w:val="00160464"/>
    <w:rsid w:val="00160AEC"/>
    <w:rsid w:val="001624C0"/>
    <w:rsid w:val="00163331"/>
    <w:rsid w:val="00163929"/>
    <w:rsid w:val="00163C8E"/>
    <w:rsid w:val="0016418E"/>
    <w:rsid w:val="001660C4"/>
    <w:rsid w:val="001666CA"/>
    <w:rsid w:val="00167079"/>
    <w:rsid w:val="0017009F"/>
    <w:rsid w:val="00171991"/>
    <w:rsid w:val="0017437A"/>
    <w:rsid w:val="00176D3F"/>
    <w:rsid w:val="00177594"/>
    <w:rsid w:val="00177FF4"/>
    <w:rsid w:val="001801AA"/>
    <w:rsid w:val="001802DB"/>
    <w:rsid w:val="00180E09"/>
    <w:rsid w:val="0018111B"/>
    <w:rsid w:val="0018341A"/>
    <w:rsid w:val="00183A36"/>
    <w:rsid w:val="00185432"/>
    <w:rsid w:val="00185AC5"/>
    <w:rsid w:val="001863E0"/>
    <w:rsid w:val="0018689B"/>
    <w:rsid w:val="00186FC8"/>
    <w:rsid w:val="001908FF"/>
    <w:rsid w:val="0019312D"/>
    <w:rsid w:val="00193D9A"/>
    <w:rsid w:val="001940CD"/>
    <w:rsid w:val="0019687C"/>
    <w:rsid w:val="0019785A"/>
    <w:rsid w:val="001A0A4C"/>
    <w:rsid w:val="001A0C3A"/>
    <w:rsid w:val="001A1850"/>
    <w:rsid w:val="001A1D1E"/>
    <w:rsid w:val="001A2D71"/>
    <w:rsid w:val="001A3774"/>
    <w:rsid w:val="001A46BF"/>
    <w:rsid w:val="001A4A20"/>
    <w:rsid w:val="001A5C57"/>
    <w:rsid w:val="001A6393"/>
    <w:rsid w:val="001B01A7"/>
    <w:rsid w:val="001B072F"/>
    <w:rsid w:val="001B1729"/>
    <w:rsid w:val="001B1BA7"/>
    <w:rsid w:val="001B25F1"/>
    <w:rsid w:val="001B2E81"/>
    <w:rsid w:val="001B4912"/>
    <w:rsid w:val="001B5694"/>
    <w:rsid w:val="001B6F73"/>
    <w:rsid w:val="001B7265"/>
    <w:rsid w:val="001B77CC"/>
    <w:rsid w:val="001B7DE1"/>
    <w:rsid w:val="001C4DCA"/>
    <w:rsid w:val="001C6110"/>
    <w:rsid w:val="001C6F65"/>
    <w:rsid w:val="001D0540"/>
    <w:rsid w:val="001D0F76"/>
    <w:rsid w:val="001D1379"/>
    <w:rsid w:val="001D1AAC"/>
    <w:rsid w:val="001D25B5"/>
    <w:rsid w:val="001D2D86"/>
    <w:rsid w:val="001D3249"/>
    <w:rsid w:val="001D4F9D"/>
    <w:rsid w:val="001E0189"/>
    <w:rsid w:val="001E0362"/>
    <w:rsid w:val="001E046B"/>
    <w:rsid w:val="001E0730"/>
    <w:rsid w:val="001E0F6D"/>
    <w:rsid w:val="001E147D"/>
    <w:rsid w:val="001E1F7D"/>
    <w:rsid w:val="001E355C"/>
    <w:rsid w:val="001E3A9C"/>
    <w:rsid w:val="001E3BB5"/>
    <w:rsid w:val="001E5191"/>
    <w:rsid w:val="001E70F5"/>
    <w:rsid w:val="001E74F2"/>
    <w:rsid w:val="001F006B"/>
    <w:rsid w:val="001F146D"/>
    <w:rsid w:val="001F207B"/>
    <w:rsid w:val="001F7297"/>
    <w:rsid w:val="0020099C"/>
    <w:rsid w:val="002016CE"/>
    <w:rsid w:val="002031F1"/>
    <w:rsid w:val="002032AC"/>
    <w:rsid w:val="00203808"/>
    <w:rsid w:val="002042F7"/>
    <w:rsid w:val="0020542B"/>
    <w:rsid w:val="00205D42"/>
    <w:rsid w:val="002066F2"/>
    <w:rsid w:val="00206904"/>
    <w:rsid w:val="0020726D"/>
    <w:rsid w:val="0021168E"/>
    <w:rsid w:val="002133B2"/>
    <w:rsid w:val="002146A6"/>
    <w:rsid w:val="002154FC"/>
    <w:rsid w:val="0021568D"/>
    <w:rsid w:val="002164FE"/>
    <w:rsid w:val="00217AA9"/>
    <w:rsid w:val="002220A4"/>
    <w:rsid w:val="00224329"/>
    <w:rsid w:val="00224443"/>
    <w:rsid w:val="00224B9D"/>
    <w:rsid w:val="00224DA7"/>
    <w:rsid w:val="00225398"/>
    <w:rsid w:val="00225928"/>
    <w:rsid w:val="00225FAB"/>
    <w:rsid w:val="002271B8"/>
    <w:rsid w:val="00227B51"/>
    <w:rsid w:val="002306F5"/>
    <w:rsid w:val="00230746"/>
    <w:rsid w:val="00230B96"/>
    <w:rsid w:val="002321DC"/>
    <w:rsid w:val="00232477"/>
    <w:rsid w:val="002334F8"/>
    <w:rsid w:val="002337C4"/>
    <w:rsid w:val="00233DE7"/>
    <w:rsid w:val="00233E5C"/>
    <w:rsid w:val="00234308"/>
    <w:rsid w:val="00235AA0"/>
    <w:rsid w:val="00237296"/>
    <w:rsid w:val="00240D73"/>
    <w:rsid w:val="002413A1"/>
    <w:rsid w:val="00242020"/>
    <w:rsid w:val="0024210F"/>
    <w:rsid w:val="00244036"/>
    <w:rsid w:val="002443D9"/>
    <w:rsid w:val="0024447E"/>
    <w:rsid w:val="00246DE3"/>
    <w:rsid w:val="00252DDF"/>
    <w:rsid w:val="0025374C"/>
    <w:rsid w:val="00253D32"/>
    <w:rsid w:val="00254AE0"/>
    <w:rsid w:val="00254F5A"/>
    <w:rsid w:val="0025606E"/>
    <w:rsid w:val="00261C76"/>
    <w:rsid w:val="002623CD"/>
    <w:rsid w:val="0026354F"/>
    <w:rsid w:val="00266CB7"/>
    <w:rsid w:val="0027049E"/>
    <w:rsid w:val="00270931"/>
    <w:rsid w:val="0027124A"/>
    <w:rsid w:val="00271B76"/>
    <w:rsid w:val="00274220"/>
    <w:rsid w:val="002743C7"/>
    <w:rsid w:val="002744A4"/>
    <w:rsid w:val="002759B9"/>
    <w:rsid w:val="00280556"/>
    <w:rsid w:val="00280574"/>
    <w:rsid w:val="00280E18"/>
    <w:rsid w:val="00281C54"/>
    <w:rsid w:val="002826E7"/>
    <w:rsid w:val="00282863"/>
    <w:rsid w:val="00282EA0"/>
    <w:rsid w:val="00282EEF"/>
    <w:rsid w:val="0028396C"/>
    <w:rsid w:val="002839A3"/>
    <w:rsid w:val="002840AE"/>
    <w:rsid w:val="002849D8"/>
    <w:rsid w:val="00286695"/>
    <w:rsid w:val="0028712B"/>
    <w:rsid w:val="0028731D"/>
    <w:rsid w:val="00290294"/>
    <w:rsid w:val="00290ABD"/>
    <w:rsid w:val="0029383F"/>
    <w:rsid w:val="00294D35"/>
    <w:rsid w:val="00294E8B"/>
    <w:rsid w:val="0029707F"/>
    <w:rsid w:val="00297D36"/>
    <w:rsid w:val="002A0183"/>
    <w:rsid w:val="002A0A44"/>
    <w:rsid w:val="002A0AFF"/>
    <w:rsid w:val="002A1865"/>
    <w:rsid w:val="002A2D85"/>
    <w:rsid w:val="002A2E8E"/>
    <w:rsid w:val="002A3452"/>
    <w:rsid w:val="002A46C8"/>
    <w:rsid w:val="002A4764"/>
    <w:rsid w:val="002A4954"/>
    <w:rsid w:val="002A5C8B"/>
    <w:rsid w:val="002A6609"/>
    <w:rsid w:val="002A6789"/>
    <w:rsid w:val="002B1843"/>
    <w:rsid w:val="002B189A"/>
    <w:rsid w:val="002B2B9F"/>
    <w:rsid w:val="002B3C51"/>
    <w:rsid w:val="002B517E"/>
    <w:rsid w:val="002B5311"/>
    <w:rsid w:val="002B5515"/>
    <w:rsid w:val="002B56C4"/>
    <w:rsid w:val="002B5B94"/>
    <w:rsid w:val="002B7022"/>
    <w:rsid w:val="002C081A"/>
    <w:rsid w:val="002C0E62"/>
    <w:rsid w:val="002C1030"/>
    <w:rsid w:val="002C359E"/>
    <w:rsid w:val="002C5B18"/>
    <w:rsid w:val="002C5C07"/>
    <w:rsid w:val="002C5D45"/>
    <w:rsid w:val="002C628B"/>
    <w:rsid w:val="002C6739"/>
    <w:rsid w:val="002C7D45"/>
    <w:rsid w:val="002D0001"/>
    <w:rsid w:val="002D33C9"/>
    <w:rsid w:val="002D3730"/>
    <w:rsid w:val="002D3F99"/>
    <w:rsid w:val="002D42FB"/>
    <w:rsid w:val="002D4D47"/>
    <w:rsid w:val="002D4E06"/>
    <w:rsid w:val="002D5CF8"/>
    <w:rsid w:val="002D5F4B"/>
    <w:rsid w:val="002D7180"/>
    <w:rsid w:val="002D7201"/>
    <w:rsid w:val="002D7B47"/>
    <w:rsid w:val="002E057D"/>
    <w:rsid w:val="002E1085"/>
    <w:rsid w:val="002E1D8E"/>
    <w:rsid w:val="002E2118"/>
    <w:rsid w:val="002E3918"/>
    <w:rsid w:val="002E50A3"/>
    <w:rsid w:val="002E5C26"/>
    <w:rsid w:val="002E65C3"/>
    <w:rsid w:val="002E6B6A"/>
    <w:rsid w:val="002E703D"/>
    <w:rsid w:val="002E7622"/>
    <w:rsid w:val="002E7D97"/>
    <w:rsid w:val="002F0E3D"/>
    <w:rsid w:val="002F135B"/>
    <w:rsid w:val="002F281B"/>
    <w:rsid w:val="002F328E"/>
    <w:rsid w:val="002F3D85"/>
    <w:rsid w:val="002F4D48"/>
    <w:rsid w:val="002F6C1E"/>
    <w:rsid w:val="002F728E"/>
    <w:rsid w:val="002F772C"/>
    <w:rsid w:val="0030003B"/>
    <w:rsid w:val="003015BF"/>
    <w:rsid w:val="0030204B"/>
    <w:rsid w:val="00302AF7"/>
    <w:rsid w:val="00304801"/>
    <w:rsid w:val="0030586D"/>
    <w:rsid w:val="0030613F"/>
    <w:rsid w:val="00307ECA"/>
    <w:rsid w:val="003110D6"/>
    <w:rsid w:val="00312B48"/>
    <w:rsid w:val="00312C73"/>
    <w:rsid w:val="003137AA"/>
    <w:rsid w:val="00313834"/>
    <w:rsid w:val="00313C19"/>
    <w:rsid w:val="0031462F"/>
    <w:rsid w:val="00314C9C"/>
    <w:rsid w:val="00315E5A"/>
    <w:rsid w:val="00316CC3"/>
    <w:rsid w:val="00317B91"/>
    <w:rsid w:val="00317BDE"/>
    <w:rsid w:val="00317F6E"/>
    <w:rsid w:val="00320269"/>
    <w:rsid w:val="00321FF7"/>
    <w:rsid w:val="003226DD"/>
    <w:rsid w:val="00324024"/>
    <w:rsid w:val="00324274"/>
    <w:rsid w:val="00325D58"/>
    <w:rsid w:val="0032614C"/>
    <w:rsid w:val="00326C8F"/>
    <w:rsid w:val="00327DC9"/>
    <w:rsid w:val="00330926"/>
    <w:rsid w:val="00331807"/>
    <w:rsid w:val="00334694"/>
    <w:rsid w:val="00334CC1"/>
    <w:rsid w:val="00335F6D"/>
    <w:rsid w:val="003368C2"/>
    <w:rsid w:val="00337B3E"/>
    <w:rsid w:val="00341F65"/>
    <w:rsid w:val="00342DF3"/>
    <w:rsid w:val="003431F2"/>
    <w:rsid w:val="003438EB"/>
    <w:rsid w:val="00344267"/>
    <w:rsid w:val="00344DB2"/>
    <w:rsid w:val="00346BE5"/>
    <w:rsid w:val="00347FB5"/>
    <w:rsid w:val="00351437"/>
    <w:rsid w:val="0035171C"/>
    <w:rsid w:val="00351749"/>
    <w:rsid w:val="00351EC2"/>
    <w:rsid w:val="00354884"/>
    <w:rsid w:val="0035535F"/>
    <w:rsid w:val="00356190"/>
    <w:rsid w:val="003564F5"/>
    <w:rsid w:val="00356F12"/>
    <w:rsid w:val="00357051"/>
    <w:rsid w:val="003603FF"/>
    <w:rsid w:val="003617AD"/>
    <w:rsid w:val="00362A7C"/>
    <w:rsid w:val="00365959"/>
    <w:rsid w:val="00365BB2"/>
    <w:rsid w:val="003666CD"/>
    <w:rsid w:val="00367042"/>
    <w:rsid w:val="003670E6"/>
    <w:rsid w:val="00367707"/>
    <w:rsid w:val="00370F52"/>
    <w:rsid w:val="00371160"/>
    <w:rsid w:val="003714A3"/>
    <w:rsid w:val="0037183A"/>
    <w:rsid w:val="0037243C"/>
    <w:rsid w:val="00372B06"/>
    <w:rsid w:val="003741BE"/>
    <w:rsid w:val="003742A2"/>
    <w:rsid w:val="0037490B"/>
    <w:rsid w:val="003762E9"/>
    <w:rsid w:val="003810D6"/>
    <w:rsid w:val="003829CF"/>
    <w:rsid w:val="00383027"/>
    <w:rsid w:val="003835AB"/>
    <w:rsid w:val="00385557"/>
    <w:rsid w:val="00385853"/>
    <w:rsid w:val="00385F50"/>
    <w:rsid w:val="00385F7E"/>
    <w:rsid w:val="00385FCE"/>
    <w:rsid w:val="00386032"/>
    <w:rsid w:val="003860F2"/>
    <w:rsid w:val="003877A5"/>
    <w:rsid w:val="00391521"/>
    <w:rsid w:val="0039331A"/>
    <w:rsid w:val="00394335"/>
    <w:rsid w:val="00394520"/>
    <w:rsid w:val="00395CCF"/>
    <w:rsid w:val="003A09D4"/>
    <w:rsid w:val="003A0CAF"/>
    <w:rsid w:val="003A0F08"/>
    <w:rsid w:val="003A0F3D"/>
    <w:rsid w:val="003A11F2"/>
    <w:rsid w:val="003A141A"/>
    <w:rsid w:val="003A2A4A"/>
    <w:rsid w:val="003A3E97"/>
    <w:rsid w:val="003A4F62"/>
    <w:rsid w:val="003A5ABB"/>
    <w:rsid w:val="003A64CA"/>
    <w:rsid w:val="003A677D"/>
    <w:rsid w:val="003A70A7"/>
    <w:rsid w:val="003A77D2"/>
    <w:rsid w:val="003B08F6"/>
    <w:rsid w:val="003B1C53"/>
    <w:rsid w:val="003B1FA5"/>
    <w:rsid w:val="003B27EF"/>
    <w:rsid w:val="003B3A7B"/>
    <w:rsid w:val="003B6190"/>
    <w:rsid w:val="003B62F6"/>
    <w:rsid w:val="003B719D"/>
    <w:rsid w:val="003B7D39"/>
    <w:rsid w:val="003C1AAB"/>
    <w:rsid w:val="003C29A2"/>
    <w:rsid w:val="003C3C46"/>
    <w:rsid w:val="003C4116"/>
    <w:rsid w:val="003C5112"/>
    <w:rsid w:val="003C57C1"/>
    <w:rsid w:val="003C66F4"/>
    <w:rsid w:val="003D029A"/>
    <w:rsid w:val="003D1E1D"/>
    <w:rsid w:val="003D3747"/>
    <w:rsid w:val="003D409B"/>
    <w:rsid w:val="003D4314"/>
    <w:rsid w:val="003D5431"/>
    <w:rsid w:val="003D6A16"/>
    <w:rsid w:val="003D6B82"/>
    <w:rsid w:val="003D7C6F"/>
    <w:rsid w:val="003E04F6"/>
    <w:rsid w:val="003E2CF3"/>
    <w:rsid w:val="003E622A"/>
    <w:rsid w:val="003E6888"/>
    <w:rsid w:val="003E6F6D"/>
    <w:rsid w:val="003E7037"/>
    <w:rsid w:val="003E75CF"/>
    <w:rsid w:val="003F1B0E"/>
    <w:rsid w:val="003F1DF8"/>
    <w:rsid w:val="003F2689"/>
    <w:rsid w:val="003F2D3F"/>
    <w:rsid w:val="003F5840"/>
    <w:rsid w:val="003F605F"/>
    <w:rsid w:val="003F66BE"/>
    <w:rsid w:val="003F696D"/>
    <w:rsid w:val="00401F35"/>
    <w:rsid w:val="00402085"/>
    <w:rsid w:val="00402CA7"/>
    <w:rsid w:val="0040424A"/>
    <w:rsid w:val="00404598"/>
    <w:rsid w:val="00404FD5"/>
    <w:rsid w:val="0040624A"/>
    <w:rsid w:val="00406F0D"/>
    <w:rsid w:val="00407A0B"/>
    <w:rsid w:val="00412674"/>
    <w:rsid w:val="00412854"/>
    <w:rsid w:val="00414EDE"/>
    <w:rsid w:val="004173D2"/>
    <w:rsid w:val="004179C2"/>
    <w:rsid w:val="00417C9D"/>
    <w:rsid w:val="00417F0A"/>
    <w:rsid w:val="00420766"/>
    <w:rsid w:val="00420D4B"/>
    <w:rsid w:val="004228E3"/>
    <w:rsid w:val="004235FD"/>
    <w:rsid w:val="004241E2"/>
    <w:rsid w:val="004254B2"/>
    <w:rsid w:val="004258F9"/>
    <w:rsid w:val="00425985"/>
    <w:rsid w:val="00425A72"/>
    <w:rsid w:val="004262CB"/>
    <w:rsid w:val="00427632"/>
    <w:rsid w:val="0043055D"/>
    <w:rsid w:val="00430C0A"/>
    <w:rsid w:val="00431835"/>
    <w:rsid w:val="0043396E"/>
    <w:rsid w:val="00434AAD"/>
    <w:rsid w:val="00434FDE"/>
    <w:rsid w:val="00435196"/>
    <w:rsid w:val="00435C8C"/>
    <w:rsid w:val="00436089"/>
    <w:rsid w:val="004365C4"/>
    <w:rsid w:val="0043704B"/>
    <w:rsid w:val="00437AAC"/>
    <w:rsid w:val="00441E1A"/>
    <w:rsid w:val="00443522"/>
    <w:rsid w:val="00443F44"/>
    <w:rsid w:val="004445FA"/>
    <w:rsid w:val="0044469B"/>
    <w:rsid w:val="00445271"/>
    <w:rsid w:val="00445B8D"/>
    <w:rsid w:val="00446102"/>
    <w:rsid w:val="00447340"/>
    <w:rsid w:val="00450CEA"/>
    <w:rsid w:val="004533BE"/>
    <w:rsid w:val="004539AB"/>
    <w:rsid w:val="00453B5D"/>
    <w:rsid w:val="00455416"/>
    <w:rsid w:val="00455674"/>
    <w:rsid w:val="004556D8"/>
    <w:rsid w:val="00456345"/>
    <w:rsid w:val="00456F75"/>
    <w:rsid w:val="004573B7"/>
    <w:rsid w:val="00457C83"/>
    <w:rsid w:val="004605BE"/>
    <w:rsid w:val="00460660"/>
    <w:rsid w:val="00460C36"/>
    <w:rsid w:val="00461202"/>
    <w:rsid w:val="00463095"/>
    <w:rsid w:val="00463D2D"/>
    <w:rsid w:val="00464F90"/>
    <w:rsid w:val="00465662"/>
    <w:rsid w:val="00465EB3"/>
    <w:rsid w:val="004660E2"/>
    <w:rsid w:val="00466399"/>
    <w:rsid w:val="00466CA8"/>
    <w:rsid w:val="00467ECA"/>
    <w:rsid w:val="004703E1"/>
    <w:rsid w:val="00470830"/>
    <w:rsid w:val="00470ADB"/>
    <w:rsid w:val="00471E66"/>
    <w:rsid w:val="00473BAD"/>
    <w:rsid w:val="00473E23"/>
    <w:rsid w:val="004740F5"/>
    <w:rsid w:val="004742C3"/>
    <w:rsid w:val="00475716"/>
    <w:rsid w:val="00475977"/>
    <w:rsid w:val="00475C9A"/>
    <w:rsid w:val="00477979"/>
    <w:rsid w:val="00480888"/>
    <w:rsid w:val="004812F0"/>
    <w:rsid w:val="0048144C"/>
    <w:rsid w:val="0048214B"/>
    <w:rsid w:val="004827C5"/>
    <w:rsid w:val="00482FBA"/>
    <w:rsid w:val="004838D5"/>
    <w:rsid w:val="00483C51"/>
    <w:rsid w:val="004901DE"/>
    <w:rsid w:val="00491601"/>
    <w:rsid w:val="004916B6"/>
    <w:rsid w:val="00491F30"/>
    <w:rsid w:val="00492102"/>
    <w:rsid w:val="004925EA"/>
    <w:rsid w:val="00494F13"/>
    <w:rsid w:val="00495093"/>
    <w:rsid w:val="00497461"/>
    <w:rsid w:val="00497B04"/>
    <w:rsid w:val="004A1E86"/>
    <w:rsid w:val="004A5068"/>
    <w:rsid w:val="004A5CA0"/>
    <w:rsid w:val="004A77E3"/>
    <w:rsid w:val="004A7D22"/>
    <w:rsid w:val="004B054E"/>
    <w:rsid w:val="004B0B6B"/>
    <w:rsid w:val="004B2321"/>
    <w:rsid w:val="004B4660"/>
    <w:rsid w:val="004B57E8"/>
    <w:rsid w:val="004B597B"/>
    <w:rsid w:val="004B617E"/>
    <w:rsid w:val="004B6D20"/>
    <w:rsid w:val="004B6E0A"/>
    <w:rsid w:val="004B6FF6"/>
    <w:rsid w:val="004B7894"/>
    <w:rsid w:val="004B7A77"/>
    <w:rsid w:val="004C00D3"/>
    <w:rsid w:val="004C1940"/>
    <w:rsid w:val="004C1D4A"/>
    <w:rsid w:val="004C2261"/>
    <w:rsid w:val="004C260A"/>
    <w:rsid w:val="004C2B5F"/>
    <w:rsid w:val="004C2BBF"/>
    <w:rsid w:val="004C31B4"/>
    <w:rsid w:val="004C322F"/>
    <w:rsid w:val="004C43C4"/>
    <w:rsid w:val="004C4FC9"/>
    <w:rsid w:val="004C50EF"/>
    <w:rsid w:val="004C5361"/>
    <w:rsid w:val="004C66BF"/>
    <w:rsid w:val="004C66D5"/>
    <w:rsid w:val="004C6940"/>
    <w:rsid w:val="004C6A25"/>
    <w:rsid w:val="004C6CCB"/>
    <w:rsid w:val="004D03F0"/>
    <w:rsid w:val="004D0804"/>
    <w:rsid w:val="004D0CAD"/>
    <w:rsid w:val="004D1CC7"/>
    <w:rsid w:val="004D2498"/>
    <w:rsid w:val="004D2869"/>
    <w:rsid w:val="004D5C23"/>
    <w:rsid w:val="004D6602"/>
    <w:rsid w:val="004D757A"/>
    <w:rsid w:val="004D7AE1"/>
    <w:rsid w:val="004D7B4B"/>
    <w:rsid w:val="004E276B"/>
    <w:rsid w:val="004E451F"/>
    <w:rsid w:val="004E59A0"/>
    <w:rsid w:val="004E5A27"/>
    <w:rsid w:val="004E5BC7"/>
    <w:rsid w:val="004E5CD6"/>
    <w:rsid w:val="004E7F5E"/>
    <w:rsid w:val="004F00BD"/>
    <w:rsid w:val="004F0EFC"/>
    <w:rsid w:val="004F2FFD"/>
    <w:rsid w:val="004F3E10"/>
    <w:rsid w:val="004F403B"/>
    <w:rsid w:val="004F40BD"/>
    <w:rsid w:val="004F63C2"/>
    <w:rsid w:val="005015E4"/>
    <w:rsid w:val="00502786"/>
    <w:rsid w:val="005030E7"/>
    <w:rsid w:val="00503C18"/>
    <w:rsid w:val="0050489E"/>
    <w:rsid w:val="00504C88"/>
    <w:rsid w:val="00505147"/>
    <w:rsid w:val="005058C8"/>
    <w:rsid w:val="00510C13"/>
    <w:rsid w:val="005117A3"/>
    <w:rsid w:val="00512A25"/>
    <w:rsid w:val="00513113"/>
    <w:rsid w:val="00514124"/>
    <w:rsid w:val="00514FAB"/>
    <w:rsid w:val="00515E64"/>
    <w:rsid w:val="005163D2"/>
    <w:rsid w:val="005166CE"/>
    <w:rsid w:val="0052010C"/>
    <w:rsid w:val="0052225D"/>
    <w:rsid w:val="00522536"/>
    <w:rsid w:val="005234A1"/>
    <w:rsid w:val="00523F07"/>
    <w:rsid w:val="00524207"/>
    <w:rsid w:val="00524327"/>
    <w:rsid w:val="00526614"/>
    <w:rsid w:val="00527634"/>
    <w:rsid w:val="00527C75"/>
    <w:rsid w:val="00530C12"/>
    <w:rsid w:val="0053186B"/>
    <w:rsid w:val="005330D0"/>
    <w:rsid w:val="0053345D"/>
    <w:rsid w:val="00536ABF"/>
    <w:rsid w:val="00537B1C"/>
    <w:rsid w:val="0054015C"/>
    <w:rsid w:val="00544E2F"/>
    <w:rsid w:val="0054598C"/>
    <w:rsid w:val="00547E48"/>
    <w:rsid w:val="0055230E"/>
    <w:rsid w:val="00554A38"/>
    <w:rsid w:val="00556146"/>
    <w:rsid w:val="00557605"/>
    <w:rsid w:val="00557656"/>
    <w:rsid w:val="00557919"/>
    <w:rsid w:val="00557BA9"/>
    <w:rsid w:val="00557CFE"/>
    <w:rsid w:val="00560046"/>
    <w:rsid w:val="005600E3"/>
    <w:rsid w:val="005602B5"/>
    <w:rsid w:val="00562142"/>
    <w:rsid w:val="00562620"/>
    <w:rsid w:val="00562755"/>
    <w:rsid w:val="005627B3"/>
    <w:rsid w:val="00562CDC"/>
    <w:rsid w:val="0056501A"/>
    <w:rsid w:val="00565960"/>
    <w:rsid w:val="00565A9B"/>
    <w:rsid w:val="00565AAA"/>
    <w:rsid w:val="00566202"/>
    <w:rsid w:val="00566D98"/>
    <w:rsid w:val="00567459"/>
    <w:rsid w:val="005679A0"/>
    <w:rsid w:val="0057037A"/>
    <w:rsid w:val="005705E1"/>
    <w:rsid w:val="00571AFF"/>
    <w:rsid w:val="005742BB"/>
    <w:rsid w:val="00574BD2"/>
    <w:rsid w:val="00575654"/>
    <w:rsid w:val="005758E0"/>
    <w:rsid w:val="00576AC8"/>
    <w:rsid w:val="00577536"/>
    <w:rsid w:val="005814B5"/>
    <w:rsid w:val="0058161D"/>
    <w:rsid w:val="00582503"/>
    <w:rsid w:val="00582AC7"/>
    <w:rsid w:val="00582EF4"/>
    <w:rsid w:val="005869D5"/>
    <w:rsid w:val="005874E7"/>
    <w:rsid w:val="00587E09"/>
    <w:rsid w:val="00587FF1"/>
    <w:rsid w:val="005912AA"/>
    <w:rsid w:val="00592C5F"/>
    <w:rsid w:val="0059338A"/>
    <w:rsid w:val="00593725"/>
    <w:rsid w:val="005948ED"/>
    <w:rsid w:val="00595CF7"/>
    <w:rsid w:val="005965D7"/>
    <w:rsid w:val="005974BA"/>
    <w:rsid w:val="005A0182"/>
    <w:rsid w:val="005A0FAF"/>
    <w:rsid w:val="005A34D2"/>
    <w:rsid w:val="005A356E"/>
    <w:rsid w:val="005A35C9"/>
    <w:rsid w:val="005A537B"/>
    <w:rsid w:val="005A5523"/>
    <w:rsid w:val="005A6627"/>
    <w:rsid w:val="005A7703"/>
    <w:rsid w:val="005B0934"/>
    <w:rsid w:val="005B11D1"/>
    <w:rsid w:val="005B1336"/>
    <w:rsid w:val="005B1AE1"/>
    <w:rsid w:val="005B2DD5"/>
    <w:rsid w:val="005B3461"/>
    <w:rsid w:val="005B3D21"/>
    <w:rsid w:val="005B3DCB"/>
    <w:rsid w:val="005B44E6"/>
    <w:rsid w:val="005B5651"/>
    <w:rsid w:val="005B7190"/>
    <w:rsid w:val="005B756E"/>
    <w:rsid w:val="005C1439"/>
    <w:rsid w:val="005C1D43"/>
    <w:rsid w:val="005C309F"/>
    <w:rsid w:val="005C4BFD"/>
    <w:rsid w:val="005C563D"/>
    <w:rsid w:val="005C5C56"/>
    <w:rsid w:val="005C61D7"/>
    <w:rsid w:val="005C6FC0"/>
    <w:rsid w:val="005C7B28"/>
    <w:rsid w:val="005D29D8"/>
    <w:rsid w:val="005D3627"/>
    <w:rsid w:val="005D3BC2"/>
    <w:rsid w:val="005D476C"/>
    <w:rsid w:val="005D4B54"/>
    <w:rsid w:val="005D7BCB"/>
    <w:rsid w:val="005E174B"/>
    <w:rsid w:val="005E1E1B"/>
    <w:rsid w:val="005E4666"/>
    <w:rsid w:val="005E4769"/>
    <w:rsid w:val="005E5557"/>
    <w:rsid w:val="005E79F9"/>
    <w:rsid w:val="005E7D34"/>
    <w:rsid w:val="005F000A"/>
    <w:rsid w:val="005F025F"/>
    <w:rsid w:val="005F0CFF"/>
    <w:rsid w:val="005F198B"/>
    <w:rsid w:val="005F2D7D"/>
    <w:rsid w:val="005F3BB8"/>
    <w:rsid w:val="005F4198"/>
    <w:rsid w:val="005F4623"/>
    <w:rsid w:val="005F4D64"/>
    <w:rsid w:val="005F5239"/>
    <w:rsid w:val="005F565E"/>
    <w:rsid w:val="005F7714"/>
    <w:rsid w:val="006001F3"/>
    <w:rsid w:val="00600376"/>
    <w:rsid w:val="006005B6"/>
    <w:rsid w:val="006010C2"/>
    <w:rsid w:val="00603DD0"/>
    <w:rsid w:val="00605123"/>
    <w:rsid w:val="00606BA9"/>
    <w:rsid w:val="00607898"/>
    <w:rsid w:val="00610D5D"/>
    <w:rsid w:val="006110C9"/>
    <w:rsid w:val="00612486"/>
    <w:rsid w:val="0061330B"/>
    <w:rsid w:val="0061346A"/>
    <w:rsid w:val="00613BDD"/>
    <w:rsid w:val="00613E66"/>
    <w:rsid w:val="0061475C"/>
    <w:rsid w:val="00614AEC"/>
    <w:rsid w:val="00614B0B"/>
    <w:rsid w:val="00615318"/>
    <w:rsid w:val="00615392"/>
    <w:rsid w:val="0061735D"/>
    <w:rsid w:val="0062006C"/>
    <w:rsid w:val="00620437"/>
    <w:rsid w:val="006233CF"/>
    <w:rsid w:val="006242C1"/>
    <w:rsid w:val="00624385"/>
    <w:rsid w:val="0062466B"/>
    <w:rsid w:val="00626735"/>
    <w:rsid w:val="00626948"/>
    <w:rsid w:val="00627649"/>
    <w:rsid w:val="006301BB"/>
    <w:rsid w:val="00630B52"/>
    <w:rsid w:val="006314FF"/>
    <w:rsid w:val="00632947"/>
    <w:rsid w:val="0063308A"/>
    <w:rsid w:val="006330BB"/>
    <w:rsid w:val="00633D59"/>
    <w:rsid w:val="00634159"/>
    <w:rsid w:val="006346B3"/>
    <w:rsid w:val="00634F47"/>
    <w:rsid w:val="00634F8C"/>
    <w:rsid w:val="00636F2B"/>
    <w:rsid w:val="00637481"/>
    <w:rsid w:val="006379CA"/>
    <w:rsid w:val="006400D6"/>
    <w:rsid w:val="00640E8E"/>
    <w:rsid w:val="006412D8"/>
    <w:rsid w:val="006414C3"/>
    <w:rsid w:val="006414EB"/>
    <w:rsid w:val="0064431D"/>
    <w:rsid w:val="006444C8"/>
    <w:rsid w:val="00644C9A"/>
    <w:rsid w:val="00645298"/>
    <w:rsid w:val="006460E8"/>
    <w:rsid w:val="00647E6E"/>
    <w:rsid w:val="006502CD"/>
    <w:rsid w:val="00650A38"/>
    <w:rsid w:val="00650DE9"/>
    <w:rsid w:val="00651217"/>
    <w:rsid w:val="006513EE"/>
    <w:rsid w:val="00651D32"/>
    <w:rsid w:val="00652C67"/>
    <w:rsid w:val="00653F06"/>
    <w:rsid w:val="00654E5D"/>
    <w:rsid w:val="00655E63"/>
    <w:rsid w:val="00656611"/>
    <w:rsid w:val="00656B99"/>
    <w:rsid w:val="0065750D"/>
    <w:rsid w:val="006602FC"/>
    <w:rsid w:val="0066060F"/>
    <w:rsid w:val="00660C75"/>
    <w:rsid w:val="00662087"/>
    <w:rsid w:val="00663EBA"/>
    <w:rsid w:val="00664A28"/>
    <w:rsid w:val="00664AD3"/>
    <w:rsid w:val="00665794"/>
    <w:rsid w:val="00666488"/>
    <w:rsid w:val="00666762"/>
    <w:rsid w:val="00670016"/>
    <w:rsid w:val="006719FC"/>
    <w:rsid w:val="00671A8E"/>
    <w:rsid w:val="00673D44"/>
    <w:rsid w:val="006756B8"/>
    <w:rsid w:val="00676CBF"/>
    <w:rsid w:val="00677755"/>
    <w:rsid w:val="006815FC"/>
    <w:rsid w:val="006828D3"/>
    <w:rsid w:val="00682AF6"/>
    <w:rsid w:val="006840F4"/>
    <w:rsid w:val="00684F8A"/>
    <w:rsid w:val="00685419"/>
    <w:rsid w:val="00686582"/>
    <w:rsid w:val="00686871"/>
    <w:rsid w:val="00686E5D"/>
    <w:rsid w:val="00687A7D"/>
    <w:rsid w:val="00687F1E"/>
    <w:rsid w:val="00690BC3"/>
    <w:rsid w:val="0069295D"/>
    <w:rsid w:val="006938D9"/>
    <w:rsid w:val="00693EAC"/>
    <w:rsid w:val="00694ABF"/>
    <w:rsid w:val="00694CBB"/>
    <w:rsid w:val="006968E5"/>
    <w:rsid w:val="006968EA"/>
    <w:rsid w:val="00696ADC"/>
    <w:rsid w:val="00696F48"/>
    <w:rsid w:val="006973A5"/>
    <w:rsid w:val="00697B51"/>
    <w:rsid w:val="006A05BC"/>
    <w:rsid w:val="006A151A"/>
    <w:rsid w:val="006A1B3A"/>
    <w:rsid w:val="006A20DE"/>
    <w:rsid w:val="006A2246"/>
    <w:rsid w:val="006A2C73"/>
    <w:rsid w:val="006A31BC"/>
    <w:rsid w:val="006A3AA8"/>
    <w:rsid w:val="006A3B84"/>
    <w:rsid w:val="006A4178"/>
    <w:rsid w:val="006A4A90"/>
    <w:rsid w:val="006A4C5B"/>
    <w:rsid w:val="006A53A1"/>
    <w:rsid w:val="006A578A"/>
    <w:rsid w:val="006A5948"/>
    <w:rsid w:val="006A7DE6"/>
    <w:rsid w:val="006B00C5"/>
    <w:rsid w:val="006B0676"/>
    <w:rsid w:val="006B1158"/>
    <w:rsid w:val="006B19FD"/>
    <w:rsid w:val="006B1E8B"/>
    <w:rsid w:val="006B21F7"/>
    <w:rsid w:val="006B25EB"/>
    <w:rsid w:val="006B40E0"/>
    <w:rsid w:val="006B4C0B"/>
    <w:rsid w:val="006B54C0"/>
    <w:rsid w:val="006B55A3"/>
    <w:rsid w:val="006B58ED"/>
    <w:rsid w:val="006B5EB9"/>
    <w:rsid w:val="006B6854"/>
    <w:rsid w:val="006B73A2"/>
    <w:rsid w:val="006B7853"/>
    <w:rsid w:val="006B7BEA"/>
    <w:rsid w:val="006C13EA"/>
    <w:rsid w:val="006C13EB"/>
    <w:rsid w:val="006C293E"/>
    <w:rsid w:val="006C30B5"/>
    <w:rsid w:val="006C3F1E"/>
    <w:rsid w:val="006C7612"/>
    <w:rsid w:val="006D05B9"/>
    <w:rsid w:val="006D098A"/>
    <w:rsid w:val="006D43DD"/>
    <w:rsid w:val="006D478F"/>
    <w:rsid w:val="006D4C69"/>
    <w:rsid w:val="006D571F"/>
    <w:rsid w:val="006D606B"/>
    <w:rsid w:val="006D6303"/>
    <w:rsid w:val="006D799D"/>
    <w:rsid w:val="006E048A"/>
    <w:rsid w:val="006E0D45"/>
    <w:rsid w:val="006E103C"/>
    <w:rsid w:val="006E21D0"/>
    <w:rsid w:val="006E324E"/>
    <w:rsid w:val="006E3CCA"/>
    <w:rsid w:val="006E3E2A"/>
    <w:rsid w:val="006E5160"/>
    <w:rsid w:val="006E5979"/>
    <w:rsid w:val="006E5B36"/>
    <w:rsid w:val="006E5C3F"/>
    <w:rsid w:val="006E5D74"/>
    <w:rsid w:val="006F047A"/>
    <w:rsid w:val="006F0FAC"/>
    <w:rsid w:val="006F100D"/>
    <w:rsid w:val="006F22AB"/>
    <w:rsid w:val="006F2924"/>
    <w:rsid w:val="006F2B57"/>
    <w:rsid w:val="006F2CFA"/>
    <w:rsid w:val="006F47BB"/>
    <w:rsid w:val="00700185"/>
    <w:rsid w:val="007009D1"/>
    <w:rsid w:val="00702C94"/>
    <w:rsid w:val="007033FC"/>
    <w:rsid w:val="00703AAB"/>
    <w:rsid w:val="0070412A"/>
    <w:rsid w:val="00704344"/>
    <w:rsid w:val="0070498E"/>
    <w:rsid w:val="00705962"/>
    <w:rsid w:val="00706143"/>
    <w:rsid w:val="007069F7"/>
    <w:rsid w:val="00706E0D"/>
    <w:rsid w:val="007074BB"/>
    <w:rsid w:val="00710BAF"/>
    <w:rsid w:val="0071138C"/>
    <w:rsid w:val="0071169F"/>
    <w:rsid w:val="007118CC"/>
    <w:rsid w:val="00711B5E"/>
    <w:rsid w:val="00712723"/>
    <w:rsid w:val="0071285B"/>
    <w:rsid w:val="0071542B"/>
    <w:rsid w:val="00715B90"/>
    <w:rsid w:val="00715EC5"/>
    <w:rsid w:val="00716811"/>
    <w:rsid w:val="00717575"/>
    <w:rsid w:val="0071769F"/>
    <w:rsid w:val="007179D6"/>
    <w:rsid w:val="0072041C"/>
    <w:rsid w:val="0072181B"/>
    <w:rsid w:val="00722074"/>
    <w:rsid w:val="007220AC"/>
    <w:rsid w:val="00722A7A"/>
    <w:rsid w:val="00723742"/>
    <w:rsid w:val="00724BB8"/>
    <w:rsid w:val="00725990"/>
    <w:rsid w:val="007259EA"/>
    <w:rsid w:val="007262C0"/>
    <w:rsid w:val="007269D2"/>
    <w:rsid w:val="00730988"/>
    <w:rsid w:val="00730AC9"/>
    <w:rsid w:val="0073233B"/>
    <w:rsid w:val="00732D46"/>
    <w:rsid w:val="007339ED"/>
    <w:rsid w:val="00733B1C"/>
    <w:rsid w:val="00734CB3"/>
    <w:rsid w:val="007350FA"/>
    <w:rsid w:val="0074036B"/>
    <w:rsid w:val="00740DDE"/>
    <w:rsid w:val="00743319"/>
    <w:rsid w:val="007433F6"/>
    <w:rsid w:val="00743549"/>
    <w:rsid w:val="00743778"/>
    <w:rsid w:val="00743A82"/>
    <w:rsid w:val="0074405C"/>
    <w:rsid w:val="00747269"/>
    <w:rsid w:val="00747DC6"/>
    <w:rsid w:val="007515F8"/>
    <w:rsid w:val="007516CB"/>
    <w:rsid w:val="007517E7"/>
    <w:rsid w:val="00751DC5"/>
    <w:rsid w:val="00752C4C"/>
    <w:rsid w:val="00752E61"/>
    <w:rsid w:val="00753C80"/>
    <w:rsid w:val="007545E8"/>
    <w:rsid w:val="00754F74"/>
    <w:rsid w:val="00761224"/>
    <w:rsid w:val="00761554"/>
    <w:rsid w:val="007617D9"/>
    <w:rsid w:val="00761B0B"/>
    <w:rsid w:val="00762888"/>
    <w:rsid w:val="00762BCC"/>
    <w:rsid w:val="00764828"/>
    <w:rsid w:val="007666C6"/>
    <w:rsid w:val="00766A3E"/>
    <w:rsid w:val="00766FF8"/>
    <w:rsid w:val="00767F4D"/>
    <w:rsid w:val="00770AEE"/>
    <w:rsid w:val="007711B6"/>
    <w:rsid w:val="007720C5"/>
    <w:rsid w:val="00772273"/>
    <w:rsid w:val="00772351"/>
    <w:rsid w:val="00772FC5"/>
    <w:rsid w:val="00773136"/>
    <w:rsid w:val="00773A0C"/>
    <w:rsid w:val="00775D4D"/>
    <w:rsid w:val="007762AA"/>
    <w:rsid w:val="0077674E"/>
    <w:rsid w:val="00776C0E"/>
    <w:rsid w:val="007770DC"/>
    <w:rsid w:val="00777220"/>
    <w:rsid w:val="007773CC"/>
    <w:rsid w:val="007804B3"/>
    <w:rsid w:val="00782E96"/>
    <w:rsid w:val="00783113"/>
    <w:rsid w:val="0078454E"/>
    <w:rsid w:val="007862DC"/>
    <w:rsid w:val="007900A0"/>
    <w:rsid w:val="00791709"/>
    <w:rsid w:val="0079226E"/>
    <w:rsid w:val="007928A2"/>
    <w:rsid w:val="00793B96"/>
    <w:rsid w:val="0079499A"/>
    <w:rsid w:val="00795AE4"/>
    <w:rsid w:val="00796959"/>
    <w:rsid w:val="00796E1F"/>
    <w:rsid w:val="00796F4E"/>
    <w:rsid w:val="00797295"/>
    <w:rsid w:val="00797303"/>
    <w:rsid w:val="0079746F"/>
    <w:rsid w:val="007A130B"/>
    <w:rsid w:val="007A2BA3"/>
    <w:rsid w:val="007A2D22"/>
    <w:rsid w:val="007A35C3"/>
    <w:rsid w:val="007A37A6"/>
    <w:rsid w:val="007A4419"/>
    <w:rsid w:val="007A5A67"/>
    <w:rsid w:val="007A5D48"/>
    <w:rsid w:val="007A73C9"/>
    <w:rsid w:val="007B003A"/>
    <w:rsid w:val="007B025C"/>
    <w:rsid w:val="007B29C0"/>
    <w:rsid w:val="007B2C89"/>
    <w:rsid w:val="007B2E0B"/>
    <w:rsid w:val="007B3F4B"/>
    <w:rsid w:val="007B44B5"/>
    <w:rsid w:val="007B4F33"/>
    <w:rsid w:val="007B5257"/>
    <w:rsid w:val="007B7A1C"/>
    <w:rsid w:val="007C0319"/>
    <w:rsid w:val="007C0392"/>
    <w:rsid w:val="007C125A"/>
    <w:rsid w:val="007C27C6"/>
    <w:rsid w:val="007C2961"/>
    <w:rsid w:val="007C53D9"/>
    <w:rsid w:val="007C58A9"/>
    <w:rsid w:val="007C5E9D"/>
    <w:rsid w:val="007C663B"/>
    <w:rsid w:val="007D03B4"/>
    <w:rsid w:val="007D0A8C"/>
    <w:rsid w:val="007D2090"/>
    <w:rsid w:val="007D285D"/>
    <w:rsid w:val="007D2DFF"/>
    <w:rsid w:val="007D311B"/>
    <w:rsid w:val="007D3594"/>
    <w:rsid w:val="007D5D47"/>
    <w:rsid w:val="007D6E35"/>
    <w:rsid w:val="007D747C"/>
    <w:rsid w:val="007D760A"/>
    <w:rsid w:val="007E0600"/>
    <w:rsid w:val="007E1DC1"/>
    <w:rsid w:val="007E2C53"/>
    <w:rsid w:val="007E3A25"/>
    <w:rsid w:val="007E3F9F"/>
    <w:rsid w:val="007E4CBB"/>
    <w:rsid w:val="007E52AC"/>
    <w:rsid w:val="007E5915"/>
    <w:rsid w:val="007E593E"/>
    <w:rsid w:val="007E6116"/>
    <w:rsid w:val="007E77D4"/>
    <w:rsid w:val="007E78BA"/>
    <w:rsid w:val="007F01A5"/>
    <w:rsid w:val="007F0792"/>
    <w:rsid w:val="007F1CE0"/>
    <w:rsid w:val="007F2178"/>
    <w:rsid w:val="007F2886"/>
    <w:rsid w:val="007F2B31"/>
    <w:rsid w:val="007F2BE8"/>
    <w:rsid w:val="007F34A8"/>
    <w:rsid w:val="007F3BAB"/>
    <w:rsid w:val="007F3EB6"/>
    <w:rsid w:val="007F3F48"/>
    <w:rsid w:val="007F4159"/>
    <w:rsid w:val="007F68C0"/>
    <w:rsid w:val="008008DE"/>
    <w:rsid w:val="00801346"/>
    <w:rsid w:val="00801B72"/>
    <w:rsid w:val="008031F2"/>
    <w:rsid w:val="008040C8"/>
    <w:rsid w:val="0080426C"/>
    <w:rsid w:val="00804762"/>
    <w:rsid w:val="008063EC"/>
    <w:rsid w:val="008077CC"/>
    <w:rsid w:val="0081000B"/>
    <w:rsid w:val="0081140C"/>
    <w:rsid w:val="00811EF1"/>
    <w:rsid w:val="008121DF"/>
    <w:rsid w:val="00812C2C"/>
    <w:rsid w:val="00814DD3"/>
    <w:rsid w:val="008173E4"/>
    <w:rsid w:val="00821972"/>
    <w:rsid w:val="00822F11"/>
    <w:rsid w:val="00822F71"/>
    <w:rsid w:val="00823694"/>
    <w:rsid w:val="00823794"/>
    <w:rsid w:val="00823D8B"/>
    <w:rsid w:val="00824C4C"/>
    <w:rsid w:val="008254B0"/>
    <w:rsid w:val="0082796B"/>
    <w:rsid w:val="008306D0"/>
    <w:rsid w:val="00831B2C"/>
    <w:rsid w:val="00832933"/>
    <w:rsid w:val="00833D75"/>
    <w:rsid w:val="00833FEA"/>
    <w:rsid w:val="00834EFC"/>
    <w:rsid w:val="008368CC"/>
    <w:rsid w:val="00840C72"/>
    <w:rsid w:val="00840D45"/>
    <w:rsid w:val="00841B97"/>
    <w:rsid w:val="00841E73"/>
    <w:rsid w:val="00841EC6"/>
    <w:rsid w:val="00842034"/>
    <w:rsid w:val="008431DD"/>
    <w:rsid w:val="008447C2"/>
    <w:rsid w:val="008449D0"/>
    <w:rsid w:val="008451FD"/>
    <w:rsid w:val="00845C1E"/>
    <w:rsid w:val="00845EC5"/>
    <w:rsid w:val="00846620"/>
    <w:rsid w:val="008468F3"/>
    <w:rsid w:val="00846E1A"/>
    <w:rsid w:val="00846E1F"/>
    <w:rsid w:val="00850375"/>
    <w:rsid w:val="008525FC"/>
    <w:rsid w:val="008531F4"/>
    <w:rsid w:val="00853B89"/>
    <w:rsid w:val="00854073"/>
    <w:rsid w:val="00855404"/>
    <w:rsid w:val="008554BC"/>
    <w:rsid w:val="008577A2"/>
    <w:rsid w:val="008626A7"/>
    <w:rsid w:val="00864120"/>
    <w:rsid w:val="00864285"/>
    <w:rsid w:val="008665FA"/>
    <w:rsid w:val="00866A35"/>
    <w:rsid w:val="00866A67"/>
    <w:rsid w:val="00866FBF"/>
    <w:rsid w:val="00870630"/>
    <w:rsid w:val="008726DB"/>
    <w:rsid w:val="008734A9"/>
    <w:rsid w:val="008734AF"/>
    <w:rsid w:val="008740FD"/>
    <w:rsid w:val="008746EE"/>
    <w:rsid w:val="008755C7"/>
    <w:rsid w:val="008757EE"/>
    <w:rsid w:val="00875AEE"/>
    <w:rsid w:val="00876758"/>
    <w:rsid w:val="00876A08"/>
    <w:rsid w:val="00877015"/>
    <w:rsid w:val="00877DC2"/>
    <w:rsid w:val="0088249D"/>
    <w:rsid w:val="00883289"/>
    <w:rsid w:val="00883651"/>
    <w:rsid w:val="00883C6D"/>
    <w:rsid w:val="0088421C"/>
    <w:rsid w:val="008846A7"/>
    <w:rsid w:val="0088586C"/>
    <w:rsid w:val="00885F5D"/>
    <w:rsid w:val="008869BE"/>
    <w:rsid w:val="00886C37"/>
    <w:rsid w:val="0088707D"/>
    <w:rsid w:val="00887840"/>
    <w:rsid w:val="00892496"/>
    <w:rsid w:val="00892773"/>
    <w:rsid w:val="00892E5E"/>
    <w:rsid w:val="00893923"/>
    <w:rsid w:val="008968E1"/>
    <w:rsid w:val="00896D3F"/>
    <w:rsid w:val="00896E78"/>
    <w:rsid w:val="0089750A"/>
    <w:rsid w:val="008A1FDE"/>
    <w:rsid w:val="008A2F3A"/>
    <w:rsid w:val="008A305C"/>
    <w:rsid w:val="008A3C4C"/>
    <w:rsid w:val="008A3D68"/>
    <w:rsid w:val="008A5015"/>
    <w:rsid w:val="008A63B3"/>
    <w:rsid w:val="008B0A60"/>
    <w:rsid w:val="008B174F"/>
    <w:rsid w:val="008B199D"/>
    <w:rsid w:val="008B224A"/>
    <w:rsid w:val="008B304C"/>
    <w:rsid w:val="008B32FD"/>
    <w:rsid w:val="008B343E"/>
    <w:rsid w:val="008B4EC9"/>
    <w:rsid w:val="008B5399"/>
    <w:rsid w:val="008B5E0B"/>
    <w:rsid w:val="008B61A4"/>
    <w:rsid w:val="008B6263"/>
    <w:rsid w:val="008B7F59"/>
    <w:rsid w:val="008C083F"/>
    <w:rsid w:val="008C0B2C"/>
    <w:rsid w:val="008C0BC6"/>
    <w:rsid w:val="008C16DC"/>
    <w:rsid w:val="008C313B"/>
    <w:rsid w:val="008C3677"/>
    <w:rsid w:val="008C4DE4"/>
    <w:rsid w:val="008C6D4B"/>
    <w:rsid w:val="008D140F"/>
    <w:rsid w:val="008D1F6E"/>
    <w:rsid w:val="008D2534"/>
    <w:rsid w:val="008D4516"/>
    <w:rsid w:val="008D47EB"/>
    <w:rsid w:val="008D6A9E"/>
    <w:rsid w:val="008E0BDB"/>
    <w:rsid w:val="008E15BA"/>
    <w:rsid w:val="008E2296"/>
    <w:rsid w:val="008E27DC"/>
    <w:rsid w:val="008E31D6"/>
    <w:rsid w:val="008E4388"/>
    <w:rsid w:val="008E5709"/>
    <w:rsid w:val="008E5780"/>
    <w:rsid w:val="008E6CC4"/>
    <w:rsid w:val="008E7214"/>
    <w:rsid w:val="008E72A1"/>
    <w:rsid w:val="008F0085"/>
    <w:rsid w:val="008F04D3"/>
    <w:rsid w:val="008F0618"/>
    <w:rsid w:val="008F3166"/>
    <w:rsid w:val="008F363A"/>
    <w:rsid w:val="008F396A"/>
    <w:rsid w:val="008F40DD"/>
    <w:rsid w:val="008F458D"/>
    <w:rsid w:val="008F49A2"/>
    <w:rsid w:val="008F4AB9"/>
    <w:rsid w:val="008F4CBF"/>
    <w:rsid w:val="008F58C4"/>
    <w:rsid w:val="008F5D4F"/>
    <w:rsid w:val="008F5E6A"/>
    <w:rsid w:val="008F5EB9"/>
    <w:rsid w:val="008F6671"/>
    <w:rsid w:val="008F718D"/>
    <w:rsid w:val="008F7820"/>
    <w:rsid w:val="00900CFE"/>
    <w:rsid w:val="00900F4A"/>
    <w:rsid w:val="0090132D"/>
    <w:rsid w:val="0090193B"/>
    <w:rsid w:val="00902628"/>
    <w:rsid w:val="00902EDB"/>
    <w:rsid w:val="00903105"/>
    <w:rsid w:val="00903AE6"/>
    <w:rsid w:val="00903B8B"/>
    <w:rsid w:val="009045E1"/>
    <w:rsid w:val="00904AEC"/>
    <w:rsid w:val="00905CE4"/>
    <w:rsid w:val="00907BD4"/>
    <w:rsid w:val="00907EE4"/>
    <w:rsid w:val="009104EF"/>
    <w:rsid w:val="00910992"/>
    <w:rsid w:val="0091165D"/>
    <w:rsid w:val="00911E37"/>
    <w:rsid w:val="00911F34"/>
    <w:rsid w:val="009157DA"/>
    <w:rsid w:val="00916F81"/>
    <w:rsid w:val="009205A9"/>
    <w:rsid w:val="009217FE"/>
    <w:rsid w:val="009219B8"/>
    <w:rsid w:val="009223A7"/>
    <w:rsid w:val="009226AC"/>
    <w:rsid w:val="009229F5"/>
    <w:rsid w:val="00922F52"/>
    <w:rsid w:val="00923408"/>
    <w:rsid w:val="009240AB"/>
    <w:rsid w:val="009250A0"/>
    <w:rsid w:val="00925D64"/>
    <w:rsid w:val="00926C27"/>
    <w:rsid w:val="00927999"/>
    <w:rsid w:val="00931A9A"/>
    <w:rsid w:val="0093379A"/>
    <w:rsid w:val="0093382A"/>
    <w:rsid w:val="009351EC"/>
    <w:rsid w:val="009354B8"/>
    <w:rsid w:val="00935F4B"/>
    <w:rsid w:val="00937125"/>
    <w:rsid w:val="009377FD"/>
    <w:rsid w:val="009401F1"/>
    <w:rsid w:val="00942716"/>
    <w:rsid w:val="00942F59"/>
    <w:rsid w:val="00942FBC"/>
    <w:rsid w:val="009436AC"/>
    <w:rsid w:val="009447B5"/>
    <w:rsid w:val="00945FBC"/>
    <w:rsid w:val="00946276"/>
    <w:rsid w:val="00947DF2"/>
    <w:rsid w:val="009502AA"/>
    <w:rsid w:val="0095032A"/>
    <w:rsid w:val="009512B6"/>
    <w:rsid w:val="00951601"/>
    <w:rsid w:val="009519F3"/>
    <w:rsid w:val="00953253"/>
    <w:rsid w:val="009543D8"/>
    <w:rsid w:val="0095644B"/>
    <w:rsid w:val="009564D4"/>
    <w:rsid w:val="00956F01"/>
    <w:rsid w:val="00960A4E"/>
    <w:rsid w:val="00960BD4"/>
    <w:rsid w:val="00960EDE"/>
    <w:rsid w:val="00961B6F"/>
    <w:rsid w:val="00962023"/>
    <w:rsid w:val="009643C1"/>
    <w:rsid w:val="00965E15"/>
    <w:rsid w:val="009668C3"/>
    <w:rsid w:val="00966ABF"/>
    <w:rsid w:val="00966CF6"/>
    <w:rsid w:val="00967874"/>
    <w:rsid w:val="0097080F"/>
    <w:rsid w:val="00972209"/>
    <w:rsid w:val="009740A2"/>
    <w:rsid w:val="009746E8"/>
    <w:rsid w:val="00974E80"/>
    <w:rsid w:val="00974EAD"/>
    <w:rsid w:val="0097551C"/>
    <w:rsid w:val="009757B9"/>
    <w:rsid w:val="0097750A"/>
    <w:rsid w:val="009809C2"/>
    <w:rsid w:val="00982958"/>
    <w:rsid w:val="00982BAB"/>
    <w:rsid w:val="00982E2F"/>
    <w:rsid w:val="00984454"/>
    <w:rsid w:val="00984BDC"/>
    <w:rsid w:val="00984F7A"/>
    <w:rsid w:val="00985066"/>
    <w:rsid w:val="00986F5C"/>
    <w:rsid w:val="00987E6B"/>
    <w:rsid w:val="00990455"/>
    <w:rsid w:val="00990A2B"/>
    <w:rsid w:val="00991F77"/>
    <w:rsid w:val="00994A43"/>
    <w:rsid w:val="00994C87"/>
    <w:rsid w:val="009960A5"/>
    <w:rsid w:val="009A025C"/>
    <w:rsid w:val="009A0BB4"/>
    <w:rsid w:val="009A1CBC"/>
    <w:rsid w:val="009A2648"/>
    <w:rsid w:val="009A43F1"/>
    <w:rsid w:val="009A4636"/>
    <w:rsid w:val="009A4C66"/>
    <w:rsid w:val="009A4D7A"/>
    <w:rsid w:val="009A5621"/>
    <w:rsid w:val="009A5B57"/>
    <w:rsid w:val="009A5D71"/>
    <w:rsid w:val="009A5EA6"/>
    <w:rsid w:val="009A7217"/>
    <w:rsid w:val="009B09C2"/>
    <w:rsid w:val="009B0E08"/>
    <w:rsid w:val="009B15D9"/>
    <w:rsid w:val="009B1A8C"/>
    <w:rsid w:val="009B3407"/>
    <w:rsid w:val="009B34B5"/>
    <w:rsid w:val="009B356D"/>
    <w:rsid w:val="009B4168"/>
    <w:rsid w:val="009B41F1"/>
    <w:rsid w:val="009B4991"/>
    <w:rsid w:val="009B4B6A"/>
    <w:rsid w:val="009B5A56"/>
    <w:rsid w:val="009B680A"/>
    <w:rsid w:val="009B7A9D"/>
    <w:rsid w:val="009C0194"/>
    <w:rsid w:val="009C1522"/>
    <w:rsid w:val="009C2D96"/>
    <w:rsid w:val="009C3453"/>
    <w:rsid w:val="009C3A57"/>
    <w:rsid w:val="009C47E2"/>
    <w:rsid w:val="009C49C8"/>
    <w:rsid w:val="009C7E2B"/>
    <w:rsid w:val="009D0268"/>
    <w:rsid w:val="009D1163"/>
    <w:rsid w:val="009D19B3"/>
    <w:rsid w:val="009D4A08"/>
    <w:rsid w:val="009D5288"/>
    <w:rsid w:val="009D7750"/>
    <w:rsid w:val="009E2011"/>
    <w:rsid w:val="009E2687"/>
    <w:rsid w:val="009E2DE9"/>
    <w:rsid w:val="009E3708"/>
    <w:rsid w:val="009E40EA"/>
    <w:rsid w:val="009E4443"/>
    <w:rsid w:val="009E4F43"/>
    <w:rsid w:val="009E5508"/>
    <w:rsid w:val="009E5B2B"/>
    <w:rsid w:val="009E5F93"/>
    <w:rsid w:val="009E7FF7"/>
    <w:rsid w:val="009F0357"/>
    <w:rsid w:val="009F054B"/>
    <w:rsid w:val="009F0554"/>
    <w:rsid w:val="009F1A1E"/>
    <w:rsid w:val="009F256A"/>
    <w:rsid w:val="009F2984"/>
    <w:rsid w:val="009F3129"/>
    <w:rsid w:val="009F4107"/>
    <w:rsid w:val="009F452B"/>
    <w:rsid w:val="009F7702"/>
    <w:rsid w:val="00A008FB"/>
    <w:rsid w:val="00A0090E"/>
    <w:rsid w:val="00A01337"/>
    <w:rsid w:val="00A02295"/>
    <w:rsid w:val="00A0301A"/>
    <w:rsid w:val="00A0497B"/>
    <w:rsid w:val="00A04C9E"/>
    <w:rsid w:val="00A05190"/>
    <w:rsid w:val="00A06887"/>
    <w:rsid w:val="00A0700B"/>
    <w:rsid w:val="00A0769E"/>
    <w:rsid w:val="00A10AC6"/>
    <w:rsid w:val="00A11266"/>
    <w:rsid w:val="00A11F73"/>
    <w:rsid w:val="00A13892"/>
    <w:rsid w:val="00A14600"/>
    <w:rsid w:val="00A14E71"/>
    <w:rsid w:val="00A151BD"/>
    <w:rsid w:val="00A1589F"/>
    <w:rsid w:val="00A169A9"/>
    <w:rsid w:val="00A20485"/>
    <w:rsid w:val="00A20F21"/>
    <w:rsid w:val="00A219FB"/>
    <w:rsid w:val="00A22C6D"/>
    <w:rsid w:val="00A22E25"/>
    <w:rsid w:val="00A22F10"/>
    <w:rsid w:val="00A23219"/>
    <w:rsid w:val="00A2439D"/>
    <w:rsid w:val="00A25B22"/>
    <w:rsid w:val="00A2624F"/>
    <w:rsid w:val="00A30A02"/>
    <w:rsid w:val="00A31737"/>
    <w:rsid w:val="00A32066"/>
    <w:rsid w:val="00A32B34"/>
    <w:rsid w:val="00A336CA"/>
    <w:rsid w:val="00A33BFB"/>
    <w:rsid w:val="00A340E0"/>
    <w:rsid w:val="00A34832"/>
    <w:rsid w:val="00A3490F"/>
    <w:rsid w:val="00A34A36"/>
    <w:rsid w:val="00A34A66"/>
    <w:rsid w:val="00A34C18"/>
    <w:rsid w:val="00A355DA"/>
    <w:rsid w:val="00A36608"/>
    <w:rsid w:val="00A41259"/>
    <w:rsid w:val="00A42D5D"/>
    <w:rsid w:val="00A42EC3"/>
    <w:rsid w:val="00A42EEA"/>
    <w:rsid w:val="00A4312B"/>
    <w:rsid w:val="00A43655"/>
    <w:rsid w:val="00A440C6"/>
    <w:rsid w:val="00A44732"/>
    <w:rsid w:val="00A44C34"/>
    <w:rsid w:val="00A44DB9"/>
    <w:rsid w:val="00A4512E"/>
    <w:rsid w:val="00A465DF"/>
    <w:rsid w:val="00A47F82"/>
    <w:rsid w:val="00A503B6"/>
    <w:rsid w:val="00A53402"/>
    <w:rsid w:val="00A53883"/>
    <w:rsid w:val="00A543F1"/>
    <w:rsid w:val="00A549EB"/>
    <w:rsid w:val="00A54B16"/>
    <w:rsid w:val="00A554C8"/>
    <w:rsid w:val="00A55520"/>
    <w:rsid w:val="00A560F7"/>
    <w:rsid w:val="00A603BA"/>
    <w:rsid w:val="00A60E4B"/>
    <w:rsid w:val="00A613BC"/>
    <w:rsid w:val="00A61B3C"/>
    <w:rsid w:val="00A6288B"/>
    <w:rsid w:val="00A642BB"/>
    <w:rsid w:val="00A64781"/>
    <w:rsid w:val="00A65786"/>
    <w:rsid w:val="00A668A2"/>
    <w:rsid w:val="00A6782B"/>
    <w:rsid w:val="00A70388"/>
    <w:rsid w:val="00A70D9D"/>
    <w:rsid w:val="00A72A0E"/>
    <w:rsid w:val="00A72C94"/>
    <w:rsid w:val="00A7661D"/>
    <w:rsid w:val="00A774A9"/>
    <w:rsid w:val="00A80712"/>
    <w:rsid w:val="00A82D81"/>
    <w:rsid w:val="00A8310A"/>
    <w:rsid w:val="00A8382D"/>
    <w:rsid w:val="00A8433A"/>
    <w:rsid w:val="00A85EFE"/>
    <w:rsid w:val="00A86375"/>
    <w:rsid w:val="00A869A0"/>
    <w:rsid w:val="00A86DA8"/>
    <w:rsid w:val="00A87057"/>
    <w:rsid w:val="00A873E7"/>
    <w:rsid w:val="00A90221"/>
    <w:rsid w:val="00A9113E"/>
    <w:rsid w:val="00A921B7"/>
    <w:rsid w:val="00A9289D"/>
    <w:rsid w:val="00A93821"/>
    <w:rsid w:val="00A95001"/>
    <w:rsid w:val="00A96030"/>
    <w:rsid w:val="00A96C05"/>
    <w:rsid w:val="00A97323"/>
    <w:rsid w:val="00AA1317"/>
    <w:rsid w:val="00AA2E37"/>
    <w:rsid w:val="00AA77F4"/>
    <w:rsid w:val="00AA78B6"/>
    <w:rsid w:val="00AB0376"/>
    <w:rsid w:val="00AB074D"/>
    <w:rsid w:val="00AB0C13"/>
    <w:rsid w:val="00AB1A97"/>
    <w:rsid w:val="00AB205C"/>
    <w:rsid w:val="00AB344F"/>
    <w:rsid w:val="00AB38BB"/>
    <w:rsid w:val="00AB52A7"/>
    <w:rsid w:val="00AB5D98"/>
    <w:rsid w:val="00AB6602"/>
    <w:rsid w:val="00AB782F"/>
    <w:rsid w:val="00AC0E45"/>
    <w:rsid w:val="00AC15F3"/>
    <w:rsid w:val="00AC3209"/>
    <w:rsid w:val="00AC3647"/>
    <w:rsid w:val="00AC39A6"/>
    <w:rsid w:val="00AC4259"/>
    <w:rsid w:val="00AC4D46"/>
    <w:rsid w:val="00AC5D44"/>
    <w:rsid w:val="00AC6353"/>
    <w:rsid w:val="00AC6E38"/>
    <w:rsid w:val="00AC6EFB"/>
    <w:rsid w:val="00AC72D7"/>
    <w:rsid w:val="00AC7C25"/>
    <w:rsid w:val="00AD10F2"/>
    <w:rsid w:val="00AD2A5D"/>
    <w:rsid w:val="00AD2A66"/>
    <w:rsid w:val="00AD323B"/>
    <w:rsid w:val="00AD3385"/>
    <w:rsid w:val="00AD355E"/>
    <w:rsid w:val="00AD4198"/>
    <w:rsid w:val="00AD4C34"/>
    <w:rsid w:val="00AD4EA2"/>
    <w:rsid w:val="00AD510C"/>
    <w:rsid w:val="00AD6793"/>
    <w:rsid w:val="00AD7E95"/>
    <w:rsid w:val="00AE0B0B"/>
    <w:rsid w:val="00AE0F2C"/>
    <w:rsid w:val="00AE10D0"/>
    <w:rsid w:val="00AE13B9"/>
    <w:rsid w:val="00AE2386"/>
    <w:rsid w:val="00AE2A18"/>
    <w:rsid w:val="00AE2B00"/>
    <w:rsid w:val="00AE3627"/>
    <w:rsid w:val="00AE3919"/>
    <w:rsid w:val="00AE42DD"/>
    <w:rsid w:val="00AE4569"/>
    <w:rsid w:val="00AE461E"/>
    <w:rsid w:val="00AE4D9E"/>
    <w:rsid w:val="00AE5547"/>
    <w:rsid w:val="00AE5D19"/>
    <w:rsid w:val="00AE6421"/>
    <w:rsid w:val="00AF0C79"/>
    <w:rsid w:val="00AF194C"/>
    <w:rsid w:val="00AF208D"/>
    <w:rsid w:val="00AF2155"/>
    <w:rsid w:val="00AF3A94"/>
    <w:rsid w:val="00AF434D"/>
    <w:rsid w:val="00AF43ED"/>
    <w:rsid w:val="00AF4690"/>
    <w:rsid w:val="00B031BA"/>
    <w:rsid w:val="00B033C4"/>
    <w:rsid w:val="00B034A5"/>
    <w:rsid w:val="00B052B7"/>
    <w:rsid w:val="00B054B3"/>
    <w:rsid w:val="00B067AA"/>
    <w:rsid w:val="00B07C39"/>
    <w:rsid w:val="00B124FC"/>
    <w:rsid w:val="00B12F34"/>
    <w:rsid w:val="00B13269"/>
    <w:rsid w:val="00B1355A"/>
    <w:rsid w:val="00B13A0F"/>
    <w:rsid w:val="00B13E7E"/>
    <w:rsid w:val="00B14642"/>
    <w:rsid w:val="00B15CFE"/>
    <w:rsid w:val="00B16626"/>
    <w:rsid w:val="00B200D0"/>
    <w:rsid w:val="00B20133"/>
    <w:rsid w:val="00B20C43"/>
    <w:rsid w:val="00B21D7C"/>
    <w:rsid w:val="00B22535"/>
    <w:rsid w:val="00B227FA"/>
    <w:rsid w:val="00B25BEF"/>
    <w:rsid w:val="00B270DC"/>
    <w:rsid w:val="00B27B04"/>
    <w:rsid w:val="00B30D69"/>
    <w:rsid w:val="00B31404"/>
    <w:rsid w:val="00B31539"/>
    <w:rsid w:val="00B315AD"/>
    <w:rsid w:val="00B3214F"/>
    <w:rsid w:val="00B32600"/>
    <w:rsid w:val="00B32DCB"/>
    <w:rsid w:val="00B34590"/>
    <w:rsid w:val="00B34CE2"/>
    <w:rsid w:val="00B359CD"/>
    <w:rsid w:val="00B35C05"/>
    <w:rsid w:val="00B36EA8"/>
    <w:rsid w:val="00B370EE"/>
    <w:rsid w:val="00B4032A"/>
    <w:rsid w:val="00B408CE"/>
    <w:rsid w:val="00B43186"/>
    <w:rsid w:val="00B440B7"/>
    <w:rsid w:val="00B447EB"/>
    <w:rsid w:val="00B449FF"/>
    <w:rsid w:val="00B45C5B"/>
    <w:rsid w:val="00B45F54"/>
    <w:rsid w:val="00B474E8"/>
    <w:rsid w:val="00B500F4"/>
    <w:rsid w:val="00B507B7"/>
    <w:rsid w:val="00B509DD"/>
    <w:rsid w:val="00B5229C"/>
    <w:rsid w:val="00B52D59"/>
    <w:rsid w:val="00B545F9"/>
    <w:rsid w:val="00B54D53"/>
    <w:rsid w:val="00B557EE"/>
    <w:rsid w:val="00B5592D"/>
    <w:rsid w:val="00B55AF6"/>
    <w:rsid w:val="00B56B5B"/>
    <w:rsid w:val="00B5749E"/>
    <w:rsid w:val="00B602BE"/>
    <w:rsid w:val="00B607F0"/>
    <w:rsid w:val="00B620CB"/>
    <w:rsid w:val="00B625BA"/>
    <w:rsid w:val="00B62B3A"/>
    <w:rsid w:val="00B62F28"/>
    <w:rsid w:val="00B6325A"/>
    <w:rsid w:val="00B6366D"/>
    <w:rsid w:val="00B63788"/>
    <w:rsid w:val="00B65469"/>
    <w:rsid w:val="00B664BA"/>
    <w:rsid w:val="00B66C1E"/>
    <w:rsid w:val="00B6704F"/>
    <w:rsid w:val="00B70001"/>
    <w:rsid w:val="00B70C0C"/>
    <w:rsid w:val="00B712AE"/>
    <w:rsid w:val="00B7267A"/>
    <w:rsid w:val="00B742CA"/>
    <w:rsid w:val="00B76292"/>
    <w:rsid w:val="00B768A0"/>
    <w:rsid w:val="00B768B2"/>
    <w:rsid w:val="00B76F00"/>
    <w:rsid w:val="00B77502"/>
    <w:rsid w:val="00B77590"/>
    <w:rsid w:val="00B77A0E"/>
    <w:rsid w:val="00B77C84"/>
    <w:rsid w:val="00B80003"/>
    <w:rsid w:val="00B810D8"/>
    <w:rsid w:val="00B82BBC"/>
    <w:rsid w:val="00B83C4D"/>
    <w:rsid w:val="00B86616"/>
    <w:rsid w:val="00B86A23"/>
    <w:rsid w:val="00B86DC7"/>
    <w:rsid w:val="00B873CF"/>
    <w:rsid w:val="00B90949"/>
    <w:rsid w:val="00B90C4D"/>
    <w:rsid w:val="00B91B02"/>
    <w:rsid w:val="00B91FF0"/>
    <w:rsid w:val="00B921D5"/>
    <w:rsid w:val="00B93045"/>
    <w:rsid w:val="00B931FE"/>
    <w:rsid w:val="00B93962"/>
    <w:rsid w:val="00B94677"/>
    <w:rsid w:val="00B94B1A"/>
    <w:rsid w:val="00B9586A"/>
    <w:rsid w:val="00B95E1B"/>
    <w:rsid w:val="00B96586"/>
    <w:rsid w:val="00BA117E"/>
    <w:rsid w:val="00BA1EBF"/>
    <w:rsid w:val="00BA2127"/>
    <w:rsid w:val="00BA24E5"/>
    <w:rsid w:val="00BA43CE"/>
    <w:rsid w:val="00BA7D43"/>
    <w:rsid w:val="00BB0005"/>
    <w:rsid w:val="00BB0141"/>
    <w:rsid w:val="00BB0677"/>
    <w:rsid w:val="00BB1143"/>
    <w:rsid w:val="00BB1CB9"/>
    <w:rsid w:val="00BB2074"/>
    <w:rsid w:val="00BB409F"/>
    <w:rsid w:val="00BB463C"/>
    <w:rsid w:val="00BB4C70"/>
    <w:rsid w:val="00BB5399"/>
    <w:rsid w:val="00BC0635"/>
    <w:rsid w:val="00BC07B4"/>
    <w:rsid w:val="00BC1E6D"/>
    <w:rsid w:val="00BC2467"/>
    <w:rsid w:val="00BC3932"/>
    <w:rsid w:val="00BC508F"/>
    <w:rsid w:val="00BC5AB0"/>
    <w:rsid w:val="00BC5CA5"/>
    <w:rsid w:val="00BC6359"/>
    <w:rsid w:val="00BC791B"/>
    <w:rsid w:val="00BC7A61"/>
    <w:rsid w:val="00BD232E"/>
    <w:rsid w:val="00BD307F"/>
    <w:rsid w:val="00BD397A"/>
    <w:rsid w:val="00BD3EBD"/>
    <w:rsid w:val="00BD48E6"/>
    <w:rsid w:val="00BD5268"/>
    <w:rsid w:val="00BD6D90"/>
    <w:rsid w:val="00BD7338"/>
    <w:rsid w:val="00BE06A1"/>
    <w:rsid w:val="00BE2213"/>
    <w:rsid w:val="00BE334D"/>
    <w:rsid w:val="00BE3D2A"/>
    <w:rsid w:val="00BE40CF"/>
    <w:rsid w:val="00BE4853"/>
    <w:rsid w:val="00BE5C27"/>
    <w:rsid w:val="00BE730E"/>
    <w:rsid w:val="00BE77BA"/>
    <w:rsid w:val="00BF0936"/>
    <w:rsid w:val="00BF143C"/>
    <w:rsid w:val="00BF1FD5"/>
    <w:rsid w:val="00BF3B07"/>
    <w:rsid w:val="00BF3BF9"/>
    <w:rsid w:val="00BF4377"/>
    <w:rsid w:val="00BF4FBB"/>
    <w:rsid w:val="00BF4FF1"/>
    <w:rsid w:val="00BF52E1"/>
    <w:rsid w:val="00BF5302"/>
    <w:rsid w:val="00BF582E"/>
    <w:rsid w:val="00BF5FF1"/>
    <w:rsid w:val="00BF6084"/>
    <w:rsid w:val="00BF63D6"/>
    <w:rsid w:val="00BF7E7C"/>
    <w:rsid w:val="00C00E60"/>
    <w:rsid w:val="00C0177A"/>
    <w:rsid w:val="00C01EE5"/>
    <w:rsid w:val="00C02612"/>
    <w:rsid w:val="00C04489"/>
    <w:rsid w:val="00C056DA"/>
    <w:rsid w:val="00C05C24"/>
    <w:rsid w:val="00C06210"/>
    <w:rsid w:val="00C102FD"/>
    <w:rsid w:val="00C12553"/>
    <w:rsid w:val="00C13D6E"/>
    <w:rsid w:val="00C1546F"/>
    <w:rsid w:val="00C15839"/>
    <w:rsid w:val="00C15ACE"/>
    <w:rsid w:val="00C172CD"/>
    <w:rsid w:val="00C172DC"/>
    <w:rsid w:val="00C20201"/>
    <w:rsid w:val="00C207C7"/>
    <w:rsid w:val="00C21DD2"/>
    <w:rsid w:val="00C233C7"/>
    <w:rsid w:val="00C23CC2"/>
    <w:rsid w:val="00C23CD6"/>
    <w:rsid w:val="00C2524C"/>
    <w:rsid w:val="00C2560D"/>
    <w:rsid w:val="00C25777"/>
    <w:rsid w:val="00C257FB"/>
    <w:rsid w:val="00C2647A"/>
    <w:rsid w:val="00C26AAC"/>
    <w:rsid w:val="00C27BBC"/>
    <w:rsid w:val="00C3060D"/>
    <w:rsid w:val="00C318C6"/>
    <w:rsid w:val="00C3378A"/>
    <w:rsid w:val="00C33857"/>
    <w:rsid w:val="00C33A32"/>
    <w:rsid w:val="00C33EDA"/>
    <w:rsid w:val="00C342BB"/>
    <w:rsid w:val="00C3443F"/>
    <w:rsid w:val="00C346FD"/>
    <w:rsid w:val="00C349FE"/>
    <w:rsid w:val="00C351C5"/>
    <w:rsid w:val="00C3552A"/>
    <w:rsid w:val="00C35A40"/>
    <w:rsid w:val="00C35A9F"/>
    <w:rsid w:val="00C36473"/>
    <w:rsid w:val="00C401E2"/>
    <w:rsid w:val="00C40FAB"/>
    <w:rsid w:val="00C414CE"/>
    <w:rsid w:val="00C4264F"/>
    <w:rsid w:val="00C42E0C"/>
    <w:rsid w:val="00C42F56"/>
    <w:rsid w:val="00C45D92"/>
    <w:rsid w:val="00C468DF"/>
    <w:rsid w:val="00C4720F"/>
    <w:rsid w:val="00C4772B"/>
    <w:rsid w:val="00C51649"/>
    <w:rsid w:val="00C51BB1"/>
    <w:rsid w:val="00C5232A"/>
    <w:rsid w:val="00C5249A"/>
    <w:rsid w:val="00C52936"/>
    <w:rsid w:val="00C52DAB"/>
    <w:rsid w:val="00C53BBA"/>
    <w:rsid w:val="00C53C8F"/>
    <w:rsid w:val="00C54A44"/>
    <w:rsid w:val="00C55010"/>
    <w:rsid w:val="00C6079D"/>
    <w:rsid w:val="00C60FB7"/>
    <w:rsid w:val="00C61453"/>
    <w:rsid w:val="00C6189B"/>
    <w:rsid w:val="00C6244A"/>
    <w:rsid w:val="00C63464"/>
    <w:rsid w:val="00C64C78"/>
    <w:rsid w:val="00C66033"/>
    <w:rsid w:val="00C66A81"/>
    <w:rsid w:val="00C6757F"/>
    <w:rsid w:val="00C67820"/>
    <w:rsid w:val="00C703BB"/>
    <w:rsid w:val="00C70458"/>
    <w:rsid w:val="00C70CED"/>
    <w:rsid w:val="00C72021"/>
    <w:rsid w:val="00C72461"/>
    <w:rsid w:val="00C72517"/>
    <w:rsid w:val="00C73011"/>
    <w:rsid w:val="00C75C5D"/>
    <w:rsid w:val="00C77A52"/>
    <w:rsid w:val="00C84473"/>
    <w:rsid w:val="00C84AD2"/>
    <w:rsid w:val="00C85EFD"/>
    <w:rsid w:val="00C9063F"/>
    <w:rsid w:val="00C90FD2"/>
    <w:rsid w:val="00C90FE8"/>
    <w:rsid w:val="00C91E37"/>
    <w:rsid w:val="00C92A6F"/>
    <w:rsid w:val="00C930CA"/>
    <w:rsid w:val="00C94509"/>
    <w:rsid w:val="00C94F4E"/>
    <w:rsid w:val="00C955C0"/>
    <w:rsid w:val="00C96075"/>
    <w:rsid w:val="00C97095"/>
    <w:rsid w:val="00C972FE"/>
    <w:rsid w:val="00CA0DC6"/>
    <w:rsid w:val="00CA24BA"/>
    <w:rsid w:val="00CA30BC"/>
    <w:rsid w:val="00CA3836"/>
    <w:rsid w:val="00CA3D51"/>
    <w:rsid w:val="00CA5A01"/>
    <w:rsid w:val="00CB005C"/>
    <w:rsid w:val="00CB0323"/>
    <w:rsid w:val="00CB0628"/>
    <w:rsid w:val="00CB1E12"/>
    <w:rsid w:val="00CB2D80"/>
    <w:rsid w:val="00CB34D8"/>
    <w:rsid w:val="00CB47D4"/>
    <w:rsid w:val="00CB4A0F"/>
    <w:rsid w:val="00CB62AA"/>
    <w:rsid w:val="00CB63F5"/>
    <w:rsid w:val="00CB6736"/>
    <w:rsid w:val="00CB7000"/>
    <w:rsid w:val="00CB7627"/>
    <w:rsid w:val="00CB766D"/>
    <w:rsid w:val="00CC10F6"/>
    <w:rsid w:val="00CC18AC"/>
    <w:rsid w:val="00CC1B14"/>
    <w:rsid w:val="00CC2025"/>
    <w:rsid w:val="00CC5046"/>
    <w:rsid w:val="00CC663E"/>
    <w:rsid w:val="00CC7869"/>
    <w:rsid w:val="00CC7F54"/>
    <w:rsid w:val="00CC7FC7"/>
    <w:rsid w:val="00CD2568"/>
    <w:rsid w:val="00CD370E"/>
    <w:rsid w:val="00CD44D9"/>
    <w:rsid w:val="00CD676E"/>
    <w:rsid w:val="00CD6DA3"/>
    <w:rsid w:val="00CD715F"/>
    <w:rsid w:val="00CD74B9"/>
    <w:rsid w:val="00CE08AE"/>
    <w:rsid w:val="00CE115B"/>
    <w:rsid w:val="00CE14BF"/>
    <w:rsid w:val="00CE1C63"/>
    <w:rsid w:val="00CE2099"/>
    <w:rsid w:val="00CE3338"/>
    <w:rsid w:val="00CE34B4"/>
    <w:rsid w:val="00CE3E90"/>
    <w:rsid w:val="00CE4122"/>
    <w:rsid w:val="00CE49FB"/>
    <w:rsid w:val="00CE52F6"/>
    <w:rsid w:val="00CE5371"/>
    <w:rsid w:val="00CE55E0"/>
    <w:rsid w:val="00CE5A1F"/>
    <w:rsid w:val="00CE6CF4"/>
    <w:rsid w:val="00CE6DBF"/>
    <w:rsid w:val="00CE72C5"/>
    <w:rsid w:val="00CE755D"/>
    <w:rsid w:val="00CF3114"/>
    <w:rsid w:val="00CF3E73"/>
    <w:rsid w:val="00CF4E3C"/>
    <w:rsid w:val="00CF616E"/>
    <w:rsid w:val="00CF71DD"/>
    <w:rsid w:val="00D004A5"/>
    <w:rsid w:val="00D023D8"/>
    <w:rsid w:val="00D033F4"/>
    <w:rsid w:val="00D0399E"/>
    <w:rsid w:val="00D03A32"/>
    <w:rsid w:val="00D047D2"/>
    <w:rsid w:val="00D05B1E"/>
    <w:rsid w:val="00D0704E"/>
    <w:rsid w:val="00D10384"/>
    <w:rsid w:val="00D11B8B"/>
    <w:rsid w:val="00D124F2"/>
    <w:rsid w:val="00D12684"/>
    <w:rsid w:val="00D14BF2"/>
    <w:rsid w:val="00D14C2C"/>
    <w:rsid w:val="00D16042"/>
    <w:rsid w:val="00D16639"/>
    <w:rsid w:val="00D16C5C"/>
    <w:rsid w:val="00D17151"/>
    <w:rsid w:val="00D17277"/>
    <w:rsid w:val="00D173DB"/>
    <w:rsid w:val="00D17529"/>
    <w:rsid w:val="00D176BE"/>
    <w:rsid w:val="00D17B2E"/>
    <w:rsid w:val="00D2006B"/>
    <w:rsid w:val="00D22C25"/>
    <w:rsid w:val="00D23330"/>
    <w:rsid w:val="00D23FFF"/>
    <w:rsid w:val="00D2435C"/>
    <w:rsid w:val="00D25186"/>
    <w:rsid w:val="00D27300"/>
    <w:rsid w:val="00D274A0"/>
    <w:rsid w:val="00D3195D"/>
    <w:rsid w:val="00D32F95"/>
    <w:rsid w:val="00D335E0"/>
    <w:rsid w:val="00D33EC5"/>
    <w:rsid w:val="00D340AF"/>
    <w:rsid w:val="00D34229"/>
    <w:rsid w:val="00D3540F"/>
    <w:rsid w:val="00D35533"/>
    <w:rsid w:val="00D35B2E"/>
    <w:rsid w:val="00D3618F"/>
    <w:rsid w:val="00D377B4"/>
    <w:rsid w:val="00D37A74"/>
    <w:rsid w:val="00D40108"/>
    <w:rsid w:val="00D401F5"/>
    <w:rsid w:val="00D40D2B"/>
    <w:rsid w:val="00D40DA5"/>
    <w:rsid w:val="00D431AA"/>
    <w:rsid w:val="00D4361C"/>
    <w:rsid w:val="00D43843"/>
    <w:rsid w:val="00D44E2E"/>
    <w:rsid w:val="00D46D38"/>
    <w:rsid w:val="00D472B1"/>
    <w:rsid w:val="00D526E1"/>
    <w:rsid w:val="00D53D5F"/>
    <w:rsid w:val="00D53E86"/>
    <w:rsid w:val="00D551AB"/>
    <w:rsid w:val="00D554BE"/>
    <w:rsid w:val="00D55800"/>
    <w:rsid w:val="00D5582D"/>
    <w:rsid w:val="00D55C72"/>
    <w:rsid w:val="00D56B6C"/>
    <w:rsid w:val="00D56C90"/>
    <w:rsid w:val="00D606D0"/>
    <w:rsid w:val="00D60EC4"/>
    <w:rsid w:val="00D61418"/>
    <w:rsid w:val="00D61BEF"/>
    <w:rsid w:val="00D626D8"/>
    <w:rsid w:val="00D62A2C"/>
    <w:rsid w:val="00D63705"/>
    <w:rsid w:val="00D64A7A"/>
    <w:rsid w:val="00D66BC9"/>
    <w:rsid w:val="00D67429"/>
    <w:rsid w:val="00D67EAC"/>
    <w:rsid w:val="00D718BE"/>
    <w:rsid w:val="00D71B97"/>
    <w:rsid w:val="00D721F9"/>
    <w:rsid w:val="00D73596"/>
    <w:rsid w:val="00D74AD0"/>
    <w:rsid w:val="00D75602"/>
    <w:rsid w:val="00D760FA"/>
    <w:rsid w:val="00D7646A"/>
    <w:rsid w:val="00D80E70"/>
    <w:rsid w:val="00D80E7C"/>
    <w:rsid w:val="00D81F3D"/>
    <w:rsid w:val="00D835D0"/>
    <w:rsid w:val="00D83BD0"/>
    <w:rsid w:val="00D8496E"/>
    <w:rsid w:val="00D84A14"/>
    <w:rsid w:val="00D851D8"/>
    <w:rsid w:val="00D863C4"/>
    <w:rsid w:val="00D87356"/>
    <w:rsid w:val="00D912C7"/>
    <w:rsid w:val="00D91978"/>
    <w:rsid w:val="00D92041"/>
    <w:rsid w:val="00D93418"/>
    <w:rsid w:val="00D937D5"/>
    <w:rsid w:val="00D93D59"/>
    <w:rsid w:val="00D93D6A"/>
    <w:rsid w:val="00D941B3"/>
    <w:rsid w:val="00D94919"/>
    <w:rsid w:val="00D94FCC"/>
    <w:rsid w:val="00D953BC"/>
    <w:rsid w:val="00D9547D"/>
    <w:rsid w:val="00D9608C"/>
    <w:rsid w:val="00D961DB"/>
    <w:rsid w:val="00D97529"/>
    <w:rsid w:val="00DA1110"/>
    <w:rsid w:val="00DA12C4"/>
    <w:rsid w:val="00DA1B22"/>
    <w:rsid w:val="00DA1FC8"/>
    <w:rsid w:val="00DA2114"/>
    <w:rsid w:val="00DA22C0"/>
    <w:rsid w:val="00DA3431"/>
    <w:rsid w:val="00DA37BC"/>
    <w:rsid w:val="00DA3D56"/>
    <w:rsid w:val="00DA554C"/>
    <w:rsid w:val="00DA70B6"/>
    <w:rsid w:val="00DA7187"/>
    <w:rsid w:val="00DA772C"/>
    <w:rsid w:val="00DA7B98"/>
    <w:rsid w:val="00DB3E03"/>
    <w:rsid w:val="00DB5F58"/>
    <w:rsid w:val="00DB673F"/>
    <w:rsid w:val="00DB697B"/>
    <w:rsid w:val="00DB6EB9"/>
    <w:rsid w:val="00DC053D"/>
    <w:rsid w:val="00DC0BF5"/>
    <w:rsid w:val="00DC214E"/>
    <w:rsid w:val="00DC2247"/>
    <w:rsid w:val="00DC2D2A"/>
    <w:rsid w:val="00DC3E65"/>
    <w:rsid w:val="00DC3FEF"/>
    <w:rsid w:val="00DC5672"/>
    <w:rsid w:val="00DC5A8A"/>
    <w:rsid w:val="00DC606F"/>
    <w:rsid w:val="00DC6F6E"/>
    <w:rsid w:val="00DC7685"/>
    <w:rsid w:val="00DC7D1C"/>
    <w:rsid w:val="00DD0E35"/>
    <w:rsid w:val="00DD13CC"/>
    <w:rsid w:val="00DD1611"/>
    <w:rsid w:val="00DD27DF"/>
    <w:rsid w:val="00DD2949"/>
    <w:rsid w:val="00DD30CA"/>
    <w:rsid w:val="00DD359C"/>
    <w:rsid w:val="00DD47AC"/>
    <w:rsid w:val="00DD5818"/>
    <w:rsid w:val="00DD65E6"/>
    <w:rsid w:val="00DD6D53"/>
    <w:rsid w:val="00DE0D35"/>
    <w:rsid w:val="00DE1CE1"/>
    <w:rsid w:val="00DE1CF8"/>
    <w:rsid w:val="00DE2B72"/>
    <w:rsid w:val="00DE3353"/>
    <w:rsid w:val="00DE46D6"/>
    <w:rsid w:val="00DE4E48"/>
    <w:rsid w:val="00DE5AE3"/>
    <w:rsid w:val="00DE6B88"/>
    <w:rsid w:val="00DE6E34"/>
    <w:rsid w:val="00DE7421"/>
    <w:rsid w:val="00DF0F01"/>
    <w:rsid w:val="00DF0F61"/>
    <w:rsid w:val="00DF14DD"/>
    <w:rsid w:val="00DF3727"/>
    <w:rsid w:val="00DF5E70"/>
    <w:rsid w:val="00DF7848"/>
    <w:rsid w:val="00DF7943"/>
    <w:rsid w:val="00E00A67"/>
    <w:rsid w:val="00E01949"/>
    <w:rsid w:val="00E01BA1"/>
    <w:rsid w:val="00E024EB"/>
    <w:rsid w:val="00E059F5"/>
    <w:rsid w:val="00E05CA6"/>
    <w:rsid w:val="00E05E11"/>
    <w:rsid w:val="00E06370"/>
    <w:rsid w:val="00E069A1"/>
    <w:rsid w:val="00E07299"/>
    <w:rsid w:val="00E112C1"/>
    <w:rsid w:val="00E120BA"/>
    <w:rsid w:val="00E133BC"/>
    <w:rsid w:val="00E13F5C"/>
    <w:rsid w:val="00E14826"/>
    <w:rsid w:val="00E14E93"/>
    <w:rsid w:val="00E158DE"/>
    <w:rsid w:val="00E17840"/>
    <w:rsid w:val="00E20022"/>
    <w:rsid w:val="00E211EF"/>
    <w:rsid w:val="00E2123B"/>
    <w:rsid w:val="00E2248E"/>
    <w:rsid w:val="00E233BB"/>
    <w:rsid w:val="00E23CB0"/>
    <w:rsid w:val="00E23F7F"/>
    <w:rsid w:val="00E24221"/>
    <w:rsid w:val="00E24F58"/>
    <w:rsid w:val="00E25E78"/>
    <w:rsid w:val="00E26229"/>
    <w:rsid w:val="00E26D85"/>
    <w:rsid w:val="00E27216"/>
    <w:rsid w:val="00E27625"/>
    <w:rsid w:val="00E2797F"/>
    <w:rsid w:val="00E3134B"/>
    <w:rsid w:val="00E319D9"/>
    <w:rsid w:val="00E32266"/>
    <w:rsid w:val="00E3258D"/>
    <w:rsid w:val="00E32C16"/>
    <w:rsid w:val="00E32ED4"/>
    <w:rsid w:val="00E3618C"/>
    <w:rsid w:val="00E37F77"/>
    <w:rsid w:val="00E40015"/>
    <w:rsid w:val="00E403F6"/>
    <w:rsid w:val="00E406C7"/>
    <w:rsid w:val="00E41F5F"/>
    <w:rsid w:val="00E42694"/>
    <w:rsid w:val="00E43FB6"/>
    <w:rsid w:val="00E45A90"/>
    <w:rsid w:val="00E46202"/>
    <w:rsid w:val="00E468E0"/>
    <w:rsid w:val="00E51640"/>
    <w:rsid w:val="00E5251F"/>
    <w:rsid w:val="00E537F7"/>
    <w:rsid w:val="00E54B8D"/>
    <w:rsid w:val="00E55853"/>
    <w:rsid w:val="00E5746F"/>
    <w:rsid w:val="00E574BC"/>
    <w:rsid w:val="00E5797E"/>
    <w:rsid w:val="00E57A7E"/>
    <w:rsid w:val="00E57E7A"/>
    <w:rsid w:val="00E60690"/>
    <w:rsid w:val="00E60747"/>
    <w:rsid w:val="00E60924"/>
    <w:rsid w:val="00E610C2"/>
    <w:rsid w:val="00E62044"/>
    <w:rsid w:val="00E6208F"/>
    <w:rsid w:val="00E63187"/>
    <w:rsid w:val="00E64C68"/>
    <w:rsid w:val="00E654D7"/>
    <w:rsid w:val="00E658A4"/>
    <w:rsid w:val="00E65ADF"/>
    <w:rsid w:val="00E66634"/>
    <w:rsid w:val="00E677B8"/>
    <w:rsid w:val="00E67865"/>
    <w:rsid w:val="00E67E20"/>
    <w:rsid w:val="00E67EBA"/>
    <w:rsid w:val="00E70099"/>
    <w:rsid w:val="00E703A0"/>
    <w:rsid w:val="00E705CB"/>
    <w:rsid w:val="00E70973"/>
    <w:rsid w:val="00E70E57"/>
    <w:rsid w:val="00E7204F"/>
    <w:rsid w:val="00E7241D"/>
    <w:rsid w:val="00E731D6"/>
    <w:rsid w:val="00E73DC1"/>
    <w:rsid w:val="00E74491"/>
    <w:rsid w:val="00E74AD7"/>
    <w:rsid w:val="00E80CE0"/>
    <w:rsid w:val="00E815F9"/>
    <w:rsid w:val="00E91854"/>
    <w:rsid w:val="00E92D58"/>
    <w:rsid w:val="00E93535"/>
    <w:rsid w:val="00E955BE"/>
    <w:rsid w:val="00E95F4F"/>
    <w:rsid w:val="00E95FF1"/>
    <w:rsid w:val="00E97A16"/>
    <w:rsid w:val="00EA061A"/>
    <w:rsid w:val="00EA146F"/>
    <w:rsid w:val="00EA35E5"/>
    <w:rsid w:val="00EA42EE"/>
    <w:rsid w:val="00EA480B"/>
    <w:rsid w:val="00EA55A5"/>
    <w:rsid w:val="00EA6E2B"/>
    <w:rsid w:val="00EA75C6"/>
    <w:rsid w:val="00EA779B"/>
    <w:rsid w:val="00EB2894"/>
    <w:rsid w:val="00EB29ED"/>
    <w:rsid w:val="00EB2F54"/>
    <w:rsid w:val="00EB3279"/>
    <w:rsid w:val="00EB3FD0"/>
    <w:rsid w:val="00EB4AFA"/>
    <w:rsid w:val="00EB4B8E"/>
    <w:rsid w:val="00EB612C"/>
    <w:rsid w:val="00EB63B3"/>
    <w:rsid w:val="00EB655C"/>
    <w:rsid w:val="00EB6672"/>
    <w:rsid w:val="00EB6E6F"/>
    <w:rsid w:val="00EB73D7"/>
    <w:rsid w:val="00EB7D67"/>
    <w:rsid w:val="00EB7FD6"/>
    <w:rsid w:val="00EC050A"/>
    <w:rsid w:val="00EC09FC"/>
    <w:rsid w:val="00EC0A07"/>
    <w:rsid w:val="00EC0E2C"/>
    <w:rsid w:val="00EC107E"/>
    <w:rsid w:val="00EC1348"/>
    <w:rsid w:val="00EC2CF6"/>
    <w:rsid w:val="00EC31B1"/>
    <w:rsid w:val="00EC3C3C"/>
    <w:rsid w:val="00EC47F0"/>
    <w:rsid w:val="00EC487F"/>
    <w:rsid w:val="00EC4F1B"/>
    <w:rsid w:val="00EC50CA"/>
    <w:rsid w:val="00EC5517"/>
    <w:rsid w:val="00EC5F94"/>
    <w:rsid w:val="00EC608C"/>
    <w:rsid w:val="00EC62E7"/>
    <w:rsid w:val="00ED1094"/>
    <w:rsid w:val="00ED19C2"/>
    <w:rsid w:val="00ED3731"/>
    <w:rsid w:val="00ED387B"/>
    <w:rsid w:val="00ED45EC"/>
    <w:rsid w:val="00ED587C"/>
    <w:rsid w:val="00ED6432"/>
    <w:rsid w:val="00ED659F"/>
    <w:rsid w:val="00ED776A"/>
    <w:rsid w:val="00EE0421"/>
    <w:rsid w:val="00EE1E65"/>
    <w:rsid w:val="00EE2494"/>
    <w:rsid w:val="00EE2D98"/>
    <w:rsid w:val="00EE3740"/>
    <w:rsid w:val="00EE383A"/>
    <w:rsid w:val="00EE3AAB"/>
    <w:rsid w:val="00EE42E2"/>
    <w:rsid w:val="00EE5222"/>
    <w:rsid w:val="00EE53E4"/>
    <w:rsid w:val="00EE553F"/>
    <w:rsid w:val="00EE5619"/>
    <w:rsid w:val="00EE6F5E"/>
    <w:rsid w:val="00EE7709"/>
    <w:rsid w:val="00EE79DD"/>
    <w:rsid w:val="00EF1BA8"/>
    <w:rsid w:val="00EF2E1C"/>
    <w:rsid w:val="00EF3B21"/>
    <w:rsid w:val="00EF3B73"/>
    <w:rsid w:val="00EF47A4"/>
    <w:rsid w:val="00EF47DE"/>
    <w:rsid w:val="00EF4D9A"/>
    <w:rsid w:val="00EF5723"/>
    <w:rsid w:val="00EF6051"/>
    <w:rsid w:val="00EF63D3"/>
    <w:rsid w:val="00EF66B9"/>
    <w:rsid w:val="00EF6798"/>
    <w:rsid w:val="00EF72FC"/>
    <w:rsid w:val="00EF78CE"/>
    <w:rsid w:val="00EF7B1A"/>
    <w:rsid w:val="00F00247"/>
    <w:rsid w:val="00F00B44"/>
    <w:rsid w:val="00F01DDB"/>
    <w:rsid w:val="00F02193"/>
    <w:rsid w:val="00F04EF8"/>
    <w:rsid w:val="00F05034"/>
    <w:rsid w:val="00F05501"/>
    <w:rsid w:val="00F0559D"/>
    <w:rsid w:val="00F05940"/>
    <w:rsid w:val="00F06467"/>
    <w:rsid w:val="00F06C0F"/>
    <w:rsid w:val="00F070CD"/>
    <w:rsid w:val="00F12108"/>
    <w:rsid w:val="00F12F83"/>
    <w:rsid w:val="00F1406C"/>
    <w:rsid w:val="00F145A8"/>
    <w:rsid w:val="00F15103"/>
    <w:rsid w:val="00F16643"/>
    <w:rsid w:val="00F16F09"/>
    <w:rsid w:val="00F1707B"/>
    <w:rsid w:val="00F2005D"/>
    <w:rsid w:val="00F20888"/>
    <w:rsid w:val="00F22810"/>
    <w:rsid w:val="00F244BC"/>
    <w:rsid w:val="00F244BE"/>
    <w:rsid w:val="00F248B3"/>
    <w:rsid w:val="00F24F9B"/>
    <w:rsid w:val="00F25546"/>
    <w:rsid w:val="00F25B71"/>
    <w:rsid w:val="00F27F99"/>
    <w:rsid w:val="00F31A51"/>
    <w:rsid w:val="00F322FE"/>
    <w:rsid w:val="00F32519"/>
    <w:rsid w:val="00F33326"/>
    <w:rsid w:val="00F34635"/>
    <w:rsid w:val="00F34747"/>
    <w:rsid w:val="00F3588D"/>
    <w:rsid w:val="00F35C75"/>
    <w:rsid w:val="00F366EC"/>
    <w:rsid w:val="00F403DF"/>
    <w:rsid w:val="00F4117C"/>
    <w:rsid w:val="00F4254D"/>
    <w:rsid w:val="00F44829"/>
    <w:rsid w:val="00F4488F"/>
    <w:rsid w:val="00F44DAA"/>
    <w:rsid w:val="00F45B29"/>
    <w:rsid w:val="00F47D61"/>
    <w:rsid w:val="00F5221C"/>
    <w:rsid w:val="00F527C7"/>
    <w:rsid w:val="00F5312E"/>
    <w:rsid w:val="00F5383E"/>
    <w:rsid w:val="00F53980"/>
    <w:rsid w:val="00F54658"/>
    <w:rsid w:val="00F54909"/>
    <w:rsid w:val="00F567F3"/>
    <w:rsid w:val="00F56820"/>
    <w:rsid w:val="00F57682"/>
    <w:rsid w:val="00F57A8D"/>
    <w:rsid w:val="00F6166D"/>
    <w:rsid w:val="00F61ACD"/>
    <w:rsid w:val="00F63AB3"/>
    <w:rsid w:val="00F63BE3"/>
    <w:rsid w:val="00F64BB1"/>
    <w:rsid w:val="00F665D4"/>
    <w:rsid w:val="00F6793E"/>
    <w:rsid w:val="00F67FE7"/>
    <w:rsid w:val="00F70DA3"/>
    <w:rsid w:val="00F70F6D"/>
    <w:rsid w:val="00F71857"/>
    <w:rsid w:val="00F72566"/>
    <w:rsid w:val="00F74546"/>
    <w:rsid w:val="00F74F09"/>
    <w:rsid w:val="00F75870"/>
    <w:rsid w:val="00F767B7"/>
    <w:rsid w:val="00F76A32"/>
    <w:rsid w:val="00F771AD"/>
    <w:rsid w:val="00F77EB7"/>
    <w:rsid w:val="00F82103"/>
    <w:rsid w:val="00F831C4"/>
    <w:rsid w:val="00F842F2"/>
    <w:rsid w:val="00F8498D"/>
    <w:rsid w:val="00F85ECB"/>
    <w:rsid w:val="00F8615D"/>
    <w:rsid w:val="00F872F4"/>
    <w:rsid w:val="00F878E8"/>
    <w:rsid w:val="00F87959"/>
    <w:rsid w:val="00F90C3D"/>
    <w:rsid w:val="00F92460"/>
    <w:rsid w:val="00F943FC"/>
    <w:rsid w:val="00F94B2F"/>
    <w:rsid w:val="00F96957"/>
    <w:rsid w:val="00F97B8A"/>
    <w:rsid w:val="00F97C52"/>
    <w:rsid w:val="00FA0F6A"/>
    <w:rsid w:val="00FA1644"/>
    <w:rsid w:val="00FA1A03"/>
    <w:rsid w:val="00FA1DF8"/>
    <w:rsid w:val="00FA20F8"/>
    <w:rsid w:val="00FA353F"/>
    <w:rsid w:val="00FA3799"/>
    <w:rsid w:val="00FA3F4E"/>
    <w:rsid w:val="00FA4860"/>
    <w:rsid w:val="00FA60A8"/>
    <w:rsid w:val="00FA664C"/>
    <w:rsid w:val="00FA68C9"/>
    <w:rsid w:val="00FA69E4"/>
    <w:rsid w:val="00FB0200"/>
    <w:rsid w:val="00FB0685"/>
    <w:rsid w:val="00FB0964"/>
    <w:rsid w:val="00FB20A3"/>
    <w:rsid w:val="00FB33A2"/>
    <w:rsid w:val="00FB35C3"/>
    <w:rsid w:val="00FB3798"/>
    <w:rsid w:val="00FB3CFF"/>
    <w:rsid w:val="00FB4FA6"/>
    <w:rsid w:val="00FB5872"/>
    <w:rsid w:val="00FB58C8"/>
    <w:rsid w:val="00FB5A04"/>
    <w:rsid w:val="00FB6DFD"/>
    <w:rsid w:val="00FB7679"/>
    <w:rsid w:val="00FB7736"/>
    <w:rsid w:val="00FB7AC0"/>
    <w:rsid w:val="00FC03A1"/>
    <w:rsid w:val="00FC1F92"/>
    <w:rsid w:val="00FC2D1F"/>
    <w:rsid w:val="00FC3068"/>
    <w:rsid w:val="00FC4740"/>
    <w:rsid w:val="00FC610F"/>
    <w:rsid w:val="00FC691E"/>
    <w:rsid w:val="00FD01FE"/>
    <w:rsid w:val="00FD055E"/>
    <w:rsid w:val="00FD09CC"/>
    <w:rsid w:val="00FD0E78"/>
    <w:rsid w:val="00FD1698"/>
    <w:rsid w:val="00FD289C"/>
    <w:rsid w:val="00FD3370"/>
    <w:rsid w:val="00FD347C"/>
    <w:rsid w:val="00FD35E5"/>
    <w:rsid w:val="00FD4330"/>
    <w:rsid w:val="00FD4524"/>
    <w:rsid w:val="00FD4611"/>
    <w:rsid w:val="00FD56B7"/>
    <w:rsid w:val="00FD64EE"/>
    <w:rsid w:val="00FD7C75"/>
    <w:rsid w:val="00FD7F2F"/>
    <w:rsid w:val="00FE0A88"/>
    <w:rsid w:val="00FE0B02"/>
    <w:rsid w:val="00FE0FC6"/>
    <w:rsid w:val="00FE1C0A"/>
    <w:rsid w:val="00FE5247"/>
    <w:rsid w:val="00FE524F"/>
    <w:rsid w:val="00FE6301"/>
    <w:rsid w:val="00FE69D1"/>
    <w:rsid w:val="00FE7A98"/>
    <w:rsid w:val="00FF03D5"/>
    <w:rsid w:val="00FF0D9F"/>
    <w:rsid w:val="00FF2A5B"/>
    <w:rsid w:val="00FF3C54"/>
    <w:rsid w:val="00FF3E62"/>
    <w:rsid w:val="00FF5EEA"/>
    <w:rsid w:val="00FF5F2C"/>
    <w:rsid w:val="00FF793B"/>
    <w:rsid w:val="00FF7F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E210D5B"/>
  <w15:docId w15:val="{987EBDE7-3EDF-4ADD-B09D-050F5D3E06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lsdException w:name="heading 1" w:uiPriority="3" w:qFormat="1"/>
    <w:lsdException w:name="heading 2" w:semiHidden="1" w:uiPriority="4" w:unhideWhenUsed="1" w:qFormat="1"/>
    <w:lsdException w:name="heading 3" w:semiHidden="1" w:uiPriority="5" w:unhideWhenUsed="1" w:qFormat="1"/>
    <w:lsdException w:name="heading 4" w:semiHidden="1" w:uiPriority="0" w:unhideWhenUsed="1" w:qFormat="1"/>
    <w:lsdException w:name="heading 5" w:uiPriority="7" w:qFormat="1"/>
    <w:lsdException w:name="heading 6" w:uiPriority="8"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iPriority="1" w:unhideWhenUsed="1" w:qFormat="1"/>
    <w:lsdException w:name="List Number" w:uiPriority="2"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99"/>
    <w:rsid w:val="0006537E"/>
    <w:pPr>
      <w:spacing w:after="120" w:line="240" w:lineRule="auto"/>
    </w:pPr>
    <w:rPr>
      <w:sz w:val="21"/>
    </w:rPr>
  </w:style>
  <w:style w:type="paragraph" w:styleId="Heading1">
    <w:name w:val="heading 1"/>
    <w:basedOn w:val="HeadingFontMaster"/>
    <w:next w:val="BodyText"/>
    <w:link w:val="Heading1Char"/>
    <w:uiPriority w:val="3"/>
    <w:qFormat/>
    <w:rsid w:val="0035171C"/>
    <w:pPr>
      <w:keepNext/>
      <w:numPr>
        <w:numId w:val="4"/>
      </w:numPr>
      <w:spacing w:before="360" w:after="240"/>
      <w:outlineLvl w:val="0"/>
    </w:pPr>
    <w:rPr>
      <w:rFonts w:eastAsiaTheme="majorEastAsia" w:cstheme="majorBidi"/>
      <w:b w:val="0"/>
      <w:bCs/>
      <w:color w:val="3D3D3D" w:themeColor="accent5"/>
      <w:sz w:val="42"/>
      <w:szCs w:val="28"/>
    </w:rPr>
  </w:style>
  <w:style w:type="paragraph" w:styleId="Heading2">
    <w:name w:val="heading 2"/>
    <w:basedOn w:val="HeadingFontMaster"/>
    <w:next w:val="BodyText"/>
    <w:link w:val="Heading2Char"/>
    <w:uiPriority w:val="4"/>
    <w:qFormat/>
    <w:rsid w:val="0035171C"/>
    <w:pPr>
      <w:keepNext/>
      <w:numPr>
        <w:ilvl w:val="1"/>
        <w:numId w:val="4"/>
      </w:numPr>
      <w:spacing w:before="360" w:after="160"/>
      <w:outlineLvl w:val="1"/>
    </w:pPr>
    <w:rPr>
      <w:rFonts w:eastAsiaTheme="majorEastAsia" w:cstheme="majorBidi"/>
      <w:b w:val="0"/>
      <w:bCs/>
      <w:color w:val="3D3D3D" w:themeColor="accent5"/>
      <w:sz w:val="34"/>
      <w:szCs w:val="26"/>
    </w:rPr>
  </w:style>
  <w:style w:type="paragraph" w:styleId="Heading3">
    <w:name w:val="heading 3"/>
    <w:basedOn w:val="HeadingFontMaster"/>
    <w:next w:val="BodyText"/>
    <w:link w:val="Heading3Char"/>
    <w:uiPriority w:val="5"/>
    <w:qFormat/>
    <w:rsid w:val="00254AE0"/>
    <w:pPr>
      <w:keepNext/>
      <w:numPr>
        <w:ilvl w:val="2"/>
        <w:numId w:val="4"/>
      </w:numPr>
      <w:spacing w:before="360" w:after="160"/>
      <w:outlineLvl w:val="2"/>
    </w:pPr>
    <w:rPr>
      <w:rFonts w:eastAsiaTheme="majorEastAsia" w:cstheme="majorBidi"/>
      <w:b w:val="0"/>
      <w:bCs/>
      <w:color w:val="3D3D3D" w:themeColor="accent5"/>
      <w:sz w:val="28"/>
    </w:rPr>
  </w:style>
  <w:style w:type="paragraph" w:styleId="Heading4">
    <w:name w:val="heading 4"/>
    <w:basedOn w:val="HeadingFontMaster"/>
    <w:next w:val="BodyText"/>
    <w:link w:val="Heading4Char"/>
    <w:qFormat/>
    <w:rsid w:val="00D340AF"/>
    <w:pPr>
      <w:keepNext/>
      <w:numPr>
        <w:ilvl w:val="3"/>
        <w:numId w:val="4"/>
      </w:numPr>
      <w:spacing w:before="240" w:after="160"/>
      <w:outlineLvl w:val="3"/>
    </w:pPr>
    <w:rPr>
      <w:rFonts w:eastAsiaTheme="majorEastAsia" w:cstheme="majorBidi"/>
      <w:b w:val="0"/>
      <w:bCs/>
      <w:iCs/>
      <w:sz w:val="24"/>
    </w:rPr>
  </w:style>
  <w:style w:type="paragraph" w:styleId="Heading5">
    <w:name w:val="heading 5"/>
    <w:basedOn w:val="HeadingFontMaster"/>
    <w:next w:val="BodyText"/>
    <w:link w:val="Heading5Char"/>
    <w:uiPriority w:val="7"/>
    <w:qFormat/>
    <w:rsid w:val="00347FB5"/>
    <w:pPr>
      <w:keepNext/>
      <w:numPr>
        <w:ilvl w:val="4"/>
        <w:numId w:val="4"/>
      </w:numPr>
      <w:spacing w:before="240" w:after="160"/>
      <w:outlineLvl w:val="4"/>
    </w:pPr>
    <w:rPr>
      <w:rFonts w:eastAsiaTheme="majorEastAsia" w:cstheme="majorBidi"/>
      <w:b w:val="0"/>
      <w:i/>
      <w:sz w:val="22"/>
    </w:rPr>
  </w:style>
  <w:style w:type="paragraph" w:styleId="Heading6">
    <w:name w:val="heading 6"/>
    <w:basedOn w:val="HeadingFontMaster"/>
    <w:next w:val="BodyText"/>
    <w:link w:val="Heading6Char"/>
    <w:uiPriority w:val="8"/>
    <w:qFormat/>
    <w:rsid w:val="00347FB5"/>
    <w:pPr>
      <w:keepNext/>
      <w:numPr>
        <w:ilvl w:val="5"/>
        <w:numId w:val="4"/>
      </w:numPr>
      <w:spacing w:before="240" w:after="160"/>
      <w:outlineLvl w:val="5"/>
    </w:pPr>
    <w:rPr>
      <w:rFonts w:eastAsiaTheme="majorEastAsia" w:cstheme="majorBidi"/>
      <w:iCs/>
      <w:caps/>
      <w:sz w:val="18"/>
    </w:rPr>
  </w:style>
  <w:style w:type="paragraph" w:styleId="Heading7">
    <w:name w:val="heading 7"/>
    <w:basedOn w:val="Normal"/>
    <w:next w:val="BodyText"/>
    <w:link w:val="Heading7Char"/>
    <w:uiPriority w:val="99"/>
    <w:rsid w:val="00347FB5"/>
    <w:pPr>
      <w:keepNext/>
      <w:keepLines/>
      <w:numPr>
        <w:ilvl w:val="6"/>
        <w:numId w:val="4"/>
      </w:numPr>
      <w:spacing w:before="240" w:after="160"/>
      <w:outlineLvl w:val="6"/>
    </w:pPr>
    <w:rPr>
      <w:rFonts w:eastAsiaTheme="majorEastAsia" w:cstheme="majorBidi"/>
      <w:iCs/>
      <w:color w:val="871621" w:themeColor="text2"/>
      <w:sz w:val="20"/>
    </w:rPr>
  </w:style>
  <w:style w:type="paragraph" w:styleId="Heading8">
    <w:name w:val="heading 8"/>
    <w:basedOn w:val="Normal"/>
    <w:next w:val="BodyText"/>
    <w:link w:val="Heading8Char"/>
    <w:uiPriority w:val="99"/>
    <w:rsid w:val="00796959"/>
    <w:pPr>
      <w:keepNext/>
      <w:keepLines/>
      <w:numPr>
        <w:ilvl w:val="7"/>
        <w:numId w:val="4"/>
      </w:numPr>
      <w:spacing w:before="240" w:after="160"/>
      <w:outlineLvl w:val="7"/>
    </w:pPr>
    <w:rPr>
      <w:rFonts w:eastAsiaTheme="majorEastAsia" w:cstheme="majorBidi"/>
      <w:i/>
      <w:color w:val="871621" w:themeColor="text2"/>
      <w:sz w:val="20"/>
      <w:szCs w:val="20"/>
    </w:rPr>
  </w:style>
  <w:style w:type="paragraph" w:styleId="Heading9">
    <w:name w:val="heading 9"/>
    <w:basedOn w:val="HeadingFontMaster"/>
    <w:next w:val="BodyText"/>
    <w:link w:val="Heading9Char"/>
    <w:uiPriority w:val="99"/>
    <w:rsid w:val="00D340AF"/>
    <w:pPr>
      <w:keepNext/>
      <w:pageBreakBefore/>
      <w:numPr>
        <w:ilvl w:val="8"/>
        <w:numId w:val="4"/>
      </w:numPr>
      <w:spacing w:after="240"/>
      <w:jc w:val="center"/>
      <w:outlineLvl w:val="8"/>
    </w:pPr>
    <w:rPr>
      <w:rFonts w:eastAsiaTheme="majorEastAsia" w:cstheme="majorBidi"/>
      <w:b w:val="0"/>
      <w:iCs/>
      <w:sz w:val="4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3"/>
    <w:rsid w:val="0035171C"/>
    <w:rPr>
      <w:rFonts w:asciiTheme="majorHAnsi" w:eastAsiaTheme="majorEastAsia" w:hAnsiTheme="majorHAnsi" w:cstheme="majorBidi"/>
      <w:bCs/>
      <w:color w:val="3D3D3D" w:themeColor="accent5"/>
      <w:sz w:val="42"/>
      <w:szCs w:val="28"/>
    </w:rPr>
  </w:style>
  <w:style w:type="character" w:customStyle="1" w:styleId="Heading2Char">
    <w:name w:val="Heading 2 Char"/>
    <w:basedOn w:val="DefaultParagraphFont"/>
    <w:link w:val="Heading2"/>
    <w:uiPriority w:val="4"/>
    <w:rsid w:val="0035171C"/>
    <w:rPr>
      <w:rFonts w:asciiTheme="majorHAnsi" w:eastAsiaTheme="majorEastAsia" w:hAnsiTheme="majorHAnsi" w:cstheme="majorBidi"/>
      <w:bCs/>
      <w:color w:val="3D3D3D" w:themeColor="accent5"/>
      <w:sz w:val="34"/>
      <w:szCs w:val="26"/>
    </w:rPr>
  </w:style>
  <w:style w:type="character" w:customStyle="1" w:styleId="Heading3Char">
    <w:name w:val="Heading 3 Char"/>
    <w:basedOn w:val="DefaultParagraphFont"/>
    <w:link w:val="Heading3"/>
    <w:uiPriority w:val="5"/>
    <w:rsid w:val="00254AE0"/>
    <w:rPr>
      <w:rFonts w:asciiTheme="majorHAnsi" w:eastAsiaTheme="majorEastAsia" w:hAnsiTheme="majorHAnsi" w:cstheme="majorBidi"/>
      <w:bCs/>
      <w:color w:val="3D3D3D" w:themeColor="accent5"/>
      <w:sz w:val="28"/>
    </w:rPr>
  </w:style>
  <w:style w:type="character" w:customStyle="1" w:styleId="Heading4Char">
    <w:name w:val="Heading 4 Char"/>
    <w:basedOn w:val="DefaultParagraphFont"/>
    <w:link w:val="Heading4"/>
    <w:rsid w:val="00D340AF"/>
    <w:rPr>
      <w:rFonts w:asciiTheme="majorHAnsi" w:eastAsiaTheme="majorEastAsia" w:hAnsiTheme="majorHAnsi" w:cstheme="majorBidi"/>
      <w:bCs/>
      <w:iCs/>
      <w:color w:val="871621" w:themeColor="text2"/>
      <w:sz w:val="24"/>
    </w:rPr>
  </w:style>
  <w:style w:type="paragraph" w:customStyle="1" w:styleId="TableCaption">
    <w:name w:val="Table Caption"/>
    <w:basedOn w:val="HeadingFontMaster"/>
    <w:next w:val="TableUnits"/>
    <w:rsid w:val="002D42FB"/>
    <w:pPr>
      <w:keepNext/>
      <w:spacing w:before="240" w:after="60"/>
    </w:pPr>
    <w:rPr>
      <w:color w:val="3D3D3D" w:themeColor="accent5"/>
      <w:sz w:val="22"/>
    </w:rPr>
  </w:style>
  <w:style w:type="paragraph" w:customStyle="1" w:styleId="HeadingFontMaster">
    <w:name w:val="Heading Font Master"/>
    <w:link w:val="HeadingFontMasterChar"/>
    <w:rsid w:val="00687A7D"/>
    <w:pPr>
      <w:keepLines/>
      <w:spacing w:after="0" w:line="240" w:lineRule="auto"/>
    </w:pPr>
    <w:rPr>
      <w:rFonts w:asciiTheme="majorHAnsi" w:hAnsiTheme="majorHAnsi"/>
      <w:b/>
      <w:color w:val="871621" w:themeColor="text2"/>
      <w:sz w:val="36"/>
    </w:rPr>
  </w:style>
  <w:style w:type="paragraph" w:styleId="BodyText">
    <w:name w:val="Body Text"/>
    <w:basedOn w:val="Normal"/>
    <w:link w:val="BodyTextChar"/>
    <w:qFormat/>
    <w:rsid w:val="00846E1A"/>
    <w:pPr>
      <w:spacing w:before="120" w:line="276" w:lineRule="auto"/>
      <w:ind w:left="1080"/>
    </w:pPr>
  </w:style>
  <w:style w:type="character" w:customStyle="1" w:styleId="BodyTextChar">
    <w:name w:val="Body Text Char"/>
    <w:basedOn w:val="DefaultParagraphFont"/>
    <w:link w:val="BodyText"/>
    <w:rsid w:val="00846E1A"/>
    <w:rPr>
      <w:sz w:val="21"/>
    </w:rPr>
  </w:style>
  <w:style w:type="paragraph" w:styleId="BodyText2">
    <w:name w:val="Body Text 2"/>
    <w:basedOn w:val="Normal"/>
    <w:link w:val="BodyText2Char"/>
    <w:uiPriority w:val="99"/>
    <w:rsid w:val="00846E1A"/>
    <w:pPr>
      <w:spacing w:before="120" w:line="276" w:lineRule="auto"/>
      <w:ind w:left="1440"/>
    </w:pPr>
  </w:style>
  <w:style w:type="character" w:customStyle="1" w:styleId="BodyText2Char">
    <w:name w:val="Body Text 2 Char"/>
    <w:basedOn w:val="DefaultParagraphFont"/>
    <w:link w:val="BodyText2"/>
    <w:uiPriority w:val="99"/>
    <w:rsid w:val="00846E1A"/>
    <w:rPr>
      <w:sz w:val="21"/>
    </w:rPr>
  </w:style>
  <w:style w:type="paragraph" w:styleId="Caption">
    <w:name w:val="caption"/>
    <w:basedOn w:val="HeadingFontMaster"/>
    <w:next w:val="BodyText"/>
    <w:uiPriority w:val="35"/>
    <w:qFormat/>
    <w:rsid w:val="00876758"/>
    <w:pPr>
      <w:keepNext/>
      <w:spacing w:before="240" w:after="60"/>
    </w:pPr>
    <w:rPr>
      <w:bCs/>
      <w:sz w:val="24"/>
      <w:szCs w:val="18"/>
    </w:rPr>
  </w:style>
  <w:style w:type="paragraph" w:styleId="Footer">
    <w:name w:val="footer"/>
    <w:basedOn w:val="TableFontMaster"/>
    <w:link w:val="FooterChar"/>
    <w:uiPriority w:val="99"/>
    <w:rsid w:val="006414C3"/>
    <w:rPr>
      <w:sz w:val="16"/>
    </w:rPr>
  </w:style>
  <w:style w:type="character" w:customStyle="1" w:styleId="FooterChar">
    <w:name w:val="Footer Char"/>
    <w:basedOn w:val="DefaultParagraphFont"/>
    <w:link w:val="Footer"/>
    <w:uiPriority w:val="99"/>
    <w:rsid w:val="006414C3"/>
    <w:rPr>
      <w:sz w:val="16"/>
    </w:rPr>
  </w:style>
  <w:style w:type="paragraph" w:styleId="Header">
    <w:name w:val="header"/>
    <w:basedOn w:val="TableFontMaster"/>
    <w:link w:val="HeaderChar"/>
    <w:uiPriority w:val="99"/>
    <w:rsid w:val="006414C3"/>
    <w:rPr>
      <w:sz w:val="16"/>
    </w:rPr>
  </w:style>
  <w:style w:type="character" w:customStyle="1" w:styleId="HeaderChar">
    <w:name w:val="Header Char"/>
    <w:basedOn w:val="DefaultParagraphFont"/>
    <w:link w:val="Header"/>
    <w:uiPriority w:val="99"/>
    <w:rsid w:val="006414C3"/>
    <w:rPr>
      <w:sz w:val="16"/>
    </w:rPr>
  </w:style>
  <w:style w:type="paragraph" w:styleId="FootnoteText">
    <w:name w:val="footnote text"/>
    <w:basedOn w:val="Normal"/>
    <w:link w:val="FootnoteTextChar"/>
    <w:uiPriority w:val="99"/>
    <w:rsid w:val="00845EC5"/>
    <w:pPr>
      <w:tabs>
        <w:tab w:val="left" w:pos="144"/>
      </w:tabs>
      <w:spacing w:before="120"/>
      <w:ind w:left="144" w:hanging="144"/>
    </w:pPr>
    <w:rPr>
      <w:sz w:val="20"/>
      <w:szCs w:val="20"/>
    </w:rPr>
  </w:style>
  <w:style w:type="character" w:customStyle="1" w:styleId="FootnoteTextChar">
    <w:name w:val="Footnote Text Char"/>
    <w:basedOn w:val="DefaultParagraphFont"/>
    <w:link w:val="FootnoteText"/>
    <w:uiPriority w:val="99"/>
    <w:rsid w:val="00845EC5"/>
    <w:rPr>
      <w:rFonts w:ascii="Times New Roman" w:hAnsi="Times New Roman"/>
      <w:sz w:val="20"/>
      <w:szCs w:val="20"/>
    </w:rPr>
  </w:style>
  <w:style w:type="character" w:styleId="FootnoteReference">
    <w:name w:val="footnote reference"/>
    <w:basedOn w:val="FootnoteTextChar"/>
    <w:uiPriority w:val="99"/>
    <w:rsid w:val="002E65C3"/>
    <w:rPr>
      <w:rFonts w:asciiTheme="minorHAnsi" w:hAnsiTheme="minorHAnsi"/>
      <w:sz w:val="20"/>
      <w:szCs w:val="20"/>
      <w:vertAlign w:val="superscript"/>
    </w:rPr>
  </w:style>
  <w:style w:type="character" w:customStyle="1" w:styleId="Heading5Char">
    <w:name w:val="Heading 5 Char"/>
    <w:basedOn w:val="DefaultParagraphFont"/>
    <w:link w:val="Heading5"/>
    <w:uiPriority w:val="7"/>
    <w:rsid w:val="00347FB5"/>
    <w:rPr>
      <w:rFonts w:asciiTheme="majorHAnsi" w:eastAsiaTheme="majorEastAsia" w:hAnsiTheme="majorHAnsi" w:cstheme="majorBidi"/>
      <w:i/>
      <w:color w:val="871621" w:themeColor="text2"/>
    </w:rPr>
  </w:style>
  <w:style w:type="character" w:customStyle="1" w:styleId="Heading6Char">
    <w:name w:val="Heading 6 Char"/>
    <w:basedOn w:val="DefaultParagraphFont"/>
    <w:link w:val="Heading6"/>
    <w:uiPriority w:val="8"/>
    <w:rsid w:val="00347FB5"/>
    <w:rPr>
      <w:rFonts w:asciiTheme="majorHAnsi" w:eastAsiaTheme="majorEastAsia" w:hAnsiTheme="majorHAnsi" w:cstheme="majorBidi"/>
      <w:b/>
      <w:iCs/>
      <w:caps/>
      <w:color w:val="871621" w:themeColor="text2"/>
      <w:sz w:val="18"/>
    </w:rPr>
  </w:style>
  <w:style w:type="character" w:customStyle="1" w:styleId="Heading7Char">
    <w:name w:val="Heading 7 Char"/>
    <w:basedOn w:val="DefaultParagraphFont"/>
    <w:link w:val="Heading7"/>
    <w:uiPriority w:val="99"/>
    <w:rsid w:val="00347FB5"/>
    <w:rPr>
      <w:rFonts w:eastAsiaTheme="majorEastAsia" w:cstheme="majorBidi"/>
      <w:iCs/>
      <w:color w:val="871621" w:themeColor="text2"/>
      <w:sz w:val="20"/>
    </w:rPr>
  </w:style>
  <w:style w:type="character" w:customStyle="1" w:styleId="Heading8Char">
    <w:name w:val="Heading 8 Char"/>
    <w:basedOn w:val="DefaultParagraphFont"/>
    <w:link w:val="Heading8"/>
    <w:uiPriority w:val="99"/>
    <w:rsid w:val="00796959"/>
    <w:rPr>
      <w:rFonts w:eastAsiaTheme="majorEastAsia" w:cstheme="majorBidi"/>
      <w:i/>
      <w:color w:val="871621" w:themeColor="text2"/>
      <w:sz w:val="20"/>
      <w:szCs w:val="20"/>
    </w:rPr>
  </w:style>
  <w:style w:type="character" w:customStyle="1" w:styleId="Heading9Char">
    <w:name w:val="Heading 9 Char"/>
    <w:basedOn w:val="DefaultParagraphFont"/>
    <w:link w:val="Heading9"/>
    <w:uiPriority w:val="99"/>
    <w:rsid w:val="00D340AF"/>
    <w:rPr>
      <w:rFonts w:asciiTheme="majorHAnsi" w:eastAsiaTheme="majorEastAsia" w:hAnsiTheme="majorHAnsi" w:cstheme="majorBidi"/>
      <w:iCs/>
      <w:color w:val="871621" w:themeColor="text2"/>
      <w:sz w:val="42"/>
      <w:szCs w:val="20"/>
    </w:rPr>
  </w:style>
  <w:style w:type="character" w:styleId="Hyperlink">
    <w:name w:val="Hyperlink"/>
    <w:basedOn w:val="DefaultParagraphFont"/>
    <w:uiPriority w:val="99"/>
    <w:rsid w:val="0088249D"/>
    <w:rPr>
      <w:color w:val="168ADB" w:themeColor="hyperlink"/>
      <w:u w:val="single"/>
    </w:rPr>
  </w:style>
  <w:style w:type="paragraph" w:styleId="List">
    <w:name w:val="List"/>
    <w:basedOn w:val="Normal"/>
    <w:uiPriority w:val="99"/>
    <w:semiHidden/>
    <w:qFormat/>
    <w:rsid w:val="00EB7FD6"/>
    <w:pPr>
      <w:spacing w:before="120" w:line="264" w:lineRule="auto"/>
    </w:pPr>
  </w:style>
  <w:style w:type="paragraph" w:styleId="List2">
    <w:name w:val="List 2"/>
    <w:basedOn w:val="Normal"/>
    <w:uiPriority w:val="99"/>
    <w:semiHidden/>
    <w:rsid w:val="00EB7FD6"/>
    <w:pPr>
      <w:spacing w:before="120" w:line="264" w:lineRule="auto"/>
    </w:pPr>
  </w:style>
  <w:style w:type="paragraph" w:styleId="List3">
    <w:name w:val="List 3"/>
    <w:basedOn w:val="Normal"/>
    <w:uiPriority w:val="99"/>
    <w:semiHidden/>
    <w:rsid w:val="00EB7FD6"/>
    <w:pPr>
      <w:spacing w:before="120" w:line="264" w:lineRule="auto"/>
    </w:pPr>
  </w:style>
  <w:style w:type="paragraph" w:styleId="ListBullet">
    <w:name w:val="List Bullet"/>
    <w:basedOn w:val="Normal"/>
    <w:uiPriority w:val="1"/>
    <w:qFormat/>
    <w:rsid w:val="00846E1A"/>
    <w:pPr>
      <w:numPr>
        <w:numId w:val="2"/>
      </w:numPr>
      <w:spacing w:before="120" w:line="276" w:lineRule="auto"/>
    </w:pPr>
  </w:style>
  <w:style w:type="paragraph" w:styleId="ListBullet2">
    <w:name w:val="List Bullet 2"/>
    <w:basedOn w:val="Normal"/>
    <w:uiPriority w:val="99"/>
    <w:rsid w:val="00846E1A"/>
    <w:pPr>
      <w:numPr>
        <w:ilvl w:val="1"/>
        <w:numId w:val="2"/>
      </w:numPr>
      <w:spacing w:before="120" w:line="276" w:lineRule="auto"/>
    </w:pPr>
  </w:style>
  <w:style w:type="paragraph" w:styleId="ListBullet3">
    <w:name w:val="List Bullet 3"/>
    <w:basedOn w:val="Normal"/>
    <w:uiPriority w:val="99"/>
    <w:rsid w:val="00846E1A"/>
    <w:pPr>
      <w:numPr>
        <w:ilvl w:val="2"/>
        <w:numId w:val="2"/>
      </w:numPr>
      <w:spacing w:before="120" w:line="276" w:lineRule="auto"/>
    </w:pPr>
  </w:style>
  <w:style w:type="paragraph" w:styleId="Quote">
    <w:name w:val="Quote"/>
    <w:basedOn w:val="Normal"/>
    <w:link w:val="QuoteChar"/>
    <w:uiPriority w:val="99"/>
    <w:rsid w:val="00C468DF"/>
    <w:pPr>
      <w:spacing w:before="240" w:after="240" w:line="276" w:lineRule="auto"/>
      <w:ind w:left="1800" w:right="720"/>
    </w:pPr>
    <w:rPr>
      <w:iCs/>
      <w:sz w:val="19"/>
    </w:rPr>
  </w:style>
  <w:style w:type="character" w:customStyle="1" w:styleId="QuoteChar">
    <w:name w:val="Quote Char"/>
    <w:basedOn w:val="DefaultParagraphFont"/>
    <w:link w:val="Quote"/>
    <w:uiPriority w:val="99"/>
    <w:rsid w:val="00C468DF"/>
    <w:rPr>
      <w:iCs/>
      <w:sz w:val="19"/>
    </w:rPr>
  </w:style>
  <w:style w:type="paragraph" w:styleId="TOC1">
    <w:name w:val="toc 1"/>
    <w:basedOn w:val="Normal"/>
    <w:next w:val="TOC2"/>
    <w:uiPriority w:val="39"/>
    <w:rsid w:val="00850375"/>
    <w:pPr>
      <w:keepNext/>
      <w:keepLines/>
      <w:tabs>
        <w:tab w:val="left" w:pos="540"/>
        <w:tab w:val="right" w:leader="dot" w:pos="9360"/>
      </w:tabs>
      <w:spacing w:before="160"/>
      <w:ind w:left="547" w:right="720" w:hanging="547"/>
    </w:pPr>
    <w:rPr>
      <w:sz w:val="20"/>
    </w:rPr>
  </w:style>
  <w:style w:type="paragraph" w:styleId="TOC2">
    <w:name w:val="toc 2"/>
    <w:basedOn w:val="Normal"/>
    <w:uiPriority w:val="39"/>
    <w:rsid w:val="00850375"/>
    <w:pPr>
      <w:tabs>
        <w:tab w:val="left" w:pos="1094"/>
        <w:tab w:val="right" w:leader="dot" w:pos="9360"/>
      </w:tabs>
      <w:spacing w:before="80" w:after="40"/>
      <w:ind w:left="1094" w:right="720" w:hanging="547"/>
    </w:pPr>
    <w:rPr>
      <w:sz w:val="20"/>
    </w:rPr>
  </w:style>
  <w:style w:type="paragraph" w:styleId="TOC3">
    <w:name w:val="toc 3"/>
    <w:basedOn w:val="Normal"/>
    <w:next w:val="Normal"/>
    <w:uiPriority w:val="39"/>
    <w:rsid w:val="00850375"/>
    <w:pPr>
      <w:tabs>
        <w:tab w:val="left" w:pos="1814"/>
        <w:tab w:val="right" w:leader="dot" w:pos="9360"/>
      </w:tabs>
      <w:ind w:left="1814" w:right="720" w:hanging="720"/>
    </w:pPr>
    <w:rPr>
      <w:sz w:val="20"/>
    </w:rPr>
  </w:style>
  <w:style w:type="paragraph" w:styleId="TOCHeading">
    <w:name w:val="TOC Heading"/>
    <w:basedOn w:val="HeadingFontMaster"/>
    <w:next w:val="TableofFigures"/>
    <w:uiPriority w:val="99"/>
    <w:rsid w:val="00312C73"/>
    <w:pPr>
      <w:keepNext/>
      <w:spacing w:before="240" w:after="240"/>
      <w:jc w:val="center"/>
    </w:pPr>
    <w:rPr>
      <w:sz w:val="26"/>
    </w:rPr>
  </w:style>
  <w:style w:type="paragraph" w:customStyle="1" w:styleId="TableCell">
    <w:name w:val="Table Cell"/>
    <w:basedOn w:val="TableFontMaster"/>
    <w:uiPriority w:val="12"/>
    <w:qFormat/>
    <w:rsid w:val="00E069A1"/>
    <w:rPr>
      <w:rFonts w:eastAsia="Times New Roman" w:cs="Arial"/>
      <w:szCs w:val="20"/>
    </w:rPr>
  </w:style>
  <w:style w:type="paragraph" w:styleId="TableofFigures">
    <w:name w:val="table of figures"/>
    <w:basedOn w:val="Normal"/>
    <w:uiPriority w:val="99"/>
    <w:rsid w:val="00B227FA"/>
    <w:pPr>
      <w:tabs>
        <w:tab w:val="left" w:pos="720"/>
        <w:tab w:val="right" w:leader="dot" w:pos="9360"/>
      </w:tabs>
      <w:spacing w:before="60"/>
      <w:ind w:left="720" w:right="720" w:hanging="720"/>
    </w:pPr>
    <w:rPr>
      <w:sz w:val="20"/>
    </w:rPr>
  </w:style>
  <w:style w:type="paragraph" w:customStyle="1" w:styleId="TableHead">
    <w:name w:val="Table Head"/>
    <w:basedOn w:val="HeadingFontMaster"/>
    <w:qFormat/>
    <w:rsid w:val="008726DB"/>
    <w:pPr>
      <w:keepNext/>
      <w:jc w:val="center"/>
    </w:pPr>
    <w:rPr>
      <w:rFonts w:eastAsia="Times New Roman" w:cs="Times New Roman"/>
      <w:bCs/>
      <w:color w:val="FFFFFF" w:themeColor="background1"/>
      <w:sz w:val="18"/>
      <w:szCs w:val="24"/>
    </w:rPr>
  </w:style>
  <w:style w:type="paragraph" w:customStyle="1" w:styleId="TableSourceNote">
    <w:name w:val="Table Source/Note"/>
    <w:basedOn w:val="TableFontMaster"/>
    <w:link w:val="TableSourceNoteChar"/>
    <w:uiPriority w:val="12"/>
    <w:qFormat/>
    <w:rsid w:val="00833FEA"/>
    <w:pPr>
      <w:spacing w:before="40"/>
    </w:pPr>
    <w:rPr>
      <w:rFonts w:eastAsia="Times New Roman" w:cs="Arial"/>
      <w:szCs w:val="16"/>
    </w:rPr>
  </w:style>
  <w:style w:type="paragraph" w:customStyle="1" w:styleId="TableFootnote">
    <w:name w:val="Table Footnote"/>
    <w:basedOn w:val="TableFontMaster"/>
    <w:link w:val="TableFootnoteChar"/>
    <w:uiPriority w:val="14"/>
    <w:qFormat/>
    <w:rsid w:val="00833FEA"/>
    <w:pPr>
      <w:tabs>
        <w:tab w:val="left" w:pos="144"/>
      </w:tabs>
      <w:spacing w:before="40"/>
      <w:ind w:left="144" w:hanging="144"/>
    </w:pPr>
    <w:rPr>
      <w:rFonts w:eastAsia="Times New Roman" w:cs="Times New Roman"/>
      <w:szCs w:val="24"/>
    </w:rPr>
  </w:style>
  <w:style w:type="paragraph" w:customStyle="1" w:styleId="TableCellIndent">
    <w:name w:val="Table Cell Indent"/>
    <w:basedOn w:val="TableFontMaster"/>
    <w:uiPriority w:val="99"/>
    <w:rsid w:val="00E069A1"/>
    <w:pPr>
      <w:ind w:left="173"/>
    </w:pPr>
  </w:style>
  <w:style w:type="paragraph" w:customStyle="1" w:styleId="TableSubsection">
    <w:name w:val="Table Subsection"/>
    <w:basedOn w:val="TableFontMaster"/>
    <w:uiPriority w:val="15"/>
    <w:qFormat/>
    <w:rsid w:val="00E069A1"/>
    <w:pPr>
      <w:keepNext/>
      <w:keepLines/>
      <w:spacing w:before="20" w:after="20"/>
      <w:jc w:val="center"/>
    </w:pPr>
    <w:rPr>
      <w:rFonts w:cs="Times New Roman"/>
      <w:b/>
      <w:i/>
    </w:rPr>
  </w:style>
  <w:style w:type="paragraph" w:customStyle="1" w:styleId="TableUnits">
    <w:name w:val="Table Units"/>
    <w:basedOn w:val="TableFontMaster"/>
    <w:uiPriority w:val="99"/>
    <w:rsid w:val="007B3F4B"/>
    <w:pPr>
      <w:keepNext/>
      <w:keepLines/>
      <w:spacing w:before="80" w:after="40"/>
    </w:pPr>
    <w:rPr>
      <w:rFonts w:eastAsia="Times New Roman" w:cs="Times New Roman"/>
      <w:sz w:val="16"/>
      <w:szCs w:val="24"/>
    </w:rPr>
  </w:style>
  <w:style w:type="character" w:customStyle="1" w:styleId="TableSourceNoteChar">
    <w:name w:val="Table Source/Note Char"/>
    <w:basedOn w:val="DefaultParagraphFont"/>
    <w:link w:val="TableSourceNote"/>
    <w:uiPriority w:val="12"/>
    <w:rsid w:val="00571AFF"/>
    <w:rPr>
      <w:rFonts w:ascii="Franklin Gothic Book" w:eastAsia="Times New Roman" w:hAnsi="Franklin Gothic Book" w:cs="Arial"/>
      <w:sz w:val="18"/>
      <w:szCs w:val="16"/>
    </w:rPr>
  </w:style>
  <w:style w:type="character" w:customStyle="1" w:styleId="TableFootnoteChar">
    <w:name w:val="Table Footnote Char"/>
    <w:basedOn w:val="TableSourceNoteChar"/>
    <w:link w:val="TableFootnote"/>
    <w:uiPriority w:val="14"/>
    <w:rsid w:val="003E622A"/>
    <w:rPr>
      <w:rFonts w:ascii="Franklin Gothic Book" w:eastAsia="Times New Roman" w:hAnsi="Franklin Gothic Book" w:cs="Times New Roman"/>
      <w:sz w:val="18"/>
      <w:szCs w:val="24"/>
    </w:rPr>
  </w:style>
  <w:style w:type="paragraph" w:customStyle="1" w:styleId="TableBullet">
    <w:name w:val="Table Bullet"/>
    <w:basedOn w:val="TableFontMaster"/>
    <w:uiPriority w:val="16"/>
    <w:qFormat/>
    <w:rsid w:val="00E069A1"/>
    <w:pPr>
      <w:numPr>
        <w:numId w:val="1"/>
      </w:numPr>
      <w:ind w:left="173" w:hanging="173"/>
    </w:pPr>
  </w:style>
  <w:style w:type="paragraph" w:customStyle="1" w:styleId="TableFontMaster">
    <w:name w:val="Table Font Master"/>
    <w:link w:val="TableFontMasterChar"/>
    <w:rsid w:val="0088249D"/>
    <w:pPr>
      <w:spacing w:after="0" w:line="240" w:lineRule="auto"/>
    </w:pPr>
    <w:rPr>
      <w:sz w:val="18"/>
    </w:rPr>
  </w:style>
  <w:style w:type="paragraph" w:customStyle="1" w:styleId="SidebarText">
    <w:name w:val="Sidebar Text"/>
    <w:basedOn w:val="Normal"/>
    <w:uiPriority w:val="99"/>
    <w:rsid w:val="009E2DE9"/>
    <w:pPr>
      <w:spacing w:after="80" w:line="276" w:lineRule="auto"/>
      <w:ind w:left="115" w:right="115"/>
    </w:pPr>
    <w:rPr>
      <w:rFonts w:eastAsia="Times New Roman" w:cs="Times New Roman"/>
      <w:sz w:val="18"/>
      <w:szCs w:val="18"/>
    </w:rPr>
  </w:style>
  <w:style w:type="paragraph" w:customStyle="1" w:styleId="SidebarHeading">
    <w:name w:val="Sidebar Heading"/>
    <w:basedOn w:val="HeadingFontMaster"/>
    <w:next w:val="SidebarText"/>
    <w:uiPriority w:val="99"/>
    <w:rsid w:val="009B34B5"/>
    <w:pPr>
      <w:spacing w:before="160" w:after="120"/>
      <w:ind w:left="115" w:right="115"/>
    </w:pPr>
    <w:rPr>
      <w:rFonts w:eastAsia="Times New Roman" w:cs="Times New Roman"/>
      <w:color w:val="auto"/>
      <w:sz w:val="18"/>
      <w:szCs w:val="18"/>
    </w:rPr>
  </w:style>
  <w:style w:type="character" w:customStyle="1" w:styleId="Run-InHeading">
    <w:name w:val="Run-In Heading"/>
    <w:basedOn w:val="HeadingFontMasterChar"/>
    <w:uiPriority w:val="9"/>
    <w:qFormat/>
    <w:rsid w:val="001A0A4C"/>
    <w:rPr>
      <w:rFonts w:ascii="Arial" w:hAnsi="Arial" w:cs="Arial"/>
      <w:b/>
      <w:i w:val="0"/>
      <w:color w:val="871621" w:themeColor="text2"/>
      <w:sz w:val="20"/>
    </w:rPr>
  </w:style>
  <w:style w:type="character" w:customStyle="1" w:styleId="HeadingFontMasterChar">
    <w:name w:val="Heading Font Master Char"/>
    <w:basedOn w:val="DefaultParagraphFont"/>
    <w:link w:val="HeadingFontMaster"/>
    <w:rsid w:val="00687A7D"/>
    <w:rPr>
      <w:rFonts w:asciiTheme="majorHAnsi" w:hAnsiTheme="majorHAnsi"/>
      <w:b/>
      <w:color w:val="871621" w:themeColor="text2"/>
      <w:sz w:val="36"/>
    </w:rPr>
  </w:style>
  <w:style w:type="numbering" w:customStyle="1" w:styleId="TemplateBulletLists">
    <w:name w:val="Template Bullet Lists"/>
    <w:uiPriority w:val="99"/>
    <w:rsid w:val="00833D75"/>
    <w:pPr>
      <w:numPr>
        <w:numId w:val="32"/>
      </w:numPr>
    </w:pPr>
  </w:style>
  <w:style w:type="numbering" w:customStyle="1" w:styleId="TemplateNumberedItems">
    <w:name w:val="Template Numbered Items"/>
    <w:uiPriority w:val="99"/>
    <w:rsid w:val="00EB7FD6"/>
    <w:pPr>
      <w:numPr>
        <w:numId w:val="3"/>
      </w:numPr>
    </w:pPr>
  </w:style>
  <w:style w:type="numbering" w:customStyle="1" w:styleId="TemplateHeadings">
    <w:name w:val="Template Headings"/>
    <w:uiPriority w:val="99"/>
    <w:rsid w:val="006C13EB"/>
    <w:pPr>
      <w:numPr>
        <w:numId w:val="4"/>
      </w:numPr>
    </w:pPr>
  </w:style>
  <w:style w:type="paragraph" w:styleId="DocumentMap">
    <w:name w:val="Document Map"/>
    <w:basedOn w:val="Normal"/>
    <w:link w:val="DocumentMapChar"/>
    <w:uiPriority w:val="99"/>
    <w:semiHidden/>
    <w:unhideWhenUsed/>
    <w:rsid w:val="00A151BD"/>
    <w:rPr>
      <w:rFonts w:ascii="Tahoma" w:hAnsi="Tahoma" w:cs="Tahoma"/>
      <w:sz w:val="16"/>
      <w:szCs w:val="16"/>
    </w:rPr>
  </w:style>
  <w:style w:type="character" w:customStyle="1" w:styleId="DocumentMapChar">
    <w:name w:val="Document Map Char"/>
    <w:basedOn w:val="DefaultParagraphFont"/>
    <w:link w:val="DocumentMap"/>
    <w:uiPriority w:val="99"/>
    <w:semiHidden/>
    <w:rsid w:val="00A151BD"/>
    <w:rPr>
      <w:rFonts w:ascii="Tahoma" w:hAnsi="Tahoma" w:cs="Tahoma"/>
      <w:sz w:val="16"/>
      <w:szCs w:val="16"/>
    </w:rPr>
  </w:style>
  <w:style w:type="character" w:styleId="LineNumber">
    <w:name w:val="line number"/>
    <w:basedOn w:val="DefaultParagraphFont"/>
    <w:uiPriority w:val="99"/>
    <w:rsid w:val="00762888"/>
    <w:rPr>
      <w:rFonts w:ascii="Arial Narrow" w:hAnsi="Arial Narrow"/>
      <w:sz w:val="18"/>
    </w:rPr>
  </w:style>
  <w:style w:type="paragraph" w:customStyle="1" w:styleId="Reference1">
    <w:name w:val="Reference1"/>
    <w:basedOn w:val="Normal"/>
    <w:next w:val="Reference2"/>
    <w:link w:val="Reference1Char"/>
    <w:uiPriority w:val="10"/>
    <w:qFormat/>
    <w:rsid w:val="001E147D"/>
    <w:pPr>
      <w:keepNext/>
      <w:spacing w:before="240"/>
      <w:ind w:left="1080" w:hanging="1080"/>
    </w:pPr>
    <w:rPr>
      <w:rFonts w:eastAsia="Times New Roman" w:cs="Times New Roman"/>
      <w:szCs w:val="24"/>
    </w:rPr>
  </w:style>
  <w:style w:type="paragraph" w:customStyle="1" w:styleId="Reference2">
    <w:name w:val="Reference2"/>
    <w:basedOn w:val="Normal"/>
    <w:link w:val="Reference2Char"/>
    <w:uiPriority w:val="11"/>
    <w:qFormat/>
    <w:rsid w:val="001E147D"/>
    <w:pPr>
      <w:tabs>
        <w:tab w:val="left" w:pos="1080"/>
      </w:tabs>
      <w:spacing w:before="60"/>
      <w:ind w:left="1080" w:hanging="864"/>
    </w:pPr>
    <w:rPr>
      <w:rFonts w:eastAsia="Times New Roman" w:cs="Times New Roman"/>
      <w:szCs w:val="24"/>
    </w:rPr>
  </w:style>
  <w:style w:type="character" w:customStyle="1" w:styleId="Reference2Char">
    <w:name w:val="Reference2 Char"/>
    <w:basedOn w:val="DefaultParagraphFont"/>
    <w:link w:val="Reference2"/>
    <w:uiPriority w:val="11"/>
    <w:rsid w:val="00571AFF"/>
    <w:rPr>
      <w:rFonts w:ascii="Times New Roman" w:eastAsia="Times New Roman" w:hAnsi="Times New Roman" w:cs="Times New Roman"/>
      <w:szCs w:val="24"/>
    </w:rPr>
  </w:style>
  <w:style w:type="character" w:customStyle="1" w:styleId="Reference1Char">
    <w:name w:val="Reference1 Char"/>
    <w:basedOn w:val="DefaultParagraphFont"/>
    <w:link w:val="Reference1"/>
    <w:uiPriority w:val="10"/>
    <w:rsid w:val="00571AFF"/>
    <w:rPr>
      <w:rFonts w:ascii="Times New Roman" w:eastAsia="Times New Roman" w:hAnsi="Times New Roman" w:cs="Times New Roman"/>
      <w:szCs w:val="24"/>
    </w:rPr>
  </w:style>
  <w:style w:type="table" w:styleId="TableGrid">
    <w:name w:val="Table Grid"/>
    <w:basedOn w:val="TableNormal"/>
    <w:uiPriority w:val="59"/>
    <w:rsid w:val="00A8637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DRTableStyle">
    <w:name w:val="HDR Table Style"/>
    <w:basedOn w:val="TableNormal"/>
    <w:uiPriority w:val="99"/>
    <w:rsid w:val="00AD3385"/>
    <w:pPr>
      <w:spacing w:after="0" w:line="240" w:lineRule="auto"/>
    </w:pPr>
    <w:rPr>
      <w:sz w:val="18"/>
    </w:rPr>
    <w:tblPr>
      <w:tblStyleRowBandSize w:val="1"/>
      <w:tblBorders>
        <w:top w:val="single" w:sz="12" w:space="0" w:color="FFFFFF"/>
        <w:left w:val="single" w:sz="12" w:space="0" w:color="FFFFFF"/>
        <w:bottom w:val="single" w:sz="12" w:space="0" w:color="FFFFFF"/>
        <w:right w:val="single" w:sz="12" w:space="0" w:color="FFFFFF"/>
        <w:insideH w:val="single" w:sz="12" w:space="0" w:color="FFFFFF"/>
        <w:insideV w:val="single" w:sz="12" w:space="0" w:color="FFFFFF"/>
      </w:tblBorders>
      <w:tblCellMar>
        <w:top w:w="58" w:type="dxa"/>
        <w:left w:w="115" w:type="dxa"/>
        <w:bottom w:w="58" w:type="dxa"/>
        <w:right w:w="115" w:type="dxa"/>
      </w:tblCellMar>
    </w:tblPr>
    <w:trPr>
      <w:cantSplit/>
    </w:trPr>
    <w:tcPr>
      <w:shd w:val="clear" w:color="auto" w:fill="auto"/>
    </w:tcPr>
    <w:tblStylePr w:type="firstRow">
      <w:tblPr/>
      <w:tcPr>
        <w:shd w:val="clear" w:color="auto" w:fill="575858" w:themeFill="accent1"/>
      </w:tcPr>
    </w:tblStylePr>
    <w:tblStylePr w:type="band1Horz">
      <w:tblPr/>
      <w:tcPr>
        <w:shd w:val="clear" w:color="auto" w:fill="DDDDDD" w:themeFill="accent1" w:themeFillTint="33"/>
      </w:tcPr>
    </w:tblStylePr>
    <w:tblStylePr w:type="band2Horz">
      <w:tblPr/>
      <w:tcPr>
        <w:shd w:val="clear" w:color="auto" w:fill="BBBCBC" w:themeFill="accent1" w:themeFillTint="66"/>
      </w:tcPr>
    </w:tblStylePr>
  </w:style>
  <w:style w:type="paragraph" w:styleId="EndnoteText">
    <w:name w:val="endnote text"/>
    <w:basedOn w:val="Normal"/>
    <w:link w:val="EndnoteTextChar"/>
    <w:uiPriority w:val="99"/>
    <w:semiHidden/>
    <w:unhideWhenUsed/>
    <w:rsid w:val="00482FBA"/>
    <w:rPr>
      <w:sz w:val="20"/>
      <w:szCs w:val="20"/>
    </w:rPr>
  </w:style>
  <w:style w:type="character" w:customStyle="1" w:styleId="EndnoteTextChar">
    <w:name w:val="Endnote Text Char"/>
    <w:basedOn w:val="DefaultParagraphFont"/>
    <w:link w:val="EndnoteText"/>
    <w:uiPriority w:val="99"/>
    <w:semiHidden/>
    <w:rsid w:val="00482FBA"/>
    <w:rPr>
      <w:rFonts w:ascii="Times New Roman" w:hAnsi="Times New Roman"/>
      <w:sz w:val="20"/>
      <w:szCs w:val="20"/>
    </w:rPr>
  </w:style>
  <w:style w:type="character" w:styleId="EndnoteReference">
    <w:name w:val="endnote reference"/>
    <w:basedOn w:val="DefaultParagraphFont"/>
    <w:uiPriority w:val="99"/>
    <w:semiHidden/>
    <w:unhideWhenUsed/>
    <w:rsid w:val="00482FBA"/>
    <w:rPr>
      <w:vertAlign w:val="superscript"/>
    </w:rPr>
  </w:style>
  <w:style w:type="paragraph" w:styleId="BalloonText">
    <w:name w:val="Balloon Text"/>
    <w:basedOn w:val="Normal"/>
    <w:link w:val="BalloonTextChar"/>
    <w:uiPriority w:val="99"/>
    <w:semiHidden/>
    <w:unhideWhenUsed/>
    <w:rsid w:val="00A42D5D"/>
    <w:rPr>
      <w:rFonts w:ascii="Tahoma" w:hAnsi="Tahoma" w:cs="Tahoma"/>
      <w:sz w:val="16"/>
      <w:szCs w:val="16"/>
    </w:rPr>
  </w:style>
  <w:style w:type="character" w:customStyle="1" w:styleId="BalloonTextChar">
    <w:name w:val="Balloon Text Char"/>
    <w:basedOn w:val="DefaultParagraphFont"/>
    <w:link w:val="BalloonText"/>
    <w:uiPriority w:val="99"/>
    <w:semiHidden/>
    <w:rsid w:val="00A42D5D"/>
    <w:rPr>
      <w:rFonts w:ascii="Tahoma" w:hAnsi="Tahoma" w:cs="Tahoma"/>
      <w:sz w:val="16"/>
      <w:szCs w:val="16"/>
    </w:rPr>
  </w:style>
  <w:style w:type="paragraph" w:styleId="ListParagraph">
    <w:name w:val="List Paragraph"/>
    <w:basedOn w:val="Normal"/>
    <w:uiPriority w:val="34"/>
    <w:qFormat/>
    <w:rsid w:val="00FA353F"/>
    <w:pPr>
      <w:ind w:left="720"/>
      <w:contextualSpacing/>
    </w:pPr>
  </w:style>
  <w:style w:type="paragraph" w:customStyle="1" w:styleId="FigureCaption">
    <w:name w:val="Figure Caption"/>
    <w:basedOn w:val="HeadingFontMaster"/>
    <w:next w:val="BodyText"/>
    <w:rsid w:val="002D42FB"/>
    <w:pPr>
      <w:keepNext/>
      <w:spacing w:before="240" w:after="60"/>
    </w:pPr>
    <w:rPr>
      <w:color w:val="3D3D3D" w:themeColor="accent5"/>
      <w:sz w:val="22"/>
    </w:rPr>
  </w:style>
  <w:style w:type="paragraph" w:customStyle="1" w:styleId="FigureSourceNote">
    <w:name w:val="Figure Source/Note"/>
    <w:basedOn w:val="TableFontMaster"/>
    <w:next w:val="BodyText"/>
    <w:uiPriority w:val="99"/>
    <w:rsid w:val="001F7297"/>
    <w:pPr>
      <w:keepLines/>
      <w:spacing w:before="60" w:after="360"/>
    </w:pPr>
  </w:style>
  <w:style w:type="character" w:styleId="Emphasis">
    <w:name w:val="Emphasis"/>
    <w:basedOn w:val="DefaultParagraphFont"/>
    <w:uiPriority w:val="99"/>
    <w:semiHidden/>
    <w:rsid w:val="00A25B22"/>
    <w:rPr>
      <w:i/>
      <w:iCs/>
    </w:rPr>
  </w:style>
  <w:style w:type="paragraph" w:customStyle="1" w:styleId="BlankPagePortrait">
    <w:name w:val="Blank Page Portrait"/>
    <w:basedOn w:val="Normal"/>
    <w:next w:val="BodyText"/>
    <w:rsid w:val="007F2B31"/>
    <w:pPr>
      <w:pageBreakBefore/>
      <w:spacing w:before="6360"/>
      <w:jc w:val="center"/>
    </w:pPr>
    <w:rPr>
      <w:i/>
    </w:rPr>
  </w:style>
  <w:style w:type="character" w:customStyle="1" w:styleId="TableFontMasterChar">
    <w:name w:val="Table Font Master Char"/>
    <w:basedOn w:val="DefaultParagraphFont"/>
    <w:link w:val="TableFontMaster"/>
    <w:rsid w:val="0088249D"/>
    <w:rPr>
      <w:sz w:val="18"/>
    </w:rPr>
  </w:style>
  <w:style w:type="paragraph" w:customStyle="1" w:styleId="HeadingExecSumm1">
    <w:name w:val="Heading Exec Summ 1"/>
    <w:basedOn w:val="HeadingFontMaster"/>
    <w:next w:val="BodyText"/>
    <w:uiPriority w:val="99"/>
    <w:rsid w:val="00347FB5"/>
    <w:pPr>
      <w:keepNext/>
      <w:spacing w:before="360" w:after="240"/>
      <w:outlineLvl w:val="0"/>
    </w:pPr>
    <w:rPr>
      <w:b w:val="0"/>
      <w:sz w:val="42"/>
    </w:rPr>
  </w:style>
  <w:style w:type="paragraph" w:customStyle="1" w:styleId="HeadingExecSumm2">
    <w:name w:val="Heading Exec Summ 2"/>
    <w:basedOn w:val="HeadingFontMaster"/>
    <w:next w:val="BodyText"/>
    <w:uiPriority w:val="99"/>
    <w:rsid w:val="00347FB5"/>
    <w:pPr>
      <w:keepNext/>
      <w:spacing w:before="240" w:after="160"/>
      <w:outlineLvl w:val="1"/>
    </w:pPr>
    <w:rPr>
      <w:b w:val="0"/>
      <w:sz w:val="34"/>
    </w:rPr>
  </w:style>
  <w:style w:type="character" w:styleId="FollowedHyperlink">
    <w:name w:val="FollowedHyperlink"/>
    <w:basedOn w:val="DefaultParagraphFont"/>
    <w:uiPriority w:val="99"/>
    <w:rsid w:val="0088249D"/>
    <w:rPr>
      <w:color w:val="1271B2" w:themeColor="followedHyperlink"/>
      <w:u w:val="single"/>
    </w:rPr>
  </w:style>
  <w:style w:type="paragraph" w:styleId="ListNumber">
    <w:name w:val="List Number"/>
    <w:basedOn w:val="Normal"/>
    <w:uiPriority w:val="2"/>
    <w:qFormat/>
    <w:rsid w:val="00846E1A"/>
    <w:pPr>
      <w:numPr>
        <w:numId w:val="5"/>
      </w:numPr>
      <w:spacing w:before="120" w:line="276" w:lineRule="auto"/>
    </w:pPr>
  </w:style>
  <w:style w:type="paragraph" w:styleId="ListNumber2">
    <w:name w:val="List Number 2"/>
    <w:basedOn w:val="Normal"/>
    <w:uiPriority w:val="99"/>
    <w:rsid w:val="00846E1A"/>
    <w:pPr>
      <w:numPr>
        <w:ilvl w:val="1"/>
        <w:numId w:val="5"/>
      </w:numPr>
      <w:spacing w:before="120" w:line="276" w:lineRule="auto"/>
    </w:pPr>
  </w:style>
  <w:style w:type="paragraph" w:styleId="ListNumber3">
    <w:name w:val="List Number 3"/>
    <w:basedOn w:val="Normal"/>
    <w:uiPriority w:val="99"/>
    <w:rsid w:val="00846E1A"/>
    <w:pPr>
      <w:numPr>
        <w:ilvl w:val="2"/>
        <w:numId w:val="5"/>
      </w:numPr>
      <w:spacing w:before="120" w:line="276" w:lineRule="auto"/>
    </w:pPr>
  </w:style>
  <w:style w:type="numbering" w:customStyle="1" w:styleId="TemplateHeadingsUnnumbered">
    <w:name w:val="Template Headings Unnumbered"/>
    <w:uiPriority w:val="99"/>
    <w:rsid w:val="00AB5D98"/>
    <w:pPr>
      <w:numPr>
        <w:numId w:val="6"/>
      </w:numPr>
    </w:pPr>
  </w:style>
  <w:style w:type="paragraph" w:styleId="NoSpacing">
    <w:name w:val="No Spacing"/>
    <w:link w:val="NoSpacingChar"/>
    <w:uiPriority w:val="1"/>
    <w:rsid w:val="0015143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151436"/>
    <w:rPr>
      <w:rFonts w:eastAsiaTheme="minorEastAsia"/>
      <w:lang w:eastAsia="ja-JP"/>
    </w:rPr>
  </w:style>
  <w:style w:type="character" w:styleId="PlaceholderText">
    <w:name w:val="Placeholder Text"/>
    <w:basedOn w:val="DefaultParagraphFont"/>
    <w:uiPriority w:val="99"/>
    <w:semiHidden/>
    <w:rsid w:val="00151436"/>
    <w:rPr>
      <w:color w:val="808080"/>
    </w:rPr>
  </w:style>
  <w:style w:type="character" w:styleId="PageNumber">
    <w:name w:val="page number"/>
    <w:basedOn w:val="DefaultParagraphFont"/>
    <w:uiPriority w:val="99"/>
    <w:rsid w:val="000A5A7A"/>
    <w:rPr>
      <w:b/>
    </w:rPr>
  </w:style>
  <w:style w:type="table" w:customStyle="1" w:styleId="HDRSidebarStyle">
    <w:name w:val="HDR Sidebar Style"/>
    <w:basedOn w:val="TableNormal"/>
    <w:uiPriority w:val="99"/>
    <w:rsid w:val="00BD397A"/>
    <w:pPr>
      <w:spacing w:after="0" w:line="240" w:lineRule="auto"/>
    </w:pPr>
    <w:rPr>
      <w:sz w:val="18"/>
    </w:rPr>
    <w:tblPr>
      <w:tblCellMar>
        <w:left w:w="0" w:type="dxa"/>
        <w:right w:w="0" w:type="dxa"/>
      </w:tblCellMar>
    </w:tblPr>
    <w:tcPr>
      <w:shd w:val="clear" w:color="auto" w:fill="DDDDDD" w:themeFill="accent1" w:themeFillTint="33"/>
    </w:tcPr>
  </w:style>
  <w:style w:type="paragraph" w:styleId="Title">
    <w:name w:val="Title"/>
    <w:basedOn w:val="HeadingFontMaster"/>
    <w:next w:val="TitleSub1"/>
    <w:link w:val="TitleChar"/>
    <w:rsid w:val="00892496"/>
    <w:pPr>
      <w:spacing w:before="200" w:after="200"/>
    </w:pPr>
    <w:rPr>
      <w:rFonts w:eastAsiaTheme="majorEastAsia" w:cstheme="majorBidi"/>
      <w:b w:val="0"/>
      <w:spacing w:val="5"/>
      <w:kern w:val="28"/>
      <w:sz w:val="40"/>
      <w:szCs w:val="52"/>
    </w:rPr>
  </w:style>
  <w:style w:type="character" w:customStyle="1" w:styleId="TitleChar">
    <w:name w:val="Title Char"/>
    <w:basedOn w:val="DefaultParagraphFont"/>
    <w:link w:val="Title"/>
    <w:rsid w:val="00892496"/>
    <w:rPr>
      <w:rFonts w:asciiTheme="majorHAnsi" w:eastAsiaTheme="majorEastAsia" w:hAnsiTheme="majorHAnsi" w:cstheme="majorBidi"/>
      <w:color w:val="871621" w:themeColor="text2"/>
      <w:spacing w:val="5"/>
      <w:kern w:val="28"/>
      <w:sz w:val="40"/>
      <w:szCs w:val="52"/>
    </w:rPr>
  </w:style>
  <w:style w:type="paragraph" w:customStyle="1" w:styleId="TitleSub1">
    <w:name w:val="Title Sub 1"/>
    <w:basedOn w:val="HeadingFontMaster"/>
    <w:uiPriority w:val="99"/>
    <w:rsid w:val="00892496"/>
    <w:pPr>
      <w:spacing w:after="120" w:line="276" w:lineRule="auto"/>
    </w:pPr>
    <w:rPr>
      <w:b w:val="0"/>
      <w:sz w:val="22"/>
    </w:rPr>
  </w:style>
  <w:style w:type="paragraph" w:customStyle="1" w:styleId="TitleSub2">
    <w:name w:val="Title Sub 2"/>
    <w:basedOn w:val="HeadingFontMaster"/>
    <w:uiPriority w:val="99"/>
    <w:rsid w:val="00892496"/>
    <w:rPr>
      <w:b w:val="0"/>
      <w:i/>
      <w:color w:val="AEB2B5" w:themeColor="background2"/>
      <w:sz w:val="18"/>
    </w:rPr>
  </w:style>
  <w:style w:type="paragraph" w:customStyle="1" w:styleId="TitleSub3">
    <w:name w:val="Title Sub 3"/>
    <w:basedOn w:val="HeadingFontMaster"/>
    <w:uiPriority w:val="99"/>
    <w:rsid w:val="00892496"/>
    <w:rPr>
      <w:b w:val="0"/>
      <w:sz w:val="22"/>
    </w:rPr>
  </w:style>
  <w:style w:type="paragraph" w:customStyle="1" w:styleId="TitleSub4">
    <w:name w:val="Title Sub 4"/>
    <w:basedOn w:val="HeadingFontMaster"/>
    <w:uiPriority w:val="99"/>
    <w:rsid w:val="001349F7"/>
    <w:pPr>
      <w:spacing w:after="200" w:line="276" w:lineRule="auto"/>
    </w:pPr>
    <w:rPr>
      <w:b w:val="0"/>
      <w:sz w:val="22"/>
    </w:rPr>
  </w:style>
  <w:style w:type="character" w:styleId="CommentReference">
    <w:name w:val="annotation reference"/>
    <w:basedOn w:val="DefaultParagraphFont"/>
    <w:semiHidden/>
    <w:unhideWhenUsed/>
    <w:rsid w:val="00076A5D"/>
    <w:rPr>
      <w:sz w:val="16"/>
      <w:szCs w:val="16"/>
    </w:rPr>
  </w:style>
  <w:style w:type="paragraph" w:styleId="CommentText">
    <w:name w:val="annotation text"/>
    <w:basedOn w:val="Normal"/>
    <w:link w:val="CommentTextChar"/>
    <w:unhideWhenUsed/>
    <w:rsid w:val="00076A5D"/>
    <w:rPr>
      <w:sz w:val="20"/>
      <w:szCs w:val="20"/>
    </w:rPr>
  </w:style>
  <w:style w:type="character" w:customStyle="1" w:styleId="CommentTextChar">
    <w:name w:val="Comment Text Char"/>
    <w:basedOn w:val="DefaultParagraphFont"/>
    <w:link w:val="CommentText"/>
    <w:rsid w:val="00076A5D"/>
    <w:rPr>
      <w:sz w:val="20"/>
      <w:szCs w:val="20"/>
    </w:rPr>
  </w:style>
  <w:style w:type="paragraph" w:styleId="CommentSubject">
    <w:name w:val="annotation subject"/>
    <w:basedOn w:val="CommentText"/>
    <w:next w:val="CommentText"/>
    <w:link w:val="CommentSubjectChar"/>
    <w:uiPriority w:val="99"/>
    <w:semiHidden/>
    <w:unhideWhenUsed/>
    <w:rsid w:val="00076A5D"/>
    <w:rPr>
      <w:b/>
      <w:bCs/>
    </w:rPr>
  </w:style>
  <w:style w:type="character" w:customStyle="1" w:styleId="CommentSubjectChar">
    <w:name w:val="Comment Subject Char"/>
    <w:basedOn w:val="CommentTextChar"/>
    <w:link w:val="CommentSubject"/>
    <w:uiPriority w:val="99"/>
    <w:semiHidden/>
    <w:rsid w:val="00076A5D"/>
    <w:rPr>
      <w:b/>
      <w:bCs/>
      <w:sz w:val="20"/>
      <w:szCs w:val="20"/>
    </w:rPr>
  </w:style>
  <w:style w:type="paragraph" w:styleId="TOC4">
    <w:name w:val="toc 4"/>
    <w:basedOn w:val="Normal"/>
    <w:next w:val="Normal"/>
    <w:autoRedefine/>
    <w:uiPriority w:val="39"/>
    <w:unhideWhenUsed/>
    <w:rsid w:val="00BF0936"/>
    <w:pPr>
      <w:spacing w:after="100" w:line="276" w:lineRule="auto"/>
      <w:ind w:left="660"/>
    </w:pPr>
    <w:rPr>
      <w:rFonts w:eastAsiaTheme="minorEastAsia"/>
      <w:sz w:val="22"/>
    </w:rPr>
  </w:style>
  <w:style w:type="paragraph" w:styleId="TOC5">
    <w:name w:val="toc 5"/>
    <w:basedOn w:val="Normal"/>
    <w:next w:val="Normal"/>
    <w:autoRedefine/>
    <w:uiPriority w:val="39"/>
    <w:unhideWhenUsed/>
    <w:rsid w:val="00BF0936"/>
    <w:pPr>
      <w:spacing w:after="100" w:line="276" w:lineRule="auto"/>
      <w:ind w:left="880"/>
    </w:pPr>
    <w:rPr>
      <w:rFonts w:eastAsiaTheme="minorEastAsia"/>
      <w:sz w:val="22"/>
    </w:rPr>
  </w:style>
  <w:style w:type="paragraph" w:styleId="TOC6">
    <w:name w:val="toc 6"/>
    <w:basedOn w:val="Normal"/>
    <w:next w:val="Normal"/>
    <w:autoRedefine/>
    <w:uiPriority w:val="39"/>
    <w:unhideWhenUsed/>
    <w:rsid w:val="00BF0936"/>
    <w:pPr>
      <w:spacing w:after="100" w:line="276" w:lineRule="auto"/>
      <w:ind w:left="1100"/>
    </w:pPr>
    <w:rPr>
      <w:rFonts w:eastAsiaTheme="minorEastAsia"/>
      <w:sz w:val="22"/>
    </w:rPr>
  </w:style>
  <w:style w:type="paragraph" w:styleId="TOC7">
    <w:name w:val="toc 7"/>
    <w:basedOn w:val="Normal"/>
    <w:next w:val="Normal"/>
    <w:autoRedefine/>
    <w:uiPriority w:val="39"/>
    <w:unhideWhenUsed/>
    <w:rsid w:val="00BF0936"/>
    <w:pPr>
      <w:spacing w:after="100" w:line="276" w:lineRule="auto"/>
      <w:ind w:left="1320"/>
    </w:pPr>
    <w:rPr>
      <w:rFonts w:eastAsiaTheme="minorEastAsia"/>
      <w:sz w:val="22"/>
    </w:rPr>
  </w:style>
  <w:style w:type="paragraph" w:styleId="TOC8">
    <w:name w:val="toc 8"/>
    <w:basedOn w:val="Normal"/>
    <w:next w:val="Normal"/>
    <w:autoRedefine/>
    <w:uiPriority w:val="39"/>
    <w:unhideWhenUsed/>
    <w:rsid w:val="00BF0936"/>
    <w:pPr>
      <w:spacing w:after="100" w:line="276" w:lineRule="auto"/>
      <w:ind w:left="1540"/>
    </w:pPr>
    <w:rPr>
      <w:rFonts w:eastAsiaTheme="minorEastAsia"/>
      <w:sz w:val="22"/>
    </w:rPr>
  </w:style>
  <w:style w:type="paragraph" w:styleId="TOC9">
    <w:name w:val="toc 9"/>
    <w:basedOn w:val="Normal"/>
    <w:next w:val="Normal"/>
    <w:autoRedefine/>
    <w:uiPriority w:val="39"/>
    <w:unhideWhenUsed/>
    <w:rsid w:val="00BF0936"/>
    <w:pPr>
      <w:spacing w:after="100" w:line="276" w:lineRule="auto"/>
      <w:ind w:left="1760"/>
    </w:pPr>
    <w:rPr>
      <w:rFonts w:eastAsiaTheme="minorEastAsia"/>
      <w:sz w:val="22"/>
    </w:rPr>
  </w:style>
  <w:style w:type="character" w:styleId="Strong">
    <w:name w:val="Strong"/>
    <w:basedOn w:val="DefaultParagraphFont"/>
    <w:uiPriority w:val="22"/>
    <w:rsid w:val="00024CDA"/>
    <w:rPr>
      <w:b/>
      <w:bCs/>
    </w:rPr>
  </w:style>
  <w:style w:type="paragraph" w:customStyle="1" w:styleId="HDRFooter">
    <w:name w:val="HDR Footer"/>
    <w:basedOn w:val="Normal"/>
    <w:uiPriority w:val="19"/>
    <w:qFormat/>
    <w:rsid w:val="00024CDA"/>
    <w:pPr>
      <w:tabs>
        <w:tab w:val="center" w:pos="4680"/>
        <w:tab w:val="right" w:pos="9360"/>
      </w:tabs>
      <w:spacing w:after="200"/>
    </w:pPr>
    <w:rPr>
      <w:rFonts w:ascii="Arial" w:hAnsi="Arial"/>
      <w:color w:val="871621" w:themeColor="text2"/>
      <w:sz w:val="16"/>
    </w:rPr>
  </w:style>
  <w:style w:type="paragraph" w:customStyle="1" w:styleId="font5">
    <w:name w:val="font5"/>
    <w:basedOn w:val="Normal"/>
    <w:rsid w:val="000E6C3B"/>
    <w:pPr>
      <w:spacing w:before="100" w:beforeAutospacing="1" w:after="100" w:afterAutospacing="1"/>
    </w:pPr>
    <w:rPr>
      <w:rFonts w:ascii="Calibri" w:eastAsia="Times New Roman" w:hAnsi="Calibri" w:cs="Times New Roman"/>
      <w:color w:val="000000"/>
      <w:sz w:val="22"/>
    </w:rPr>
  </w:style>
  <w:style w:type="paragraph" w:customStyle="1" w:styleId="xl63">
    <w:name w:val="xl63"/>
    <w:basedOn w:val="Normal"/>
    <w:rsid w:val="000E6C3B"/>
    <w:pPr>
      <w:spacing w:before="100" w:beforeAutospacing="1" w:after="100" w:afterAutospacing="1"/>
      <w:jc w:val="center"/>
    </w:pPr>
    <w:rPr>
      <w:rFonts w:ascii="Times New Roman" w:eastAsia="Times New Roman" w:hAnsi="Times New Roman" w:cs="Times New Roman"/>
      <w:sz w:val="24"/>
      <w:szCs w:val="24"/>
    </w:rPr>
  </w:style>
  <w:style w:type="paragraph" w:customStyle="1" w:styleId="xl64">
    <w:name w:val="xl64"/>
    <w:basedOn w:val="Normal"/>
    <w:rsid w:val="000E6C3B"/>
    <w:pPr>
      <w:spacing w:before="100" w:beforeAutospacing="1" w:after="100" w:afterAutospacing="1"/>
      <w:jc w:val="center"/>
    </w:pPr>
    <w:rPr>
      <w:rFonts w:ascii="Times New Roman" w:eastAsia="Times New Roman" w:hAnsi="Times New Roman" w:cs="Times New Roman"/>
      <w:sz w:val="24"/>
      <w:szCs w:val="24"/>
    </w:rPr>
  </w:style>
  <w:style w:type="paragraph" w:customStyle="1" w:styleId="xl65">
    <w:name w:val="xl65"/>
    <w:basedOn w:val="Normal"/>
    <w:rsid w:val="000E6C3B"/>
    <w:pPr>
      <w:spacing w:before="100" w:beforeAutospacing="1" w:after="100" w:afterAutospacing="1"/>
      <w:jc w:val="center"/>
    </w:pPr>
    <w:rPr>
      <w:rFonts w:ascii="Times New Roman" w:eastAsia="Times New Roman" w:hAnsi="Times New Roman" w:cs="Times New Roman"/>
      <w:sz w:val="24"/>
      <w:szCs w:val="24"/>
    </w:rPr>
  </w:style>
  <w:style w:type="paragraph" w:customStyle="1" w:styleId="Default">
    <w:name w:val="Default"/>
    <w:rsid w:val="00460660"/>
    <w:pPr>
      <w:autoSpaceDE w:val="0"/>
      <w:autoSpaceDN w:val="0"/>
      <w:adjustRightInd w:val="0"/>
      <w:spacing w:after="0" w:line="240" w:lineRule="auto"/>
    </w:pPr>
    <w:rPr>
      <w:rFonts w:ascii="Arial Narrow" w:hAnsi="Arial Narrow" w:cs="Arial Narrow"/>
      <w:color w:val="000000"/>
      <w:sz w:val="24"/>
      <w:szCs w:val="24"/>
    </w:rPr>
  </w:style>
  <w:style w:type="paragraph" w:styleId="Revision">
    <w:name w:val="Revision"/>
    <w:hidden/>
    <w:uiPriority w:val="99"/>
    <w:semiHidden/>
    <w:rsid w:val="00797295"/>
    <w:pPr>
      <w:spacing w:after="0" w:line="240" w:lineRule="auto"/>
    </w:pPr>
    <w:rPr>
      <w:sz w:val="21"/>
    </w:rPr>
  </w:style>
  <w:style w:type="paragraph" w:customStyle="1" w:styleId="TableFigureReference">
    <w:name w:val="Table/Figure Reference"/>
    <w:basedOn w:val="BodyText"/>
    <w:uiPriority w:val="99"/>
    <w:rsid w:val="00C233C7"/>
    <w:pPr>
      <w:spacing w:before="240" w:after="0"/>
    </w:pPr>
    <w:rPr>
      <w:b/>
      <w:color w:val="871621" w:themeColor="text2"/>
    </w:rPr>
  </w:style>
  <w:style w:type="paragraph" w:customStyle="1" w:styleId="Cover1">
    <w:name w:val="Cover 1"/>
    <w:basedOn w:val="Normal"/>
    <w:link w:val="Cover1Char"/>
    <w:qFormat/>
    <w:rsid w:val="00156394"/>
    <w:pPr>
      <w:autoSpaceDE w:val="0"/>
      <w:autoSpaceDN w:val="0"/>
      <w:adjustRightInd w:val="0"/>
      <w:spacing w:after="0"/>
    </w:pPr>
    <w:rPr>
      <w:rFonts w:ascii="Arial" w:eastAsiaTheme="majorEastAsia" w:hAnsi="Arial" w:cs="Arial"/>
      <w:b/>
      <w:color w:val="871621" w:themeColor="text2"/>
      <w:sz w:val="36"/>
      <w:szCs w:val="48"/>
    </w:rPr>
  </w:style>
  <w:style w:type="character" w:customStyle="1" w:styleId="Cover1Char">
    <w:name w:val="Cover 1 Char"/>
    <w:basedOn w:val="Heading1Char"/>
    <w:link w:val="Cover1"/>
    <w:rsid w:val="00156394"/>
    <w:rPr>
      <w:rFonts w:ascii="Arial" w:eastAsiaTheme="majorEastAsia" w:hAnsi="Arial" w:cs="Arial"/>
      <w:b/>
      <w:bCs w:val="0"/>
      <w:color w:val="871621" w:themeColor="text2"/>
      <w:sz w:val="36"/>
      <w:szCs w:val="48"/>
    </w:rPr>
  </w:style>
  <w:style w:type="paragraph" w:customStyle="1" w:styleId="Cover2">
    <w:name w:val="Cover 2"/>
    <w:basedOn w:val="Normal"/>
    <w:qFormat/>
    <w:rsid w:val="00156394"/>
    <w:pPr>
      <w:autoSpaceDE w:val="0"/>
      <w:autoSpaceDN w:val="0"/>
      <w:adjustRightInd w:val="0"/>
      <w:spacing w:after="0"/>
    </w:pPr>
    <w:rPr>
      <w:rFonts w:ascii="Arial" w:hAnsi="Arial" w:cs="Arial"/>
      <w:b/>
      <w:color w:val="3C3732"/>
      <w:sz w:val="28"/>
      <w:szCs w:val="36"/>
    </w:rPr>
  </w:style>
  <w:style w:type="paragraph" w:customStyle="1" w:styleId="Date1">
    <w:name w:val="Date1"/>
    <w:basedOn w:val="Normal"/>
    <w:uiPriority w:val="99"/>
    <w:rsid w:val="005A6627"/>
    <w:rPr>
      <w:rFonts w:ascii="Arial" w:hAnsi="Arial" w:cs="Arial"/>
      <w:b/>
      <w:color w:val="FFFFFF" w:themeColor="background1"/>
      <w:sz w:val="24"/>
      <w:szCs w:val="24"/>
    </w:rPr>
  </w:style>
  <w:style w:type="character" w:customStyle="1" w:styleId="Title2">
    <w:name w:val="Title2"/>
    <w:uiPriority w:val="1"/>
    <w:rsid w:val="00A355DA"/>
    <w:rPr>
      <w:b/>
      <w:sz w:val="4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5410473">
      <w:bodyDiv w:val="1"/>
      <w:marLeft w:val="0"/>
      <w:marRight w:val="0"/>
      <w:marTop w:val="0"/>
      <w:marBottom w:val="0"/>
      <w:divBdr>
        <w:top w:val="none" w:sz="0" w:space="0" w:color="auto"/>
        <w:left w:val="none" w:sz="0" w:space="0" w:color="auto"/>
        <w:bottom w:val="none" w:sz="0" w:space="0" w:color="auto"/>
        <w:right w:val="none" w:sz="0" w:space="0" w:color="auto"/>
      </w:divBdr>
      <w:divsChild>
        <w:div w:id="77792223">
          <w:marLeft w:val="547"/>
          <w:marRight w:val="0"/>
          <w:marTop w:val="0"/>
          <w:marBottom w:val="0"/>
          <w:divBdr>
            <w:top w:val="none" w:sz="0" w:space="0" w:color="auto"/>
            <w:left w:val="none" w:sz="0" w:space="0" w:color="auto"/>
            <w:bottom w:val="none" w:sz="0" w:space="0" w:color="auto"/>
            <w:right w:val="none" w:sz="0" w:space="0" w:color="auto"/>
          </w:divBdr>
        </w:div>
        <w:div w:id="818233082">
          <w:marLeft w:val="547"/>
          <w:marRight w:val="0"/>
          <w:marTop w:val="0"/>
          <w:marBottom w:val="0"/>
          <w:divBdr>
            <w:top w:val="none" w:sz="0" w:space="0" w:color="auto"/>
            <w:left w:val="none" w:sz="0" w:space="0" w:color="auto"/>
            <w:bottom w:val="none" w:sz="0" w:space="0" w:color="auto"/>
            <w:right w:val="none" w:sz="0" w:space="0" w:color="auto"/>
          </w:divBdr>
        </w:div>
      </w:divsChild>
    </w:div>
    <w:div w:id="264465462">
      <w:bodyDiv w:val="1"/>
      <w:marLeft w:val="0"/>
      <w:marRight w:val="0"/>
      <w:marTop w:val="0"/>
      <w:marBottom w:val="0"/>
      <w:divBdr>
        <w:top w:val="none" w:sz="0" w:space="0" w:color="auto"/>
        <w:left w:val="none" w:sz="0" w:space="0" w:color="auto"/>
        <w:bottom w:val="none" w:sz="0" w:space="0" w:color="auto"/>
        <w:right w:val="none" w:sz="0" w:space="0" w:color="auto"/>
      </w:divBdr>
    </w:div>
    <w:div w:id="349990185">
      <w:bodyDiv w:val="1"/>
      <w:marLeft w:val="0"/>
      <w:marRight w:val="0"/>
      <w:marTop w:val="0"/>
      <w:marBottom w:val="0"/>
      <w:divBdr>
        <w:top w:val="none" w:sz="0" w:space="0" w:color="auto"/>
        <w:left w:val="none" w:sz="0" w:space="0" w:color="auto"/>
        <w:bottom w:val="none" w:sz="0" w:space="0" w:color="auto"/>
        <w:right w:val="none" w:sz="0" w:space="0" w:color="auto"/>
      </w:divBdr>
    </w:div>
    <w:div w:id="631401021">
      <w:bodyDiv w:val="1"/>
      <w:marLeft w:val="0"/>
      <w:marRight w:val="0"/>
      <w:marTop w:val="0"/>
      <w:marBottom w:val="0"/>
      <w:divBdr>
        <w:top w:val="none" w:sz="0" w:space="0" w:color="auto"/>
        <w:left w:val="none" w:sz="0" w:space="0" w:color="auto"/>
        <w:bottom w:val="none" w:sz="0" w:space="0" w:color="auto"/>
        <w:right w:val="none" w:sz="0" w:space="0" w:color="auto"/>
      </w:divBdr>
    </w:div>
    <w:div w:id="954139727">
      <w:bodyDiv w:val="1"/>
      <w:marLeft w:val="0"/>
      <w:marRight w:val="0"/>
      <w:marTop w:val="0"/>
      <w:marBottom w:val="0"/>
      <w:divBdr>
        <w:top w:val="none" w:sz="0" w:space="0" w:color="auto"/>
        <w:left w:val="none" w:sz="0" w:space="0" w:color="auto"/>
        <w:bottom w:val="none" w:sz="0" w:space="0" w:color="auto"/>
        <w:right w:val="none" w:sz="0" w:space="0" w:color="auto"/>
      </w:divBdr>
    </w:div>
    <w:div w:id="1704356393">
      <w:bodyDiv w:val="1"/>
      <w:marLeft w:val="0"/>
      <w:marRight w:val="0"/>
      <w:marTop w:val="0"/>
      <w:marBottom w:val="0"/>
      <w:divBdr>
        <w:top w:val="none" w:sz="0" w:space="0" w:color="auto"/>
        <w:left w:val="none" w:sz="0" w:space="0" w:color="auto"/>
        <w:bottom w:val="none" w:sz="0" w:space="0" w:color="auto"/>
        <w:right w:val="none" w:sz="0" w:space="0" w:color="auto"/>
      </w:divBdr>
    </w:div>
    <w:div w:id="2108648317">
      <w:bodyDiv w:val="1"/>
      <w:marLeft w:val="0"/>
      <w:marRight w:val="0"/>
      <w:marTop w:val="0"/>
      <w:marBottom w:val="0"/>
      <w:divBdr>
        <w:top w:val="none" w:sz="0" w:space="0" w:color="auto"/>
        <w:left w:val="none" w:sz="0" w:space="0" w:color="auto"/>
        <w:bottom w:val="none" w:sz="0" w:space="0" w:color="auto"/>
        <w:right w:val="none" w:sz="0" w:space="0" w:color="auto"/>
      </w:divBdr>
    </w:div>
    <w:div w:id="2110004659">
      <w:bodyDiv w:val="1"/>
      <w:marLeft w:val="0"/>
      <w:marRight w:val="0"/>
      <w:marTop w:val="0"/>
      <w:marBottom w:val="0"/>
      <w:divBdr>
        <w:top w:val="none" w:sz="0" w:space="0" w:color="auto"/>
        <w:left w:val="none" w:sz="0" w:space="0" w:color="auto"/>
        <w:bottom w:val="none" w:sz="0" w:space="0" w:color="auto"/>
        <w:right w:val="none" w:sz="0" w:space="0" w:color="auto"/>
      </w:divBdr>
      <w:divsChild>
        <w:div w:id="266960581">
          <w:marLeft w:val="547"/>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header" Target="header2.xml"/><Relationship Id="rId26" Type="http://schemas.openxmlformats.org/officeDocument/2006/relationships/image" Target="media/image7.png"/><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yperlink" Target="mailto:Iowa.FHWA@DOT.gov" TargetMode="External"/><Relationship Id="rId34" Type="http://schemas.openxmlformats.org/officeDocument/2006/relationships/image" Target="media/image12.jpeg"/><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hyperlink" Target="https://www.iowadot.gov/ijr" TargetMode="External"/><Relationship Id="rId25" Type="http://schemas.openxmlformats.org/officeDocument/2006/relationships/footer" Target="footer5.xml"/><Relationship Id="rId33" Type="http://schemas.openxmlformats.org/officeDocument/2006/relationships/footer" Target="footer7.xm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yperlink" Target="https://www.iowadot.gov/ijr" TargetMode="External"/><Relationship Id="rId20" Type="http://schemas.openxmlformats.org/officeDocument/2006/relationships/footer" Target="footer3.xm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header" Target="header4.xml"/><Relationship Id="rId32" Type="http://schemas.openxmlformats.org/officeDocument/2006/relationships/footer" Target="footer6.xml"/><Relationship Id="rId37" Type="http://schemas.openxmlformats.org/officeDocument/2006/relationships/header" Target="header7.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footer" Target="footer4.xml"/><Relationship Id="rId28" Type="http://schemas.openxmlformats.org/officeDocument/2006/relationships/image" Target="media/image9.png"/><Relationship Id="rId36" Type="http://schemas.openxmlformats.org/officeDocument/2006/relationships/footer" Target="footer8.xml"/><Relationship Id="rId10" Type="http://schemas.openxmlformats.org/officeDocument/2006/relationships/endnotes" Target="endnotes.xml"/><Relationship Id="rId19" Type="http://schemas.openxmlformats.org/officeDocument/2006/relationships/footer" Target="footer2.xml"/><Relationship Id="rId31"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1.xml"/><Relationship Id="rId22" Type="http://schemas.openxmlformats.org/officeDocument/2006/relationships/header" Target="header3.xml"/><Relationship Id="rId27" Type="http://schemas.openxmlformats.org/officeDocument/2006/relationships/image" Target="media/image8.png"/><Relationship Id="rId30" Type="http://schemas.openxmlformats.org/officeDocument/2006/relationships/image" Target="media/image11.png"/><Relationship Id="rId35" Type="http://schemas.openxmlformats.org/officeDocument/2006/relationships/header" Target="header6.xml"/></Relationships>
</file>

<file path=word/_rels/footer4.xml.rels><?xml version="1.0" encoding="UTF-8" standalone="yes"?>
<Relationships xmlns="http://schemas.openxmlformats.org/package/2006/relationships"><Relationship Id="rId1" Type="http://schemas.openxmlformats.org/officeDocument/2006/relationships/image" Target="media/image6.jpeg"/></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_rels/header4.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4.jpe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7.xml.rels><?xml version="1.0" encoding="UTF-8" standalone="yes"?>
<Relationships xmlns="http://schemas.openxmlformats.org/package/2006/relationships"><Relationship Id="rId1"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forsber\Desktop\HDR_Report_Template.dotm" TargetMode="External"/></Relationships>
</file>

<file path=word/theme/theme1.xml><?xml version="1.0" encoding="utf-8"?>
<a:theme xmlns:a="http://schemas.openxmlformats.org/drawingml/2006/main" name="Office Theme">
  <a:themeElements>
    <a:clrScheme name="Iowa DOT - Red Gray">
      <a:dk1>
        <a:srgbClr val="000000"/>
      </a:dk1>
      <a:lt1>
        <a:srgbClr val="FFFFFF"/>
      </a:lt1>
      <a:dk2>
        <a:srgbClr val="871621"/>
      </a:dk2>
      <a:lt2>
        <a:srgbClr val="AEB2B5"/>
      </a:lt2>
      <a:accent1>
        <a:srgbClr val="575858"/>
      </a:accent1>
      <a:accent2>
        <a:srgbClr val="991B23"/>
      </a:accent2>
      <a:accent3>
        <a:srgbClr val="737172"/>
      </a:accent3>
      <a:accent4>
        <a:srgbClr val="77151E"/>
      </a:accent4>
      <a:accent5>
        <a:srgbClr val="3D3D3D"/>
      </a:accent5>
      <a:accent6>
        <a:srgbClr val="AEB2B5"/>
      </a:accent6>
      <a:hlink>
        <a:srgbClr val="168ADB"/>
      </a:hlink>
      <a:folHlink>
        <a:srgbClr val="1271B2"/>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90DFEAB951119D4A9924CF21253DBC22" ma:contentTypeVersion="0" ma:contentTypeDescription="Create a new document." ma:contentTypeScope="" ma:versionID="fe0091dfba8962abd91389e2e6d6e2bb">
  <xsd:schema xmlns:xsd="http://www.w3.org/2001/XMLSchema" xmlns:xs="http://www.w3.org/2001/XMLSchema" xmlns:p="http://schemas.microsoft.com/office/2006/metadata/properties" targetNamespace="http://schemas.microsoft.com/office/2006/metadata/properties" ma:root="true" ma:fieldsID="223867f52d7f443a17d0a6df84a6da1c">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6C9AAA3-D8A8-429F-8E0B-F630AF20E35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6A76059D-B8CE-4CC1-8A18-622FC45C1017}">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C04C4666-ABB1-45D4-9CA8-04691D531413}">
  <ds:schemaRefs>
    <ds:schemaRef ds:uri="http://schemas.openxmlformats.org/officeDocument/2006/bibliography"/>
  </ds:schemaRefs>
</ds:datastoreItem>
</file>

<file path=customXml/itemProps4.xml><?xml version="1.0" encoding="utf-8"?>
<ds:datastoreItem xmlns:ds="http://schemas.openxmlformats.org/officeDocument/2006/customXml" ds:itemID="{562D1423-84BE-4AD0-A305-66CEE2C0960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HDR_Report_Template.dotm</Template>
  <TotalTime>3</TotalTime>
  <Pages>14</Pages>
  <Words>2700</Words>
  <Characters>15390</Characters>
  <Application>Microsoft Office Word</Application>
  <DocSecurity>0</DocSecurity>
  <Lines>128</Lines>
  <Paragraphs>36</Paragraphs>
  <ScaleCrop>false</ScaleCrop>
  <HeadingPairs>
    <vt:vector size="2" baseType="variant">
      <vt:variant>
        <vt:lpstr>Title</vt:lpstr>
      </vt:variant>
      <vt:variant>
        <vt:i4>1</vt:i4>
      </vt:variant>
    </vt:vector>
  </HeadingPairs>
  <TitlesOfParts>
    <vt:vector size="1" baseType="lpstr">
      <vt:lpstr/>
    </vt:vector>
  </TitlesOfParts>
  <Company>HDR Inc.</Company>
  <LinksUpToDate>false</LinksUpToDate>
  <CharactersWithSpaces>18054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MForsberg</dc:creator>
  <cp:lastModifiedBy>Bradley, Bryan</cp:lastModifiedBy>
  <cp:revision>2</cp:revision>
  <cp:lastPrinted>2018-03-21T14:47:00Z</cp:lastPrinted>
  <dcterms:created xsi:type="dcterms:W3CDTF">2023-06-08T21:25:00Z</dcterms:created>
  <dcterms:modified xsi:type="dcterms:W3CDTF">2023-06-08T21:25:00Z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i4>2</vt:i4>
  </property>
  <property fmtid="{D5CDD505-2E9C-101B-9397-08002B2CF9AE}" pid="3" name="ContentTypeId">
    <vt:lpwstr>0x01010090DFEAB951119D4A9924CF21253DBC22</vt:lpwstr>
  </property>
</Properties>
</file>